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1346CD" w14:textId="77777777" w:rsidR="00527B86" w:rsidRPr="00527B86" w:rsidRDefault="00527B86" w:rsidP="00A46423">
      <w:pPr>
        <w:pStyle w:val="Georgia11spacing10after"/>
        <w:rPr>
          <w:rFonts w:ascii="Calibri" w:hAnsi="Calibri"/>
          <w:lang w:val="en-GB"/>
        </w:rPr>
      </w:pPr>
    </w:p>
    <w:p w14:paraId="5B8FE975" w14:textId="77777777" w:rsidR="00527B86" w:rsidRDefault="00527B86" w:rsidP="00A46423">
      <w:pPr>
        <w:pStyle w:val="Georgia11spacing10after"/>
        <w:rPr>
          <w:rFonts w:ascii="Calibri" w:hAnsi="Calibri"/>
          <w:lang w:val="en-GB"/>
        </w:rPr>
      </w:pPr>
    </w:p>
    <w:p w14:paraId="3AFC162E" w14:textId="77777777" w:rsidR="00A777E0" w:rsidRDefault="00A777E0" w:rsidP="00A46423">
      <w:pPr>
        <w:pStyle w:val="Georgia11spacing10after"/>
        <w:rPr>
          <w:rFonts w:ascii="Calibri" w:hAnsi="Calibri"/>
          <w:lang w:val="en-GB"/>
        </w:rPr>
      </w:pPr>
    </w:p>
    <w:p w14:paraId="73EBBE7F" w14:textId="77777777" w:rsidR="00A777E0" w:rsidRPr="00527B86" w:rsidRDefault="00A777E0" w:rsidP="00A46423">
      <w:pPr>
        <w:pStyle w:val="Georgia11spacing10after"/>
        <w:rPr>
          <w:rFonts w:ascii="Calibri" w:hAnsi="Calibri"/>
          <w:lang w:val="en-GB"/>
        </w:rPr>
      </w:pPr>
    </w:p>
    <w:p w14:paraId="35F7FB88" w14:textId="77777777" w:rsidR="00527B86" w:rsidRPr="00527B86" w:rsidRDefault="00527B86" w:rsidP="00527B86">
      <w:pPr>
        <w:pStyle w:val="Heading1"/>
        <w:rPr>
          <w:lang w:val="en-GB"/>
        </w:rPr>
      </w:pPr>
      <w:r w:rsidRPr="00527B86">
        <w:rPr>
          <w:lang w:val="en-GB"/>
        </w:rPr>
        <w:t>Confirmation</w:t>
      </w:r>
    </w:p>
    <w:p w14:paraId="057971BE" w14:textId="77777777" w:rsidR="00527B86" w:rsidRPr="00527B86" w:rsidRDefault="00527B86" w:rsidP="00527B86">
      <w:pPr>
        <w:rPr>
          <w:lang w:val="en-GB"/>
        </w:rPr>
      </w:pPr>
    </w:p>
    <w:p w14:paraId="1F0D37A1" w14:textId="77777777" w:rsidR="00527B86" w:rsidRPr="00527B86" w:rsidRDefault="00527B86" w:rsidP="00A46423">
      <w:pPr>
        <w:pStyle w:val="Georgia11spacing10after"/>
        <w:rPr>
          <w:rFonts w:asciiTheme="minorHAnsi" w:hAnsiTheme="minorHAnsi" w:cstheme="minorHAnsi"/>
          <w:sz w:val="24"/>
          <w:szCs w:val="24"/>
          <w:lang w:val="en-GB"/>
        </w:rPr>
      </w:pPr>
      <w:r w:rsidRPr="00527B86">
        <w:rPr>
          <w:rFonts w:asciiTheme="minorHAnsi" w:hAnsiTheme="minorHAnsi" w:cstheme="minorHAnsi"/>
          <w:sz w:val="24"/>
          <w:szCs w:val="24"/>
          <w:lang w:val="en-GB"/>
        </w:rPr>
        <w:t>I confirm that I have familiarized myself with the information at the “Welcome to IBV</w:t>
      </w:r>
      <w:r>
        <w:rPr>
          <w:rFonts w:asciiTheme="minorHAnsi" w:hAnsiTheme="minorHAnsi" w:cstheme="minorHAnsi"/>
          <w:sz w:val="24"/>
          <w:szCs w:val="24"/>
          <w:lang w:val="en-GB"/>
        </w:rPr>
        <w:t>”</w:t>
      </w:r>
      <w:r w:rsidRPr="00527B86">
        <w:rPr>
          <w:rFonts w:asciiTheme="minorHAnsi" w:hAnsiTheme="minorHAnsi" w:cstheme="minorHAnsi"/>
          <w:sz w:val="24"/>
          <w:szCs w:val="24"/>
          <w:lang w:val="en-GB"/>
        </w:rPr>
        <w:t xml:space="preserve"> webpages.</w:t>
      </w:r>
    </w:p>
    <w:p w14:paraId="591BD867" w14:textId="77777777" w:rsidR="00D61574" w:rsidRPr="00527B86" w:rsidRDefault="00D61574" w:rsidP="00A46423">
      <w:pPr>
        <w:pStyle w:val="Georgia11spacing10after"/>
        <w:rPr>
          <w:rFonts w:asciiTheme="minorHAnsi" w:hAnsiTheme="minorHAnsi" w:cstheme="minorHAnsi"/>
          <w:sz w:val="24"/>
          <w:szCs w:val="24"/>
          <w:lang w:val="en-GB"/>
        </w:rPr>
      </w:pPr>
    </w:p>
    <w:p w14:paraId="1C49DB1C" w14:textId="77777777" w:rsidR="00527B86" w:rsidRPr="00527B86" w:rsidRDefault="00527B86" w:rsidP="00A46423">
      <w:pPr>
        <w:pStyle w:val="Georgia11spacing10after"/>
        <w:rPr>
          <w:rFonts w:asciiTheme="minorHAnsi" w:hAnsiTheme="minorHAnsi" w:cstheme="minorHAnsi"/>
          <w:sz w:val="24"/>
          <w:szCs w:val="24"/>
          <w:lang w:val="en-GB"/>
        </w:rPr>
      </w:pPr>
      <w:r w:rsidRPr="00527B86">
        <w:rPr>
          <w:rFonts w:asciiTheme="minorHAnsi" w:hAnsiTheme="minorHAnsi" w:cstheme="minorHAnsi"/>
          <w:sz w:val="24"/>
          <w:szCs w:val="24"/>
          <w:lang w:val="en-GB"/>
        </w:rPr>
        <w:t>Date:</w:t>
      </w:r>
    </w:p>
    <w:p w14:paraId="58678608" w14:textId="77777777" w:rsidR="00527B86" w:rsidRPr="00527B86" w:rsidRDefault="00527B86" w:rsidP="00527B86">
      <w:pPr>
        <w:pStyle w:val="Georgia11spacing10after"/>
        <w:rPr>
          <w:rFonts w:asciiTheme="minorHAnsi" w:hAnsiTheme="minorHAnsi" w:cstheme="minorHAnsi"/>
          <w:sz w:val="24"/>
          <w:szCs w:val="24"/>
          <w:lang w:val="en-GB"/>
        </w:rPr>
      </w:pPr>
    </w:p>
    <w:p w14:paraId="168DB7FA" w14:textId="77777777" w:rsidR="00527B86" w:rsidRPr="00527B86" w:rsidRDefault="00527B86" w:rsidP="00527B86">
      <w:pPr>
        <w:pStyle w:val="Georgia11spacing10after"/>
        <w:rPr>
          <w:rFonts w:asciiTheme="minorHAnsi" w:hAnsiTheme="minorHAnsi" w:cstheme="minorHAnsi"/>
          <w:sz w:val="24"/>
          <w:szCs w:val="24"/>
          <w:lang w:val="en-GB"/>
        </w:rPr>
      </w:pPr>
      <w:r w:rsidRPr="00527B86">
        <w:rPr>
          <w:rFonts w:asciiTheme="minorHAnsi" w:hAnsiTheme="minorHAnsi" w:cstheme="minorHAnsi"/>
          <w:sz w:val="24"/>
          <w:szCs w:val="24"/>
          <w:lang w:val="en-GB"/>
        </w:rPr>
        <w:t>Name:</w:t>
      </w:r>
    </w:p>
    <w:p w14:paraId="55D7A7D8" w14:textId="77777777" w:rsidR="00527B86" w:rsidRPr="00527B86" w:rsidRDefault="00527B86" w:rsidP="00A46423">
      <w:pPr>
        <w:pStyle w:val="Georgia11spacing10after"/>
        <w:rPr>
          <w:rFonts w:asciiTheme="minorHAnsi" w:hAnsiTheme="minorHAnsi" w:cstheme="minorHAnsi"/>
          <w:sz w:val="24"/>
          <w:szCs w:val="24"/>
          <w:lang w:val="en-GB"/>
        </w:rPr>
      </w:pPr>
    </w:p>
    <w:p w14:paraId="4D4EE1E2" w14:textId="77777777" w:rsidR="00527B86" w:rsidRPr="00527B86" w:rsidRDefault="00527B86" w:rsidP="00A46423">
      <w:pPr>
        <w:pStyle w:val="Georgia11spacing10after"/>
        <w:rPr>
          <w:rFonts w:asciiTheme="minorHAnsi" w:hAnsiTheme="minorHAnsi" w:cstheme="minorHAnsi"/>
          <w:sz w:val="24"/>
          <w:szCs w:val="24"/>
          <w:lang w:val="en-GB"/>
        </w:rPr>
      </w:pPr>
      <w:r w:rsidRPr="00527B86">
        <w:rPr>
          <w:rFonts w:asciiTheme="minorHAnsi" w:hAnsiTheme="minorHAnsi" w:cstheme="minorHAnsi"/>
          <w:sz w:val="24"/>
          <w:szCs w:val="24"/>
          <w:lang w:val="en-GB"/>
        </w:rPr>
        <w:t>Signature:</w:t>
      </w:r>
    </w:p>
    <w:p w14:paraId="663C81D4" w14:textId="77777777" w:rsidR="00527B86" w:rsidRPr="00527B86" w:rsidRDefault="00527B86" w:rsidP="00A46423">
      <w:pPr>
        <w:pStyle w:val="Georgia11spacing10after"/>
        <w:rPr>
          <w:rFonts w:asciiTheme="minorHAnsi" w:hAnsiTheme="minorHAnsi" w:cstheme="minorHAnsi"/>
          <w:sz w:val="24"/>
          <w:szCs w:val="24"/>
          <w:lang w:val="en-GB"/>
        </w:rPr>
      </w:pPr>
    </w:p>
    <w:p w14:paraId="76A0AF2E" w14:textId="0D4539E2" w:rsidR="00F34BDB" w:rsidRPr="00527B86" w:rsidRDefault="00527B86" w:rsidP="00A46423">
      <w:pPr>
        <w:pStyle w:val="Georgia11spacing10after"/>
        <w:rPr>
          <w:rFonts w:asciiTheme="minorHAnsi" w:hAnsiTheme="minorHAnsi" w:cstheme="minorHAnsi"/>
          <w:sz w:val="24"/>
          <w:szCs w:val="24"/>
        </w:rPr>
      </w:pPr>
      <w:r w:rsidRPr="00527B86">
        <w:rPr>
          <w:rFonts w:asciiTheme="minorHAnsi" w:hAnsiTheme="minorHAnsi" w:cstheme="minorHAnsi"/>
          <w:sz w:val="24"/>
          <w:szCs w:val="24"/>
          <w:lang w:val="en-GB"/>
        </w:rPr>
        <w:t>Return the signed form to the Head of Office at IBV:</w:t>
      </w:r>
      <w:r w:rsidR="001E18E7">
        <w:rPr>
          <w:rFonts w:asciiTheme="minorHAnsi" w:hAnsiTheme="minorHAnsi" w:cstheme="minorHAnsi"/>
          <w:sz w:val="24"/>
          <w:szCs w:val="24"/>
          <w:lang w:val="en-GB"/>
        </w:rPr>
        <w:br/>
      </w:r>
      <w:hyperlink r:id="rId6" w:history="1">
        <w:r w:rsidR="001E18E7" w:rsidRPr="00522B5B">
          <w:rPr>
            <w:rStyle w:val="Hyperlink"/>
            <w:rFonts w:asciiTheme="minorHAnsi" w:hAnsiTheme="minorHAnsi" w:cstheme="minorHAnsi"/>
            <w:sz w:val="24"/>
            <w:szCs w:val="24"/>
            <w:lang w:val="en-GB"/>
          </w:rPr>
          <w:t>https://www.mn.uio.no/ibv/english/about/organisation/management/</w:t>
        </w:r>
      </w:hyperlink>
      <w:r w:rsidR="001E18E7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</w:p>
    <w:p w14:paraId="0D6D71EC" w14:textId="77777777" w:rsidR="00F34BDB" w:rsidRPr="00527B86" w:rsidRDefault="00F34BDB" w:rsidP="00A46423">
      <w:pPr>
        <w:pStyle w:val="Georgia11spacing10after"/>
        <w:rPr>
          <w:rFonts w:asciiTheme="minorHAnsi" w:hAnsiTheme="minorHAnsi" w:cstheme="minorHAnsi"/>
          <w:sz w:val="24"/>
          <w:szCs w:val="24"/>
        </w:rPr>
      </w:pPr>
    </w:p>
    <w:p w14:paraId="3AB8281A" w14:textId="77777777" w:rsidR="00DC1458" w:rsidRPr="00527B86" w:rsidRDefault="00DC1458" w:rsidP="004C47BF">
      <w:pPr>
        <w:pStyle w:val="Georgia11spacing0after"/>
        <w:rPr>
          <w:rFonts w:asciiTheme="minorHAnsi" w:hAnsiTheme="minorHAnsi" w:cstheme="minorHAnsi"/>
        </w:rPr>
      </w:pPr>
    </w:p>
    <w:sectPr w:rsidR="00DC1458" w:rsidRPr="00527B86" w:rsidSect="00325B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1DCFC8" w14:textId="77777777" w:rsidR="004E0655" w:rsidRDefault="004E0655" w:rsidP="006F2626">
      <w:pPr>
        <w:spacing w:after="0" w:line="240" w:lineRule="auto"/>
      </w:pPr>
      <w:r>
        <w:separator/>
      </w:r>
    </w:p>
  </w:endnote>
  <w:endnote w:type="continuationSeparator" w:id="0">
    <w:p w14:paraId="5505300B" w14:textId="77777777" w:rsidR="004E0655" w:rsidRDefault="004E0655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283FFC" w14:textId="77777777" w:rsidR="00BF4049" w:rsidRDefault="00BF40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A045D0" w14:textId="77777777" w:rsidR="0073782B" w:rsidRPr="004416D1" w:rsidRDefault="0073782B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924" w:type="dxa"/>
      <w:tblInd w:w="1842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4962"/>
      <w:gridCol w:w="4962"/>
    </w:tblGrid>
    <w:tr w:rsidR="0073782B" w:rsidRPr="00117E63" w14:paraId="6EE564A8" w14:textId="77777777" w:rsidTr="0073782B">
      <w:trPr>
        <w:trHeight w:hRule="exact" w:val="1219"/>
      </w:trPr>
      <w:tc>
        <w:tcPr>
          <w:tcW w:w="4962" w:type="dxa"/>
        </w:tcPr>
        <w:p w14:paraId="1E38E492" w14:textId="77777777" w:rsidR="00117E63" w:rsidRPr="00B22408" w:rsidRDefault="00B22408" w:rsidP="00482406">
          <w:pPr>
            <w:pStyle w:val="Georigia9Bunntekst"/>
            <w:ind w:left="710"/>
          </w:pPr>
          <w:r w:rsidRPr="00B22408">
            <w:t>Post</w:t>
          </w:r>
          <w:r w:rsidR="0073782B" w:rsidRPr="00B22408">
            <w:t>adress</w:t>
          </w:r>
          <w:r w:rsidR="00835815">
            <w:t>e</w:t>
          </w:r>
          <w:r w:rsidR="0073782B" w:rsidRPr="00B22408">
            <w:t xml:space="preserve">: </w:t>
          </w:r>
        </w:p>
        <w:p w14:paraId="07A57927" w14:textId="77777777" w:rsidR="00835815" w:rsidRDefault="00835815" w:rsidP="00482406">
          <w:pPr>
            <w:pStyle w:val="Georigia9Bunntekst"/>
            <w:ind w:left="710"/>
          </w:pPr>
          <w:r>
            <w:t>Institutt for biovitenskap</w:t>
          </w:r>
        </w:p>
        <w:p w14:paraId="722584E9" w14:textId="77777777" w:rsidR="0073782B" w:rsidRDefault="00B22408" w:rsidP="00482406">
          <w:pPr>
            <w:pStyle w:val="Georigia9Bunntekst"/>
            <w:ind w:left="710"/>
          </w:pPr>
          <w:r>
            <w:t>Pb.</w:t>
          </w:r>
          <w:r w:rsidR="0073782B" w:rsidRPr="00117E63">
            <w:t xml:space="preserve"> 10</w:t>
          </w:r>
          <w:r w:rsidR="003D2BB5">
            <w:t>66</w:t>
          </w:r>
          <w:r w:rsidR="0073782B" w:rsidRPr="00117E63">
            <w:t xml:space="preserve"> Blindern, 0316 </w:t>
          </w:r>
          <w:r w:rsidR="009958DE">
            <w:t>Oslo</w:t>
          </w:r>
        </w:p>
        <w:p w14:paraId="2468E43E" w14:textId="77777777" w:rsidR="00117E63" w:rsidRDefault="00B22408" w:rsidP="00482406">
          <w:pPr>
            <w:pStyle w:val="Georigia9Bunntekst"/>
            <w:ind w:left="710"/>
          </w:pPr>
          <w:r>
            <w:t>Besøksadresse</w:t>
          </w:r>
          <w:r w:rsidR="0073782B" w:rsidRPr="00D735E4">
            <w:t xml:space="preserve">: </w:t>
          </w:r>
        </w:p>
        <w:p w14:paraId="6708F344" w14:textId="77777777" w:rsidR="0073782B" w:rsidRDefault="0073782B" w:rsidP="00482406">
          <w:pPr>
            <w:pStyle w:val="Georigia9Bunntekst"/>
            <w:ind w:left="710"/>
          </w:pPr>
          <w:r w:rsidRPr="00D735E4">
            <w:t xml:space="preserve">Kristine Bonnevies hus, </w:t>
          </w:r>
        </w:p>
        <w:p w14:paraId="5D696240" w14:textId="77777777" w:rsidR="0073782B" w:rsidRDefault="0073782B" w:rsidP="00482406">
          <w:pPr>
            <w:pStyle w:val="Georigia9Bunntekst"/>
            <w:ind w:left="710"/>
          </w:pPr>
          <w:r w:rsidRPr="00D735E4">
            <w:t xml:space="preserve">Blindernv. </w:t>
          </w:r>
          <w:r w:rsidRPr="0073782B">
            <w:t>31, 03</w:t>
          </w:r>
          <w:r w:rsidR="009958DE">
            <w:t>71</w:t>
          </w:r>
          <w:r w:rsidRPr="0073782B">
            <w:t xml:space="preserve"> </w:t>
          </w:r>
          <w:r w:rsidR="009958DE">
            <w:t>Oslo</w:t>
          </w:r>
        </w:p>
        <w:p w14:paraId="2EEB1654" w14:textId="77777777" w:rsidR="0073782B" w:rsidRPr="0073782B" w:rsidRDefault="0073782B" w:rsidP="00D735E4">
          <w:pPr>
            <w:pStyle w:val="Georigia9Bunntekst"/>
          </w:pPr>
        </w:p>
      </w:tc>
      <w:tc>
        <w:tcPr>
          <w:tcW w:w="4962" w:type="dxa"/>
        </w:tcPr>
        <w:p w14:paraId="0BC46FA2" w14:textId="77777777" w:rsidR="0073782B" w:rsidRPr="00117E63" w:rsidRDefault="00835815" w:rsidP="0073782B">
          <w:pPr>
            <w:pStyle w:val="Georigia9Bunntekst"/>
            <w:ind w:left="426"/>
          </w:pPr>
          <w:r>
            <w:t>Telef</w:t>
          </w:r>
          <w:r w:rsidR="00117E63" w:rsidRPr="00B22408">
            <w:t>on</w:t>
          </w:r>
          <w:r w:rsidR="00B22408" w:rsidRPr="00B22408">
            <w:t>nr</w:t>
          </w:r>
          <w:r w:rsidR="0073782B" w:rsidRPr="00117E63">
            <w:t>:</w:t>
          </w:r>
          <w:r w:rsidR="00117E63" w:rsidRPr="00117E63">
            <w:t xml:space="preserve"> </w:t>
          </w:r>
          <w:bookmarkStart w:id="0" w:name="ADMTELEFON"/>
          <w:r w:rsidR="0073782B" w:rsidRPr="00117E63">
            <w:t>22 85 56 00</w:t>
          </w:r>
          <w:bookmarkEnd w:id="0"/>
        </w:p>
        <w:p w14:paraId="09FB4889" w14:textId="77777777" w:rsidR="0073782B" w:rsidRPr="00117E63" w:rsidRDefault="0073782B" w:rsidP="0073782B">
          <w:pPr>
            <w:pStyle w:val="Georigia9Bunntekst"/>
            <w:ind w:left="426"/>
          </w:pPr>
          <w:r w:rsidRPr="00117E63">
            <w:t>Telefa</w:t>
          </w:r>
          <w:r w:rsidR="00B22408">
            <w:t>ks</w:t>
          </w:r>
          <w:r w:rsidRPr="00117E63">
            <w:t xml:space="preserve">: </w:t>
          </w:r>
          <w:bookmarkStart w:id="1" w:name="ADMTELEFAKS"/>
          <w:r w:rsidRPr="00117E63">
            <w:t xml:space="preserve">22 85 </w:t>
          </w:r>
          <w:bookmarkEnd w:id="1"/>
          <w:r w:rsidR="003D2BB5">
            <w:t>47 26</w:t>
          </w:r>
        </w:p>
        <w:p w14:paraId="081A6978" w14:textId="77777777" w:rsidR="0073782B" w:rsidRPr="00B22408" w:rsidRDefault="0073782B" w:rsidP="0073782B">
          <w:pPr>
            <w:pStyle w:val="Georigia9Bunntekst"/>
            <w:ind w:left="426"/>
          </w:pPr>
          <w:bookmarkStart w:id="2" w:name="ADMEMAILADRESSE"/>
          <w:r w:rsidRPr="00B22408">
            <w:t>E-</w:t>
          </w:r>
          <w:r w:rsidR="00B22408" w:rsidRPr="00B22408">
            <w:t>post</w:t>
          </w:r>
          <w:r w:rsidR="003D2BB5">
            <w:t>: postmottak@</w:t>
          </w:r>
          <w:r w:rsidR="00BF4049">
            <w:t>ibv</w:t>
          </w:r>
          <w:r w:rsidRPr="00B22408">
            <w:t>.uio.no</w:t>
          </w:r>
          <w:bookmarkEnd w:id="2"/>
        </w:p>
        <w:bookmarkStart w:id="3" w:name="ADMPOSTGIRO"/>
        <w:bookmarkEnd w:id="3"/>
        <w:p w14:paraId="784CCED2" w14:textId="77777777" w:rsidR="0073782B" w:rsidRPr="00F34BDB" w:rsidRDefault="00185D4B" w:rsidP="0073782B">
          <w:pPr>
            <w:pStyle w:val="Georigia9Bunntekst"/>
            <w:ind w:left="426"/>
          </w:pPr>
          <w:r>
            <w:rPr>
              <w:lang w:val="en-US"/>
            </w:rPr>
            <w:fldChar w:fldCharType="begin"/>
          </w:r>
          <w:r w:rsidR="00E6793A" w:rsidRPr="00F34BDB">
            <w:instrText xml:space="preserve"> HYPERLINK "http://www.mn.uio.no/ibv" </w:instrText>
          </w:r>
          <w:r>
            <w:rPr>
              <w:lang w:val="en-US"/>
            </w:rPr>
          </w:r>
          <w:r>
            <w:rPr>
              <w:lang w:val="en-US"/>
            </w:rPr>
            <w:fldChar w:fldCharType="separate"/>
          </w:r>
          <w:r w:rsidR="00E6793A" w:rsidRPr="00F34BDB">
            <w:rPr>
              <w:rStyle w:val="Hyperlink"/>
            </w:rPr>
            <w:t>www.mn.uio.no/ibv</w:t>
          </w:r>
          <w:r>
            <w:rPr>
              <w:lang w:val="en-US"/>
            </w:rPr>
            <w:fldChar w:fldCharType="end"/>
          </w:r>
        </w:p>
        <w:p w14:paraId="35A75144" w14:textId="77777777" w:rsidR="0073782B" w:rsidRPr="00F34BDB" w:rsidRDefault="00117E63" w:rsidP="0073782B">
          <w:pPr>
            <w:pStyle w:val="Georigia9Bunntekst"/>
            <w:ind w:left="426"/>
          </w:pPr>
          <w:r w:rsidRPr="00F34BDB">
            <w:t>Org.nr.: 971 035 854</w:t>
          </w:r>
        </w:p>
      </w:tc>
    </w:tr>
  </w:tbl>
  <w:p w14:paraId="715381C1" w14:textId="77777777" w:rsidR="0073782B" w:rsidRPr="00D735E4" w:rsidRDefault="00B16FA5" w:rsidP="0073782B">
    <w:pPr>
      <w:pStyle w:val="Footer"/>
      <w:rPr>
        <w:lang w:val="en-US"/>
      </w:rPr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7728" behindDoc="1" locked="0" layoutInCell="1" allowOverlap="1" wp14:anchorId="0FF8B708" wp14:editId="53926128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4ABCD7" w14:textId="77777777" w:rsidR="004E0655" w:rsidRDefault="004E0655" w:rsidP="006F2626">
      <w:pPr>
        <w:spacing w:after="0" w:line="240" w:lineRule="auto"/>
      </w:pPr>
      <w:r>
        <w:separator/>
      </w:r>
    </w:p>
  </w:footnote>
  <w:footnote w:type="continuationSeparator" w:id="0">
    <w:p w14:paraId="017BBF7F" w14:textId="77777777" w:rsidR="004E0655" w:rsidRDefault="004E0655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23C705" w14:textId="77777777" w:rsidR="00BF4049" w:rsidRDefault="00BF40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BC62E9" w14:textId="77777777" w:rsidR="0073782B" w:rsidRPr="00AC4272" w:rsidRDefault="00B16FA5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11DF86D9" wp14:editId="4744E290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3782B">
      <w:rPr>
        <w:rFonts w:ascii="Georgia" w:hAnsi="Georgia"/>
      </w:rPr>
      <w:tab/>
    </w:r>
    <w:r w:rsidR="00185D4B" w:rsidRPr="00442F10">
      <w:rPr>
        <w:rFonts w:ascii="Georgia" w:hAnsi="Georgia"/>
        <w:b/>
      </w:rPr>
      <w:fldChar w:fldCharType="begin"/>
    </w:r>
    <w:r w:rsidR="0073782B" w:rsidRPr="00442F10">
      <w:rPr>
        <w:rFonts w:ascii="Georgia" w:hAnsi="Georgia"/>
      </w:rPr>
      <w:instrText xml:space="preserve"> PAGE   \* MERGEFORMAT </w:instrText>
    </w:r>
    <w:r w:rsidR="00185D4B" w:rsidRPr="00442F10">
      <w:rPr>
        <w:rFonts w:ascii="Georgia" w:hAnsi="Georgia"/>
        <w:b/>
      </w:rPr>
      <w:fldChar w:fldCharType="separate"/>
    </w:r>
    <w:r w:rsidR="001E3402">
      <w:rPr>
        <w:rFonts w:ascii="Georgia" w:hAnsi="Georgia"/>
        <w:noProof/>
      </w:rPr>
      <w:t>2</w:t>
    </w:r>
    <w:r w:rsidR="00185D4B"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73782B" w:rsidRPr="00CB1F83" w14:paraId="0C2C2B58" w14:textId="77777777" w:rsidTr="005F6C42">
      <w:tc>
        <w:tcPr>
          <w:tcW w:w="8890" w:type="dxa"/>
        </w:tcPr>
        <w:p w14:paraId="7BA88CBD" w14:textId="77777777" w:rsidR="0073782B" w:rsidRPr="003418C7" w:rsidRDefault="00B16FA5" w:rsidP="00BF4049">
          <w:pPr>
            <w:pStyle w:val="Topptekstlinje1"/>
          </w:pPr>
          <w:r>
            <w:rPr>
              <w:noProof/>
              <w:lang w:eastAsia="nb-NO"/>
            </w:rPr>
            <w:drawing>
              <wp:anchor distT="0" distB="0" distL="114300" distR="114300" simplePos="0" relativeHeight="251656704" behindDoc="1" locked="1" layoutInCell="1" allowOverlap="1" wp14:anchorId="38B47CD7" wp14:editId="7F26055D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 w:rsidR="00BF4049">
            <w:rPr>
              <w:noProof/>
            </w:rPr>
            <w:t>Institutt for biovitenskap</w:t>
          </w:r>
          <w:r w:rsidR="00347D77">
            <w:rPr>
              <w:noProof/>
            </w:rPr>
            <w:t xml:space="preserve"> </w:t>
          </w:r>
        </w:p>
      </w:tc>
    </w:tr>
    <w:tr w:rsidR="0073782B" w:rsidRPr="00B06245" w14:paraId="78CB1462" w14:textId="77777777" w:rsidTr="005F6C42">
      <w:tc>
        <w:tcPr>
          <w:tcW w:w="8890" w:type="dxa"/>
        </w:tcPr>
        <w:p w14:paraId="15878C0A" w14:textId="77777777" w:rsidR="0073782B" w:rsidRDefault="00B22408" w:rsidP="00B06245">
          <w:pPr>
            <w:pStyle w:val="Topptekstlinje2"/>
            <w:rPr>
              <w:lang w:val="en-US"/>
            </w:rPr>
          </w:pPr>
          <w:r>
            <w:rPr>
              <w:lang w:val="en-US"/>
            </w:rPr>
            <w:t xml:space="preserve">Det </w:t>
          </w:r>
          <w:proofErr w:type="spellStart"/>
          <w:r>
            <w:rPr>
              <w:lang w:val="en-US"/>
            </w:rPr>
            <w:t>matematisk-naturvitenskapelig</w:t>
          </w:r>
          <w:r w:rsidR="00347D77">
            <w:rPr>
              <w:lang w:val="en-US"/>
            </w:rPr>
            <w:t>e</w:t>
          </w:r>
          <w:proofErr w:type="spellEnd"/>
          <w:r>
            <w:rPr>
              <w:lang w:val="en-US"/>
            </w:rPr>
            <w:t xml:space="preserve"> </w:t>
          </w:r>
          <w:proofErr w:type="spellStart"/>
          <w:r>
            <w:rPr>
              <w:lang w:val="en-US"/>
            </w:rPr>
            <w:t>fakultet</w:t>
          </w:r>
          <w:proofErr w:type="spellEnd"/>
        </w:p>
        <w:p w14:paraId="0C141089" w14:textId="77777777" w:rsidR="0073782B" w:rsidRPr="00B06245" w:rsidRDefault="0073782B" w:rsidP="00B06245">
          <w:pPr>
            <w:pStyle w:val="Topptekstlinje2"/>
            <w:rPr>
              <w:lang w:val="en-US"/>
            </w:rPr>
          </w:pPr>
        </w:p>
      </w:tc>
    </w:tr>
  </w:tbl>
  <w:p w14:paraId="21D9F1C8" w14:textId="77777777" w:rsidR="0073782B" w:rsidRPr="00AA7420" w:rsidRDefault="00B16FA5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9776" behindDoc="1" locked="1" layoutInCell="1" allowOverlap="1" wp14:anchorId="70A8C901" wp14:editId="16340DE6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3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6605DEA2" wp14:editId="0A3AE1E5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655"/>
    <w:rsid w:val="00006EC7"/>
    <w:rsid w:val="00025304"/>
    <w:rsid w:val="00032347"/>
    <w:rsid w:val="000337A7"/>
    <w:rsid w:val="00040733"/>
    <w:rsid w:val="000431BB"/>
    <w:rsid w:val="000532F9"/>
    <w:rsid w:val="000711C4"/>
    <w:rsid w:val="000715C0"/>
    <w:rsid w:val="000838D4"/>
    <w:rsid w:val="0008792C"/>
    <w:rsid w:val="000A7DCB"/>
    <w:rsid w:val="000C5ED5"/>
    <w:rsid w:val="000D1258"/>
    <w:rsid w:val="000E66F6"/>
    <w:rsid w:val="00117E63"/>
    <w:rsid w:val="00121A68"/>
    <w:rsid w:val="00147EC9"/>
    <w:rsid w:val="00185D4B"/>
    <w:rsid w:val="001A43FF"/>
    <w:rsid w:val="001A63F3"/>
    <w:rsid w:val="001C3144"/>
    <w:rsid w:val="001C53D1"/>
    <w:rsid w:val="001E18E7"/>
    <w:rsid w:val="001E1FD6"/>
    <w:rsid w:val="001E3402"/>
    <w:rsid w:val="001F2CDA"/>
    <w:rsid w:val="00202A26"/>
    <w:rsid w:val="0020706A"/>
    <w:rsid w:val="002308E6"/>
    <w:rsid w:val="00245C77"/>
    <w:rsid w:val="002535E6"/>
    <w:rsid w:val="00262EDB"/>
    <w:rsid w:val="00291796"/>
    <w:rsid w:val="00293FC9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5B49"/>
    <w:rsid w:val="0032641E"/>
    <w:rsid w:val="00326DE7"/>
    <w:rsid w:val="003279C5"/>
    <w:rsid w:val="00332A21"/>
    <w:rsid w:val="00332C33"/>
    <w:rsid w:val="003347B9"/>
    <w:rsid w:val="00340EA5"/>
    <w:rsid w:val="003418C7"/>
    <w:rsid w:val="00347D77"/>
    <w:rsid w:val="0038188D"/>
    <w:rsid w:val="00381B02"/>
    <w:rsid w:val="00385FD5"/>
    <w:rsid w:val="0038680F"/>
    <w:rsid w:val="003A733F"/>
    <w:rsid w:val="003B4B8A"/>
    <w:rsid w:val="003D217B"/>
    <w:rsid w:val="003D2BB5"/>
    <w:rsid w:val="003F2A1D"/>
    <w:rsid w:val="003F5178"/>
    <w:rsid w:val="00412561"/>
    <w:rsid w:val="004213D6"/>
    <w:rsid w:val="00432910"/>
    <w:rsid w:val="004416D1"/>
    <w:rsid w:val="00442F10"/>
    <w:rsid w:val="00471DAC"/>
    <w:rsid w:val="00472B98"/>
    <w:rsid w:val="00482406"/>
    <w:rsid w:val="00483FE9"/>
    <w:rsid w:val="004A1052"/>
    <w:rsid w:val="004A3053"/>
    <w:rsid w:val="004B6046"/>
    <w:rsid w:val="004C47BF"/>
    <w:rsid w:val="004D63A6"/>
    <w:rsid w:val="004E0655"/>
    <w:rsid w:val="004E10D2"/>
    <w:rsid w:val="004E69B4"/>
    <w:rsid w:val="004F30A3"/>
    <w:rsid w:val="004F44DB"/>
    <w:rsid w:val="005031D8"/>
    <w:rsid w:val="00503DE0"/>
    <w:rsid w:val="00507BAE"/>
    <w:rsid w:val="0051239B"/>
    <w:rsid w:val="00527B86"/>
    <w:rsid w:val="0053482F"/>
    <w:rsid w:val="00542E12"/>
    <w:rsid w:val="0055436F"/>
    <w:rsid w:val="00555487"/>
    <w:rsid w:val="005669BB"/>
    <w:rsid w:val="005747FB"/>
    <w:rsid w:val="005775EB"/>
    <w:rsid w:val="00582B29"/>
    <w:rsid w:val="005B3657"/>
    <w:rsid w:val="005D34CA"/>
    <w:rsid w:val="005E0D18"/>
    <w:rsid w:val="005F6C42"/>
    <w:rsid w:val="00601F3F"/>
    <w:rsid w:val="00624A1D"/>
    <w:rsid w:val="00630C2C"/>
    <w:rsid w:val="00637134"/>
    <w:rsid w:val="0064336F"/>
    <w:rsid w:val="00646C8D"/>
    <w:rsid w:val="00650432"/>
    <w:rsid w:val="006513AB"/>
    <w:rsid w:val="00667897"/>
    <w:rsid w:val="00692E20"/>
    <w:rsid w:val="0069792F"/>
    <w:rsid w:val="006B2A25"/>
    <w:rsid w:val="006C4552"/>
    <w:rsid w:val="006F2626"/>
    <w:rsid w:val="00707411"/>
    <w:rsid w:val="007165D3"/>
    <w:rsid w:val="0072108B"/>
    <w:rsid w:val="007322A0"/>
    <w:rsid w:val="0073782B"/>
    <w:rsid w:val="00737E2C"/>
    <w:rsid w:val="00751529"/>
    <w:rsid w:val="00761944"/>
    <w:rsid w:val="0076588D"/>
    <w:rsid w:val="00783D0C"/>
    <w:rsid w:val="007A1956"/>
    <w:rsid w:val="007A5B33"/>
    <w:rsid w:val="007A5E67"/>
    <w:rsid w:val="007E4DBD"/>
    <w:rsid w:val="007E5442"/>
    <w:rsid w:val="007F1A02"/>
    <w:rsid w:val="007F240E"/>
    <w:rsid w:val="007F5E73"/>
    <w:rsid w:val="00835815"/>
    <w:rsid w:val="00852023"/>
    <w:rsid w:val="00856A20"/>
    <w:rsid w:val="008766DC"/>
    <w:rsid w:val="00883A2A"/>
    <w:rsid w:val="008855A8"/>
    <w:rsid w:val="008C43B7"/>
    <w:rsid w:val="008C7E83"/>
    <w:rsid w:val="008D4F3B"/>
    <w:rsid w:val="008D547F"/>
    <w:rsid w:val="00900188"/>
    <w:rsid w:val="00921DBC"/>
    <w:rsid w:val="00932FA4"/>
    <w:rsid w:val="0095053A"/>
    <w:rsid w:val="0096155B"/>
    <w:rsid w:val="00966C18"/>
    <w:rsid w:val="00982330"/>
    <w:rsid w:val="00982A88"/>
    <w:rsid w:val="00985D89"/>
    <w:rsid w:val="00985D9C"/>
    <w:rsid w:val="009958DE"/>
    <w:rsid w:val="009A2881"/>
    <w:rsid w:val="009D4C81"/>
    <w:rsid w:val="009E7795"/>
    <w:rsid w:val="009F2505"/>
    <w:rsid w:val="00A226A3"/>
    <w:rsid w:val="00A36113"/>
    <w:rsid w:val="00A40D47"/>
    <w:rsid w:val="00A4466F"/>
    <w:rsid w:val="00A46423"/>
    <w:rsid w:val="00A62B82"/>
    <w:rsid w:val="00A7494C"/>
    <w:rsid w:val="00A777E0"/>
    <w:rsid w:val="00A83BEE"/>
    <w:rsid w:val="00A93757"/>
    <w:rsid w:val="00AA1316"/>
    <w:rsid w:val="00AA7420"/>
    <w:rsid w:val="00AB2EDA"/>
    <w:rsid w:val="00AB4890"/>
    <w:rsid w:val="00AC4272"/>
    <w:rsid w:val="00AD5DEB"/>
    <w:rsid w:val="00AE46FF"/>
    <w:rsid w:val="00AE6249"/>
    <w:rsid w:val="00AE6604"/>
    <w:rsid w:val="00B06245"/>
    <w:rsid w:val="00B159B2"/>
    <w:rsid w:val="00B16FA5"/>
    <w:rsid w:val="00B22408"/>
    <w:rsid w:val="00B43027"/>
    <w:rsid w:val="00B74C8D"/>
    <w:rsid w:val="00B93ADD"/>
    <w:rsid w:val="00BB5CDD"/>
    <w:rsid w:val="00BE2551"/>
    <w:rsid w:val="00BF4049"/>
    <w:rsid w:val="00C131A5"/>
    <w:rsid w:val="00C1524A"/>
    <w:rsid w:val="00C23CF2"/>
    <w:rsid w:val="00C247D6"/>
    <w:rsid w:val="00C37D1F"/>
    <w:rsid w:val="00C80F67"/>
    <w:rsid w:val="00C820B6"/>
    <w:rsid w:val="00C91389"/>
    <w:rsid w:val="00C91867"/>
    <w:rsid w:val="00CD16CE"/>
    <w:rsid w:val="00CD188B"/>
    <w:rsid w:val="00D60ECA"/>
    <w:rsid w:val="00D61574"/>
    <w:rsid w:val="00D6207B"/>
    <w:rsid w:val="00D735E4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F097B"/>
    <w:rsid w:val="00DF2A4D"/>
    <w:rsid w:val="00E24FA1"/>
    <w:rsid w:val="00E36E2E"/>
    <w:rsid w:val="00E6793A"/>
    <w:rsid w:val="00E77FDC"/>
    <w:rsid w:val="00E93CCD"/>
    <w:rsid w:val="00E95070"/>
    <w:rsid w:val="00EA1493"/>
    <w:rsid w:val="00EB6117"/>
    <w:rsid w:val="00EC503D"/>
    <w:rsid w:val="00ED345C"/>
    <w:rsid w:val="00EE6F9C"/>
    <w:rsid w:val="00EF541D"/>
    <w:rsid w:val="00F00100"/>
    <w:rsid w:val="00F26702"/>
    <w:rsid w:val="00F34BDB"/>
    <w:rsid w:val="00F4723D"/>
    <w:rsid w:val="00F54A1E"/>
    <w:rsid w:val="00F61E56"/>
    <w:rsid w:val="00FA06C0"/>
    <w:rsid w:val="00FA3937"/>
    <w:rsid w:val="00FB18C1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4CF31F26"/>
  <w15:docId w15:val="{15A163E8-7E29-4272-BA6B-831845759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7B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61574"/>
    <w:pPr>
      <w:keepNext/>
      <w:tabs>
        <w:tab w:val="left" w:pos="0"/>
      </w:tabs>
      <w:suppressAutoHyphens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735E4"/>
    <w:rPr>
      <w:color w:val="0000FF"/>
      <w:u w:val="single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Heading2Char">
    <w:name w:val="Heading 2 Char"/>
    <w:basedOn w:val="DefaultParagraphFont"/>
    <w:link w:val="Heading2"/>
    <w:rsid w:val="00D61574"/>
    <w:rPr>
      <w:rFonts w:ascii="Times New Roman" w:eastAsia="Times New Roman" w:hAnsi="Times New Roman"/>
      <w:b/>
      <w:sz w:val="24"/>
      <w:lang w:eastAsia="en-US"/>
    </w:rPr>
  </w:style>
  <w:style w:type="paragraph" w:styleId="EndnoteText">
    <w:name w:val="endnote text"/>
    <w:basedOn w:val="Normal"/>
    <w:link w:val="EndnoteTextChar"/>
    <w:rsid w:val="00D61574"/>
    <w:pPr>
      <w:spacing w:after="0" w:line="240" w:lineRule="auto"/>
    </w:pPr>
    <w:rPr>
      <w:rFonts w:ascii="Courier" w:eastAsia="Times New Roman" w:hAnsi="Courier"/>
      <w:sz w:val="24"/>
      <w:szCs w:val="20"/>
    </w:rPr>
  </w:style>
  <w:style w:type="character" w:customStyle="1" w:styleId="EndnoteTextChar">
    <w:name w:val="Endnote Text Char"/>
    <w:basedOn w:val="DefaultParagraphFont"/>
    <w:link w:val="EndnoteText"/>
    <w:rsid w:val="00D61574"/>
    <w:rPr>
      <w:rFonts w:ascii="Courier" w:eastAsia="Times New Roman" w:hAnsi="Courier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F4049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27B8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E18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n.uio.no/ibv/english/about/organisation/management/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shilef\Downloads\ibv-brevmal-nors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ibv-brevmal-norsk.dotx</Template>
  <TotalTime>0</TotalTime>
  <Pages>1</Pages>
  <Words>54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341</CharactersWithSpaces>
  <SharedDoc>false</SharedDoc>
  <HLinks>
    <vt:vector size="6" baseType="variant">
      <vt:variant>
        <vt:i4>8192063</vt:i4>
      </vt:variant>
      <vt:variant>
        <vt:i4>3</vt:i4>
      </vt:variant>
      <vt:variant>
        <vt:i4>0</vt:i4>
      </vt:variant>
      <vt:variant>
        <vt:i4>5</vt:i4>
      </vt:variant>
      <vt:variant>
        <vt:lpwstr>http://www.uio.bio.no/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Åshild Maria Eftevåg</dc:creator>
  <cp:lastModifiedBy>Tore Wallem</cp:lastModifiedBy>
  <cp:revision>2</cp:revision>
  <cp:lastPrinted>2022-03-07T13:18:00Z</cp:lastPrinted>
  <dcterms:created xsi:type="dcterms:W3CDTF">2024-11-20T13:51:00Z</dcterms:created>
  <dcterms:modified xsi:type="dcterms:W3CDTF">2024-11-20T13:51:00Z</dcterms:modified>
</cp:coreProperties>
</file>