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77D53D" w14:textId="330660A0" w:rsidR="00DD5F85" w:rsidRPr="00DD5F85" w:rsidRDefault="00DD5F85" w:rsidP="00DD5F85">
      <w:pPr>
        <w:rPr>
          <w:rFonts w:eastAsia="MS Mincho"/>
          <w:bCs/>
          <w:color w:val="B40B47"/>
          <w:kern w:val="24"/>
          <w:sz w:val="40"/>
          <w:szCs w:val="40"/>
        </w:rPr>
      </w:pPr>
      <w:r w:rsidRPr="00DD5F85">
        <w:rPr>
          <w:rFonts w:eastAsia="MS Mincho"/>
          <w:bCs/>
          <w:color w:val="B40B47"/>
          <w:kern w:val="24"/>
          <w:sz w:val="40"/>
          <w:szCs w:val="40"/>
        </w:rPr>
        <w:t>SPARK Norway proposal 202</w:t>
      </w:r>
      <w:r w:rsidR="00F61AB3">
        <w:rPr>
          <w:rFonts w:eastAsia="MS Mincho"/>
          <w:bCs/>
          <w:color w:val="B40B47"/>
          <w:kern w:val="24"/>
          <w:sz w:val="40"/>
          <w:szCs w:val="40"/>
        </w:rPr>
        <w:t>6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35"/>
        <w:gridCol w:w="6715"/>
      </w:tblGrid>
      <w:tr w:rsidR="00DD5F85" w14:paraId="15ABA657" w14:textId="77777777" w:rsidTr="005312A0">
        <w:tc>
          <w:tcPr>
            <w:tcW w:w="2635" w:type="dxa"/>
          </w:tcPr>
          <w:p w14:paraId="7F3C62E4" w14:textId="77777777" w:rsidR="00DD5F85" w:rsidRPr="00DD5F85" w:rsidRDefault="00DD5F85" w:rsidP="00AD28FB">
            <w:pPr>
              <w:spacing w:line="240" w:lineRule="auto"/>
              <w:rPr>
                <w:sz w:val="20"/>
                <w:szCs w:val="20"/>
              </w:rPr>
            </w:pPr>
            <w:r w:rsidRPr="00DD5F85">
              <w:rPr>
                <w:sz w:val="20"/>
                <w:szCs w:val="20"/>
              </w:rPr>
              <w:t>Project title</w:t>
            </w:r>
          </w:p>
        </w:tc>
        <w:tc>
          <w:tcPr>
            <w:tcW w:w="6715" w:type="dxa"/>
          </w:tcPr>
          <w:p w14:paraId="4AAACDF2" w14:textId="77777777" w:rsidR="00DD5F85" w:rsidRDefault="00DD5F85" w:rsidP="00AD28FB">
            <w:pPr>
              <w:spacing w:line="240" w:lineRule="auto"/>
            </w:pPr>
          </w:p>
        </w:tc>
      </w:tr>
      <w:tr w:rsidR="00DD5F85" w14:paraId="4B621F9F" w14:textId="77777777" w:rsidTr="00DD5F85">
        <w:trPr>
          <w:trHeight w:val="407"/>
        </w:trPr>
        <w:tc>
          <w:tcPr>
            <w:tcW w:w="2635" w:type="dxa"/>
          </w:tcPr>
          <w:p w14:paraId="751920E2" w14:textId="77777777" w:rsidR="00DD5F85" w:rsidRPr="00DD5F85" w:rsidRDefault="00DD5F85" w:rsidP="00AD28FB">
            <w:pPr>
              <w:spacing w:line="240" w:lineRule="auto"/>
              <w:rPr>
                <w:sz w:val="20"/>
                <w:szCs w:val="20"/>
              </w:rPr>
            </w:pPr>
            <w:r w:rsidRPr="00DD5F85">
              <w:rPr>
                <w:sz w:val="20"/>
                <w:szCs w:val="20"/>
              </w:rPr>
              <w:t>Project team leader</w:t>
            </w:r>
          </w:p>
        </w:tc>
        <w:tc>
          <w:tcPr>
            <w:tcW w:w="6715" w:type="dxa"/>
          </w:tcPr>
          <w:p w14:paraId="600F70AA" w14:textId="77777777" w:rsidR="00DD5F85" w:rsidRDefault="00DD5F85" w:rsidP="00AD28FB">
            <w:pPr>
              <w:spacing w:line="240" w:lineRule="auto"/>
            </w:pPr>
          </w:p>
        </w:tc>
      </w:tr>
      <w:tr w:rsidR="00DD5F85" w14:paraId="567F016C" w14:textId="77777777" w:rsidTr="00DD5F85">
        <w:trPr>
          <w:trHeight w:val="343"/>
        </w:trPr>
        <w:tc>
          <w:tcPr>
            <w:tcW w:w="2635" w:type="dxa"/>
          </w:tcPr>
          <w:p w14:paraId="0E63E5E4" w14:textId="77777777" w:rsidR="00DD5F85" w:rsidRPr="00DD5F85" w:rsidRDefault="00DD5F85" w:rsidP="00AD28FB">
            <w:pPr>
              <w:spacing w:line="240" w:lineRule="auto"/>
              <w:rPr>
                <w:sz w:val="20"/>
                <w:szCs w:val="20"/>
              </w:rPr>
            </w:pPr>
            <w:r w:rsidRPr="00DD5F85">
              <w:rPr>
                <w:sz w:val="20"/>
                <w:szCs w:val="20"/>
              </w:rPr>
              <w:t>Institution</w:t>
            </w:r>
          </w:p>
        </w:tc>
        <w:tc>
          <w:tcPr>
            <w:tcW w:w="6715" w:type="dxa"/>
          </w:tcPr>
          <w:p w14:paraId="2977081D" w14:textId="77777777" w:rsidR="00DD5F85" w:rsidRDefault="00DD5F85" w:rsidP="00AD28FB">
            <w:pPr>
              <w:spacing w:line="240" w:lineRule="auto"/>
            </w:pPr>
          </w:p>
        </w:tc>
      </w:tr>
      <w:tr w:rsidR="00DD5F85" w14:paraId="461F6BF4" w14:textId="77777777" w:rsidTr="005312A0">
        <w:tc>
          <w:tcPr>
            <w:tcW w:w="2635" w:type="dxa"/>
          </w:tcPr>
          <w:p w14:paraId="6166719C" w14:textId="77777777" w:rsidR="00DD5F85" w:rsidRPr="00DD5F85" w:rsidRDefault="00DD5F85" w:rsidP="00AD28FB">
            <w:pPr>
              <w:spacing w:line="240" w:lineRule="auto"/>
              <w:rPr>
                <w:sz w:val="20"/>
                <w:szCs w:val="20"/>
              </w:rPr>
            </w:pPr>
            <w:r w:rsidRPr="00DD5F85">
              <w:rPr>
                <w:sz w:val="20"/>
                <w:szCs w:val="20"/>
              </w:rPr>
              <w:t>Department</w:t>
            </w:r>
          </w:p>
        </w:tc>
        <w:tc>
          <w:tcPr>
            <w:tcW w:w="6715" w:type="dxa"/>
          </w:tcPr>
          <w:p w14:paraId="322164A9" w14:textId="77777777" w:rsidR="00DD5F85" w:rsidRDefault="00DD5F85" w:rsidP="00AD28FB">
            <w:pPr>
              <w:spacing w:line="240" w:lineRule="auto"/>
            </w:pPr>
          </w:p>
        </w:tc>
      </w:tr>
      <w:tr w:rsidR="00DD5F85" w14:paraId="7D8CA82F" w14:textId="77777777" w:rsidTr="005312A0">
        <w:tc>
          <w:tcPr>
            <w:tcW w:w="2635" w:type="dxa"/>
          </w:tcPr>
          <w:p w14:paraId="3E7D5133" w14:textId="77777777" w:rsidR="00DD5F85" w:rsidRPr="00DD5F85" w:rsidRDefault="00DD5F85" w:rsidP="00AD28FB">
            <w:pPr>
              <w:spacing w:line="240" w:lineRule="auto"/>
              <w:rPr>
                <w:sz w:val="20"/>
                <w:szCs w:val="20"/>
              </w:rPr>
            </w:pPr>
            <w:r w:rsidRPr="00DD5F85">
              <w:rPr>
                <w:sz w:val="20"/>
                <w:szCs w:val="20"/>
              </w:rPr>
              <w:t>Additional team members</w:t>
            </w:r>
          </w:p>
        </w:tc>
        <w:tc>
          <w:tcPr>
            <w:tcW w:w="6715" w:type="dxa"/>
          </w:tcPr>
          <w:p w14:paraId="68A0D808" w14:textId="77777777" w:rsidR="00DD5F85" w:rsidRDefault="00DD5F85" w:rsidP="00AD28FB">
            <w:pPr>
              <w:spacing w:line="240" w:lineRule="auto"/>
            </w:pPr>
          </w:p>
        </w:tc>
      </w:tr>
    </w:tbl>
    <w:p w14:paraId="181D07E4" w14:textId="77777777" w:rsidR="00DD5F85" w:rsidRDefault="00DD5F85" w:rsidP="00DD5F85">
      <w:r>
        <w:br/>
      </w:r>
      <w:r>
        <w:rPr>
          <w:rFonts w:eastAsia="MS Mincho"/>
          <w:bCs/>
          <w:color w:val="B40B47"/>
          <w:kern w:val="24"/>
          <w:szCs w:val="72"/>
        </w:rPr>
        <w:t>Proposal elements</w:t>
      </w:r>
    </w:p>
    <w:p w14:paraId="2CC47033" w14:textId="77777777" w:rsidR="00DD5F85" w:rsidRPr="00DD5F85" w:rsidRDefault="00DD5F85" w:rsidP="00DD5F85">
      <w:pPr>
        <w:rPr>
          <w:i/>
        </w:rPr>
      </w:pPr>
      <w:r w:rsidRPr="00DD5F85">
        <w:rPr>
          <w:i/>
        </w:rPr>
        <w:t>Page limit: This cover page AND maximum 2 pages, at least 10 pt font</w:t>
      </w:r>
    </w:p>
    <w:p w14:paraId="07111B1D" w14:textId="77777777" w:rsidR="00DD5F85" w:rsidRDefault="00DD5F85" w:rsidP="00DD5F85">
      <w:pPr>
        <w:pStyle w:val="ListParagraph"/>
        <w:numPr>
          <w:ilvl w:val="0"/>
          <w:numId w:val="1"/>
        </w:numPr>
      </w:pPr>
      <w:r>
        <w:t>Description of the unmet need</w:t>
      </w:r>
    </w:p>
    <w:p w14:paraId="3649DF0F" w14:textId="77777777" w:rsidR="00DD5F85" w:rsidRDefault="00DD5F85" w:rsidP="00DD5F85">
      <w:pPr>
        <w:pStyle w:val="ListParagraph"/>
        <w:numPr>
          <w:ilvl w:val="0"/>
          <w:numId w:val="1"/>
        </w:numPr>
      </w:pPr>
      <w:r>
        <w:t>Description of your novel approach</w:t>
      </w:r>
    </w:p>
    <w:p w14:paraId="4AFF0CC7" w14:textId="77777777" w:rsidR="00DD5F85" w:rsidRDefault="00DD5F85" w:rsidP="00DD5F85">
      <w:pPr>
        <w:pStyle w:val="ListParagraph"/>
        <w:numPr>
          <w:ilvl w:val="0"/>
          <w:numId w:val="1"/>
        </w:numPr>
      </w:pPr>
      <w:r>
        <w:t>Difference to the current ‘Gold Standard’ / uniqueness of new solution</w:t>
      </w:r>
    </w:p>
    <w:p w14:paraId="359A0F53" w14:textId="77777777" w:rsidR="00DD5F85" w:rsidRDefault="00DD5F85" w:rsidP="00DD5F85">
      <w:pPr>
        <w:pStyle w:val="ListParagraph"/>
        <w:numPr>
          <w:ilvl w:val="1"/>
          <w:numId w:val="1"/>
        </w:numPr>
      </w:pPr>
      <w:r>
        <w:t>Include references to newly published papers on the subject</w:t>
      </w:r>
    </w:p>
    <w:p w14:paraId="724AC59B" w14:textId="77777777" w:rsidR="00DD5F85" w:rsidRDefault="00DD5F85" w:rsidP="00DD5F85">
      <w:pPr>
        <w:pStyle w:val="ListParagraph"/>
        <w:numPr>
          <w:ilvl w:val="0"/>
          <w:numId w:val="1"/>
        </w:numPr>
      </w:pPr>
      <w:r>
        <w:t>Your suggested main market, and/or other market areas and niches</w:t>
      </w:r>
    </w:p>
    <w:p w14:paraId="398BBF13" w14:textId="77777777" w:rsidR="00DD5F85" w:rsidRDefault="00DD5F85" w:rsidP="00DD5F85">
      <w:pPr>
        <w:pStyle w:val="ListParagraph"/>
        <w:numPr>
          <w:ilvl w:val="0"/>
          <w:numId w:val="1"/>
        </w:numPr>
      </w:pPr>
      <w:r>
        <w:t>Current development stage and future development plan</w:t>
      </w:r>
    </w:p>
    <w:p w14:paraId="412E07CE" w14:textId="77777777" w:rsidR="00DD5F85" w:rsidRDefault="00DD5F85" w:rsidP="00DD5F85">
      <w:pPr>
        <w:pStyle w:val="ListParagraph"/>
        <w:numPr>
          <w:ilvl w:val="1"/>
          <w:numId w:val="1"/>
        </w:numPr>
      </w:pPr>
      <w:r>
        <w:t>Refer to Proof of Principle data (9.)</w:t>
      </w:r>
    </w:p>
    <w:p w14:paraId="1DEE43C1" w14:textId="77777777" w:rsidR="00DD5F85" w:rsidRDefault="00DD5F85" w:rsidP="00DD5F85">
      <w:pPr>
        <w:pStyle w:val="ListParagraph"/>
        <w:numPr>
          <w:ilvl w:val="0"/>
          <w:numId w:val="1"/>
        </w:numPr>
      </w:pPr>
      <w:r>
        <w:t>If IP is needed, what part of your technology shall be patented?</w:t>
      </w:r>
    </w:p>
    <w:p w14:paraId="58A9F564" w14:textId="77777777" w:rsidR="00DD5F85" w:rsidRDefault="00DD5F85" w:rsidP="00DD5F85">
      <w:pPr>
        <w:pStyle w:val="ListParagraph"/>
        <w:numPr>
          <w:ilvl w:val="1"/>
          <w:numId w:val="1"/>
        </w:numPr>
      </w:pPr>
      <w:r>
        <w:t>If the new technology/solution shall not be patented, describe strategy to protect it</w:t>
      </w:r>
    </w:p>
    <w:p w14:paraId="0B37D29A" w14:textId="77777777" w:rsidR="00DD5F85" w:rsidRDefault="00DD5F85" w:rsidP="00DD5F85">
      <w:pPr>
        <w:pStyle w:val="ListParagraph"/>
        <w:numPr>
          <w:ilvl w:val="0"/>
          <w:numId w:val="1"/>
        </w:numPr>
      </w:pPr>
      <w:r>
        <w:t>Applicant credentials (brief description of why the team is suitable to pursue this project)</w:t>
      </w:r>
    </w:p>
    <w:p w14:paraId="7797062E" w14:textId="77777777" w:rsidR="00DD5F85" w:rsidRDefault="00DD5F85" w:rsidP="00DD5F85">
      <w:pPr>
        <w:pStyle w:val="ListParagraph"/>
        <w:numPr>
          <w:ilvl w:val="0"/>
          <w:numId w:val="1"/>
        </w:numPr>
      </w:pPr>
      <w:r>
        <w:t>Motivational letter</w:t>
      </w:r>
    </w:p>
    <w:p w14:paraId="77D5014D" w14:textId="77777777" w:rsidR="00DD5F85" w:rsidRDefault="00DD5F85" w:rsidP="00DD5F85">
      <w:pPr>
        <w:pStyle w:val="ListParagraph"/>
        <w:numPr>
          <w:ilvl w:val="1"/>
          <w:numId w:val="1"/>
        </w:numPr>
      </w:pPr>
      <w:r>
        <w:t>Why do you want to be in SPARK? What is your vision for the project (start a company, license out the technology, etc.) - not part of the page limit</w:t>
      </w:r>
    </w:p>
    <w:p w14:paraId="419FEB12" w14:textId="77777777" w:rsidR="00DD5F85" w:rsidRDefault="00DD5F85" w:rsidP="00DD5F85">
      <w:pPr>
        <w:pStyle w:val="ListParagraph"/>
        <w:numPr>
          <w:ilvl w:val="0"/>
          <w:numId w:val="1"/>
        </w:numPr>
      </w:pPr>
      <w:r>
        <w:t xml:space="preserve"> One page with Proof of Principle data (not part of page limit)</w:t>
      </w:r>
    </w:p>
    <w:p w14:paraId="2F09F45F" w14:textId="77777777" w:rsidR="00DD5F85" w:rsidRDefault="00DD5F85" w:rsidP="00DD5F85">
      <w:pPr>
        <w:pStyle w:val="ListParagraph"/>
        <w:numPr>
          <w:ilvl w:val="0"/>
          <w:numId w:val="1"/>
        </w:numPr>
      </w:pPr>
      <w:r>
        <w:t>Anticipated budget (not part of page limit)</w:t>
      </w:r>
    </w:p>
    <w:p w14:paraId="2BF0AA64" w14:textId="77777777" w:rsidR="00DD5F85" w:rsidRDefault="00DD5F85" w:rsidP="00DD5F85">
      <w:pPr>
        <w:pStyle w:val="ListParagraph"/>
        <w:numPr>
          <w:ilvl w:val="1"/>
          <w:numId w:val="1"/>
        </w:numPr>
      </w:pPr>
      <w:r>
        <w:t>Note: The budget must not contain funding for positions as this is normally not covered by SPARK Norway</w:t>
      </w:r>
    </w:p>
    <w:p w14:paraId="4AC59BEA" w14:textId="77777777" w:rsidR="00DD5F85" w:rsidRPr="00F40FA0" w:rsidRDefault="00DD5F85" w:rsidP="00DD5F85">
      <w:pPr>
        <w:pStyle w:val="ListParagraph"/>
        <w:numPr>
          <w:ilvl w:val="0"/>
          <w:numId w:val="1"/>
        </w:numPr>
      </w:pPr>
      <w:r>
        <w:t>CV of project team leader (not part of page limit)</w:t>
      </w:r>
    </w:p>
    <w:p w14:paraId="19FB34D4" w14:textId="77777777" w:rsidR="00DD5F85" w:rsidRDefault="00DD5F85" w:rsidP="00DD5F85">
      <w:r>
        <w:t>Please answer the points in the template as short and concisely as possible.</w:t>
      </w:r>
    </w:p>
    <w:p w14:paraId="333D0990" w14:textId="77777777" w:rsidR="00AD28FB" w:rsidRDefault="00DD5F85" w:rsidP="00DD5F85">
      <w:pPr>
        <w:spacing w:after="120" w:line="240" w:lineRule="auto"/>
      </w:pPr>
      <w:r>
        <w:t xml:space="preserve">Remember that the expert panel needs to quickly understand what the unmet need is, how your idea will provide a solution and what the uniqueness of your idea is. The panel consists of highly seasoned academics, industrial leaders and finance experts. A good application conveys the main message in a simple manner that experts not working directly in the field can grasp. </w:t>
      </w:r>
      <w:r>
        <w:br/>
      </w:r>
      <w:r>
        <w:br/>
        <w:t>At the same time, it is important to give a realistic insight in your idea/project.</w:t>
      </w:r>
      <w:r w:rsidR="00AD28FB">
        <w:t xml:space="preserve"> </w:t>
      </w:r>
    </w:p>
    <w:p w14:paraId="5526742B" w14:textId="4F61EEF8" w:rsidR="002E2A5D" w:rsidRDefault="00AD28FB" w:rsidP="00DD5F85">
      <w:pPr>
        <w:spacing w:after="120" w:line="240" w:lineRule="auto"/>
        <w:rPr>
          <w:rFonts w:eastAsia="Times New Roman" w:cs="Arial"/>
          <w:i/>
          <w:color w:val="000000" w:themeColor="text1"/>
        </w:rPr>
      </w:pPr>
      <w:r>
        <w:rPr>
          <w:rFonts w:eastAsia="Times New Roman" w:cs="Arial"/>
          <w:i/>
          <w:color w:val="000000" w:themeColor="text1"/>
        </w:rPr>
        <w:lastRenderedPageBreak/>
        <w:t>This Word document should be saved and uploaded in the online application form as a .pdf file named by the surname of project leader NN:</w:t>
      </w:r>
      <w:r w:rsidRPr="00DC5775">
        <w:rPr>
          <w:rFonts w:eastAsia="Times New Roman" w:cs="Arial"/>
          <w:i/>
          <w:color w:val="000000" w:themeColor="text1"/>
        </w:rPr>
        <w:t xml:space="preserve"> </w:t>
      </w:r>
      <w:r w:rsidR="00DD5F85" w:rsidRPr="00DC5775">
        <w:rPr>
          <w:rFonts w:eastAsia="Times New Roman" w:cs="Arial"/>
          <w:i/>
          <w:color w:val="000000" w:themeColor="text1"/>
        </w:rPr>
        <w:t>“</w:t>
      </w:r>
      <w:r w:rsidR="00DD5F85" w:rsidRPr="00DC5775">
        <w:rPr>
          <w:rFonts w:eastAsia="Times New Roman" w:cs="Arial"/>
          <w:i/>
          <w:color w:val="FF0000"/>
        </w:rPr>
        <w:t>N</w:t>
      </w:r>
      <w:r w:rsidR="00DD5F85">
        <w:rPr>
          <w:rFonts w:eastAsia="Times New Roman" w:cs="Arial"/>
          <w:i/>
          <w:color w:val="FF0000"/>
        </w:rPr>
        <w:t>N</w:t>
      </w:r>
      <w:r w:rsidR="00DD5F85" w:rsidRPr="00DC5775">
        <w:rPr>
          <w:rFonts w:eastAsia="Times New Roman" w:cs="Arial"/>
          <w:i/>
          <w:color w:val="FF0000"/>
        </w:rPr>
        <w:t>_</w:t>
      </w:r>
      <w:r w:rsidR="00DD5F85">
        <w:rPr>
          <w:rFonts w:eastAsia="Times New Roman" w:cs="Arial"/>
          <w:i/>
          <w:color w:val="FF0000"/>
        </w:rPr>
        <w:t>SPARK_202</w:t>
      </w:r>
      <w:r w:rsidR="00F61AB3">
        <w:rPr>
          <w:rFonts w:eastAsia="Times New Roman" w:cs="Arial"/>
          <w:i/>
          <w:color w:val="FF0000"/>
        </w:rPr>
        <w:t>6</w:t>
      </w:r>
      <w:r w:rsidR="00DD5F85">
        <w:rPr>
          <w:rFonts w:eastAsia="Times New Roman" w:cs="Arial"/>
          <w:i/>
          <w:color w:val="FF0000"/>
        </w:rPr>
        <w:t>_</w:t>
      </w:r>
      <w:r w:rsidR="00DD5F85" w:rsidRPr="00DC5775">
        <w:rPr>
          <w:rFonts w:eastAsia="Times New Roman" w:cs="Arial"/>
          <w:i/>
          <w:color w:val="FF0000"/>
        </w:rPr>
        <w:t>application.pdf</w:t>
      </w:r>
      <w:r w:rsidR="00DD5F85" w:rsidRPr="00DC5775">
        <w:rPr>
          <w:rFonts w:eastAsia="Times New Roman" w:cs="Arial"/>
          <w:i/>
          <w:color w:val="000000" w:themeColor="text1"/>
        </w:rPr>
        <w:t>”.</w:t>
      </w:r>
    </w:p>
    <w:p w14:paraId="33B681B5" w14:textId="2AB42BCA" w:rsidR="00463AFD" w:rsidRPr="00463AFD" w:rsidRDefault="00463AFD" w:rsidP="00463AFD"/>
    <w:p w14:paraId="7B9ADBE9" w14:textId="77777777" w:rsidR="00463AFD" w:rsidRPr="00463AFD" w:rsidRDefault="00463AFD" w:rsidP="00463AFD">
      <w:pPr>
        <w:pStyle w:val="ListParagraph"/>
        <w:numPr>
          <w:ilvl w:val="0"/>
          <w:numId w:val="2"/>
        </w:numPr>
        <w:spacing w:after="0" w:line="240" w:lineRule="auto"/>
        <w:ind w:left="426" w:hanging="426"/>
        <w:rPr>
          <w:color w:val="B40B47"/>
        </w:rPr>
      </w:pPr>
      <w:r w:rsidRPr="00463AFD">
        <w:rPr>
          <w:color w:val="B40B47"/>
        </w:rPr>
        <w:t>Description of the unmet need</w:t>
      </w:r>
    </w:p>
    <w:p w14:paraId="7EF36DB4" w14:textId="77777777" w:rsidR="00463AFD" w:rsidRPr="00463AFD" w:rsidRDefault="00463AFD" w:rsidP="00463AFD">
      <w:pPr>
        <w:spacing w:after="0" w:line="240" w:lineRule="auto"/>
      </w:pPr>
    </w:p>
    <w:p w14:paraId="5BC4A087" w14:textId="77777777" w:rsidR="00463AFD" w:rsidRPr="00463AFD" w:rsidRDefault="00463AFD" w:rsidP="00463AFD">
      <w:pPr>
        <w:spacing w:after="0" w:line="240" w:lineRule="auto"/>
      </w:pPr>
    </w:p>
    <w:p w14:paraId="214F4AEA" w14:textId="77777777" w:rsidR="00463AFD" w:rsidRPr="00463AFD" w:rsidRDefault="00463AFD" w:rsidP="00463AFD">
      <w:pPr>
        <w:spacing w:after="0" w:line="240" w:lineRule="auto"/>
      </w:pPr>
    </w:p>
    <w:p w14:paraId="79F9ADC0" w14:textId="77777777" w:rsidR="00463AFD" w:rsidRPr="00463AFD" w:rsidRDefault="00463AFD" w:rsidP="00463AFD">
      <w:pPr>
        <w:pStyle w:val="ListParagraph"/>
        <w:numPr>
          <w:ilvl w:val="0"/>
          <w:numId w:val="2"/>
        </w:numPr>
        <w:spacing w:after="0" w:line="240" w:lineRule="auto"/>
        <w:ind w:left="426" w:hanging="426"/>
        <w:rPr>
          <w:color w:val="B40B47"/>
        </w:rPr>
      </w:pPr>
      <w:r w:rsidRPr="00463AFD">
        <w:rPr>
          <w:color w:val="B40B47"/>
        </w:rPr>
        <w:t>Description of your novel approach</w:t>
      </w:r>
    </w:p>
    <w:p w14:paraId="7A8B882C" w14:textId="77777777" w:rsidR="00463AFD" w:rsidRPr="00463AFD" w:rsidRDefault="00463AFD" w:rsidP="00463AFD">
      <w:pPr>
        <w:spacing w:after="0" w:line="240" w:lineRule="auto"/>
      </w:pPr>
    </w:p>
    <w:p w14:paraId="55F3EFB4" w14:textId="77777777" w:rsidR="00463AFD" w:rsidRPr="00463AFD" w:rsidRDefault="00463AFD" w:rsidP="00463AFD">
      <w:pPr>
        <w:spacing w:after="0" w:line="240" w:lineRule="auto"/>
      </w:pPr>
    </w:p>
    <w:p w14:paraId="0A3F9FA4" w14:textId="77777777" w:rsidR="00463AFD" w:rsidRPr="00463AFD" w:rsidRDefault="00463AFD" w:rsidP="00463AFD">
      <w:pPr>
        <w:spacing w:after="0" w:line="240" w:lineRule="auto"/>
      </w:pPr>
    </w:p>
    <w:p w14:paraId="45DC027C" w14:textId="77777777" w:rsidR="00463AFD" w:rsidRPr="00463AFD" w:rsidRDefault="00463AFD" w:rsidP="00463AFD">
      <w:pPr>
        <w:pStyle w:val="ListParagraph"/>
        <w:numPr>
          <w:ilvl w:val="0"/>
          <w:numId w:val="2"/>
        </w:numPr>
        <w:spacing w:after="0" w:line="240" w:lineRule="auto"/>
        <w:ind w:left="426" w:hanging="426"/>
        <w:rPr>
          <w:color w:val="B40B47"/>
        </w:rPr>
      </w:pPr>
      <w:r w:rsidRPr="00463AFD">
        <w:rPr>
          <w:color w:val="B40B47"/>
        </w:rPr>
        <w:t>Difference to the current ‘Gold Standard’ / uniqueness of new solution</w:t>
      </w:r>
    </w:p>
    <w:p w14:paraId="245839D2" w14:textId="77777777" w:rsidR="00463AFD" w:rsidRPr="00463AFD" w:rsidRDefault="00463AFD" w:rsidP="00463AFD">
      <w:pPr>
        <w:spacing w:after="0" w:line="240" w:lineRule="auto"/>
      </w:pPr>
    </w:p>
    <w:p w14:paraId="67AF00E8" w14:textId="77777777" w:rsidR="00463AFD" w:rsidRPr="00463AFD" w:rsidRDefault="00463AFD" w:rsidP="00463AFD">
      <w:pPr>
        <w:spacing w:after="0" w:line="240" w:lineRule="auto"/>
      </w:pPr>
    </w:p>
    <w:p w14:paraId="3FC2B965" w14:textId="77777777" w:rsidR="00463AFD" w:rsidRPr="00463AFD" w:rsidRDefault="00463AFD" w:rsidP="00463AFD">
      <w:pPr>
        <w:spacing w:after="0" w:line="240" w:lineRule="auto"/>
      </w:pPr>
    </w:p>
    <w:p w14:paraId="2C4F2DDC" w14:textId="77777777" w:rsidR="00463AFD" w:rsidRPr="00463AFD" w:rsidRDefault="00463AFD" w:rsidP="00463AFD">
      <w:pPr>
        <w:pStyle w:val="ListParagraph"/>
        <w:numPr>
          <w:ilvl w:val="0"/>
          <w:numId w:val="2"/>
        </w:numPr>
        <w:spacing w:after="0" w:line="240" w:lineRule="auto"/>
        <w:ind w:left="426" w:hanging="426"/>
        <w:rPr>
          <w:color w:val="B40B47"/>
        </w:rPr>
      </w:pPr>
      <w:r w:rsidRPr="00463AFD">
        <w:rPr>
          <w:color w:val="B40B47"/>
        </w:rPr>
        <w:t>Your suggested main market, and/or other market areas and niches</w:t>
      </w:r>
    </w:p>
    <w:p w14:paraId="749F266A" w14:textId="77777777" w:rsidR="00463AFD" w:rsidRPr="00463AFD" w:rsidRDefault="00463AFD" w:rsidP="00463AFD">
      <w:pPr>
        <w:spacing w:after="0" w:line="240" w:lineRule="auto"/>
      </w:pPr>
    </w:p>
    <w:p w14:paraId="18919404" w14:textId="77777777" w:rsidR="00463AFD" w:rsidRPr="00463AFD" w:rsidRDefault="00463AFD" w:rsidP="00463AFD">
      <w:pPr>
        <w:spacing w:after="0" w:line="240" w:lineRule="auto"/>
      </w:pPr>
    </w:p>
    <w:p w14:paraId="23E81953" w14:textId="77777777" w:rsidR="00463AFD" w:rsidRPr="00463AFD" w:rsidRDefault="00463AFD" w:rsidP="00463AFD">
      <w:pPr>
        <w:spacing w:after="0" w:line="240" w:lineRule="auto"/>
      </w:pPr>
    </w:p>
    <w:p w14:paraId="1A203DA7" w14:textId="77777777" w:rsidR="00463AFD" w:rsidRPr="00463AFD" w:rsidRDefault="00463AFD" w:rsidP="00463AFD">
      <w:pPr>
        <w:pStyle w:val="ListParagraph"/>
        <w:numPr>
          <w:ilvl w:val="0"/>
          <w:numId w:val="2"/>
        </w:numPr>
        <w:spacing w:after="0" w:line="240" w:lineRule="auto"/>
        <w:ind w:left="426" w:hanging="426"/>
        <w:rPr>
          <w:color w:val="B40B47"/>
        </w:rPr>
      </w:pPr>
      <w:r w:rsidRPr="00463AFD">
        <w:rPr>
          <w:color w:val="B40B47"/>
        </w:rPr>
        <w:t>Current development stage and future development plan</w:t>
      </w:r>
    </w:p>
    <w:p w14:paraId="61E9E17E" w14:textId="77777777" w:rsidR="00463AFD" w:rsidRPr="00463AFD" w:rsidRDefault="00463AFD" w:rsidP="00463AFD">
      <w:pPr>
        <w:spacing w:after="0" w:line="240" w:lineRule="auto"/>
      </w:pPr>
    </w:p>
    <w:p w14:paraId="647C96F5" w14:textId="77777777" w:rsidR="00463AFD" w:rsidRPr="00463AFD" w:rsidRDefault="00463AFD" w:rsidP="00463AFD">
      <w:pPr>
        <w:spacing w:after="0" w:line="240" w:lineRule="auto"/>
      </w:pPr>
    </w:p>
    <w:p w14:paraId="1AB81C55" w14:textId="77777777" w:rsidR="00463AFD" w:rsidRPr="00463AFD" w:rsidRDefault="00463AFD" w:rsidP="00463AFD">
      <w:pPr>
        <w:spacing w:after="0" w:line="240" w:lineRule="auto"/>
      </w:pPr>
    </w:p>
    <w:p w14:paraId="2423AEDD" w14:textId="77777777" w:rsidR="00463AFD" w:rsidRPr="00463AFD" w:rsidRDefault="00463AFD" w:rsidP="00463AFD">
      <w:pPr>
        <w:pStyle w:val="ListParagraph"/>
        <w:numPr>
          <w:ilvl w:val="0"/>
          <w:numId w:val="2"/>
        </w:numPr>
        <w:spacing w:after="0" w:line="240" w:lineRule="auto"/>
        <w:ind w:left="426" w:hanging="426"/>
        <w:rPr>
          <w:color w:val="B40B47"/>
        </w:rPr>
      </w:pPr>
      <w:r w:rsidRPr="00463AFD">
        <w:rPr>
          <w:color w:val="B40B47"/>
        </w:rPr>
        <w:t>If IP is needed, what part of your technology shall be patented?</w:t>
      </w:r>
    </w:p>
    <w:p w14:paraId="07F820CA" w14:textId="77777777" w:rsidR="00463AFD" w:rsidRPr="00463AFD" w:rsidRDefault="00463AFD" w:rsidP="00463AFD">
      <w:pPr>
        <w:spacing w:after="0" w:line="240" w:lineRule="auto"/>
      </w:pPr>
    </w:p>
    <w:p w14:paraId="550EAA51" w14:textId="77777777" w:rsidR="00463AFD" w:rsidRPr="00463AFD" w:rsidRDefault="00463AFD" w:rsidP="00463AFD">
      <w:pPr>
        <w:spacing w:after="0" w:line="240" w:lineRule="auto"/>
      </w:pPr>
    </w:p>
    <w:p w14:paraId="2EA8C376" w14:textId="77777777" w:rsidR="00463AFD" w:rsidRPr="00463AFD" w:rsidRDefault="00463AFD" w:rsidP="00463AFD">
      <w:pPr>
        <w:spacing w:after="0" w:line="240" w:lineRule="auto"/>
      </w:pPr>
    </w:p>
    <w:p w14:paraId="1B5F5E23" w14:textId="77777777" w:rsidR="00463AFD" w:rsidRPr="00463AFD" w:rsidRDefault="00463AFD" w:rsidP="00463AFD">
      <w:pPr>
        <w:pStyle w:val="ListParagraph"/>
        <w:numPr>
          <w:ilvl w:val="0"/>
          <w:numId w:val="2"/>
        </w:numPr>
        <w:spacing w:after="0" w:line="240" w:lineRule="auto"/>
        <w:ind w:left="426" w:hanging="426"/>
        <w:rPr>
          <w:color w:val="B40B47"/>
        </w:rPr>
      </w:pPr>
      <w:r w:rsidRPr="00463AFD">
        <w:rPr>
          <w:color w:val="B40B47"/>
        </w:rPr>
        <w:t>Applicant credentials (brief description of why the team is suitable to pursue this project)</w:t>
      </w:r>
    </w:p>
    <w:p w14:paraId="34AB1725" w14:textId="77777777" w:rsidR="00463AFD" w:rsidRPr="00463AFD" w:rsidRDefault="00463AFD" w:rsidP="00463AFD">
      <w:pPr>
        <w:spacing w:after="0" w:line="240" w:lineRule="auto"/>
      </w:pPr>
    </w:p>
    <w:p w14:paraId="22A3A349" w14:textId="77777777" w:rsidR="00463AFD" w:rsidRPr="00463AFD" w:rsidRDefault="00463AFD" w:rsidP="00463AFD">
      <w:r w:rsidRPr="00463AFD">
        <w:br w:type="page"/>
      </w:r>
    </w:p>
    <w:p w14:paraId="7ABBEDE0" w14:textId="77777777" w:rsidR="00463AFD" w:rsidRPr="00463AFD" w:rsidRDefault="00463AFD" w:rsidP="00463AFD">
      <w:pPr>
        <w:pStyle w:val="ListParagraph"/>
        <w:numPr>
          <w:ilvl w:val="0"/>
          <w:numId w:val="4"/>
        </w:numPr>
        <w:spacing w:after="0" w:line="240" w:lineRule="auto"/>
      </w:pPr>
      <w:r w:rsidRPr="00463AFD">
        <w:lastRenderedPageBreak/>
        <w:t>Not part of page limit:</w:t>
      </w:r>
    </w:p>
    <w:p w14:paraId="16A199B9" w14:textId="77777777" w:rsidR="00463AFD" w:rsidRPr="00463AFD" w:rsidRDefault="00463AFD" w:rsidP="00463AFD">
      <w:pPr>
        <w:spacing w:after="0" w:line="240" w:lineRule="auto"/>
      </w:pPr>
    </w:p>
    <w:p w14:paraId="5092FEAF" w14:textId="77777777" w:rsidR="00463AFD" w:rsidRPr="00463AFD" w:rsidRDefault="00463AFD" w:rsidP="00463AFD">
      <w:pPr>
        <w:pStyle w:val="ListParagraph"/>
        <w:numPr>
          <w:ilvl w:val="0"/>
          <w:numId w:val="2"/>
        </w:numPr>
        <w:spacing w:after="0" w:line="240" w:lineRule="auto"/>
        <w:ind w:left="426" w:hanging="426"/>
        <w:rPr>
          <w:color w:val="B40B47"/>
        </w:rPr>
      </w:pPr>
      <w:r w:rsidRPr="00463AFD">
        <w:rPr>
          <w:color w:val="B40B47"/>
        </w:rPr>
        <w:t>Motivational letter (one page)</w:t>
      </w:r>
    </w:p>
    <w:p w14:paraId="32416D6C" w14:textId="77777777" w:rsidR="00463AFD" w:rsidRPr="00463AFD" w:rsidRDefault="00463AFD" w:rsidP="00463AFD">
      <w:pPr>
        <w:spacing w:after="0" w:line="240" w:lineRule="auto"/>
      </w:pPr>
    </w:p>
    <w:p w14:paraId="130F86A7" w14:textId="77777777" w:rsidR="00463AFD" w:rsidRPr="00463AFD" w:rsidRDefault="00463AFD" w:rsidP="00463AFD">
      <w:pPr>
        <w:spacing w:after="0" w:line="240" w:lineRule="auto"/>
      </w:pPr>
    </w:p>
    <w:p w14:paraId="55AD73E8" w14:textId="77777777" w:rsidR="00463AFD" w:rsidRPr="00463AFD" w:rsidRDefault="00463AFD" w:rsidP="00463AFD">
      <w:pPr>
        <w:pStyle w:val="ListParagraph"/>
        <w:numPr>
          <w:ilvl w:val="0"/>
          <w:numId w:val="2"/>
        </w:numPr>
        <w:spacing w:after="0" w:line="240" w:lineRule="auto"/>
        <w:ind w:left="426" w:hanging="426"/>
        <w:rPr>
          <w:color w:val="B40B47"/>
        </w:rPr>
      </w:pPr>
      <w:r w:rsidRPr="00463AFD">
        <w:rPr>
          <w:color w:val="B40B47"/>
        </w:rPr>
        <w:t>Proof of Principle data (one page)</w:t>
      </w:r>
    </w:p>
    <w:p w14:paraId="7A4470CE" w14:textId="77777777" w:rsidR="00463AFD" w:rsidRPr="00463AFD" w:rsidRDefault="00463AFD" w:rsidP="00463AFD">
      <w:pPr>
        <w:spacing w:after="0" w:line="240" w:lineRule="auto"/>
      </w:pPr>
    </w:p>
    <w:p w14:paraId="2EA893C3" w14:textId="77777777" w:rsidR="00463AFD" w:rsidRPr="00463AFD" w:rsidRDefault="00463AFD" w:rsidP="00463AFD">
      <w:pPr>
        <w:spacing w:after="0" w:line="240" w:lineRule="auto"/>
      </w:pPr>
    </w:p>
    <w:p w14:paraId="14395C4F" w14:textId="77777777" w:rsidR="00463AFD" w:rsidRPr="00463AFD" w:rsidRDefault="00463AFD" w:rsidP="00463AFD">
      <w:pPr>
        <w:pStyle w:val="ListParagraph"/>
        <w:numPr>
          <w:ilvl w:val="0"/>
          <w:numId w:val="2"/>
        </w:numPr>
        <w:spacing w:after="0" w:line="240" w:lineRule="auto"/>
        <w:ind w:left="426" w:hanging="426"/>
        <w:rPr>
          <w:color w:val="B40B47"/>
        </w:rPr>
      </w:pPr>
      <w:r w:rsidRPr="00463AFD">
        <w:rPr>
          <w:color w:val="B40B47"/>
        </w:rPr>
        <w:t>Anticipated budget</w:t>
      </w:r>
    </w:p>
    <w:p w14:paraId="77970C93" w14:textId="77777777" w:rsidR="00463AFD" w:rsidRPr="00463AFD" w:rsidRDefault="00463AFD" w:rsidP="00463AFD">
      <w:pPr>
        <w:spacing w:after="0" w:line="240" w:lineRule="auto"/>
      </w:pPr>
    </w:p>
    <w:p w14:paraId="78CA6759" w14:textId="77777777" w:rsidR="00463AFD" w:rsidRPr="00463AFD" w:rsidRDefault="00463AFD" w:rsidP="00463AFD">
      <w:pPr>
        <w:spacing w:after="0" w:line="240" w:lineRule="auto"/>
      </w:pPr>
    </w:p>
    <w:p w14:paraId="07EBBC98" w14:textId="77777777" w:rsidR="00463AFD" w:rsidRPr="00463AFD" w:rsidRDefault="00463AFD" w:rsidP="00463AFD">
      <w:pPr>
        <w:pStyle w:val="ListParagraph"/>
        <w:numPr>
          <w:ilvl w:val="0"/>
          <w:numId w:val="2"/>
        </w:numPr>
        <w:spacing w:after="0" w:line="240" w:lineRule="auto"/>
        <w:ind w:left="426" w:hanging="426"/>
        <w:rPr>
          <w:color w:val="B40B47"/>
        </w:rPr>
      </w:pPr>
      <w:r w:rsidRPr="00463AFD">
        <w:rPr>
          <w:color w:val="B40B47"/>
        </w:rPr>
        <w:t>CV of project team leader</w:t>
      </w:r>
    </w:p>
    <w:p w14:paraId="62D6F324" w14:textId="77777777" w:rsidR="00463AFD" w:rsidRPr="00463AFD" w:rsidRDefault="00463AFD" w:rsidP="00463AFD">
      <w:pPr>
        <w:spacing w:after="0" w:line="240" w:lineRule="auto"/>
      </w:pPr>
    </w:p>
    <w:p w14:paraId="17241F12" w14:textId="77777777" w:rsidR="00AD28FB" w:rsidRPr="00DD5F85" w:rsidRDefault="00AD28FB" w:rsidP="00DD5F85">
      <w:pPr>
        <w:spacing w:after="120" w:line="240" w:lineRule="auto"/>
        <w:rPr>
          <w:rFonts w:eastAsia="Times New Roman" w:cs="Arial"/>
          <w:i/>
          <w:color w:val="000000" w:themeColor="text1"/>
        </w:rPr>
      </w:pPr>
    </w:p>
    <w:sectPr w:rsidR="00AD28FB" w:rsidRPr="00DD5F85" w:rsidSect="00DD5F85">
      <w:headerReference w:type="default" r:id="rId12"/>
      <w:pgSz w:w="11906" w:h="16838"/>
      <w:pgMar w:top="2320" w:right="1134" w:bottom="2268" w:left="1134" w:header="56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AAB417" w14:textId="77777777" w:rsidR="00DD5F85" w:rsidRDefault="00DD5F85" w:rsidP="00B40445">
      <w:pPr>
        <w:spacing w:after="0"/>
      </w:pPr>
      <w:r>
        <w:separator/>
      </w:r>
    </w:p>
  </w:endnote>
  <w:endnote w:type="continuationSeparator" w:id="0">
    <w:p w14:paraId="40FA1971" w14:textId="77777777" w:rsidR="00DD5F85" w:rsidRDefault="00DD5F85" w:rsidP="00B4044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437694" w14:textId="77777777" w:rsidR="00DD5F85" w:rsidRDefault="00DD5F85" w:rsidP="00B40445">
      <w:pPr>
        <w:spacing w:after="0"/>
      </w:pPr>
      <w:r>
        <w:separator/>
      </w:r>
    </w:p>
  </w:footnote>
  <w:footnote w:type="continuationSeparator" w:id="0">
    <w:p w14:paraId="2E3C7A23" w14:textId="77777777" w:rsidR="00DD5F85" w:rsidRDefault="00DD5F85" w:rsidP="00B40445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FEB46E" w14:textId="0690D576" w:rsidR="00B40445" w:rsidRDefault="001130DD" w:rsidP="00DD5F85">
    <w:pPr>
      <w:pStyle w:val="Header"/>
      <w:tabs>
        <w:tab w:val="clear" w:pos="4536"/>
        <w:tab w:val="clear" w:pos="9072"/>
        <w:tab w:val="left" w:pos="7460"/>
      </w:tabs>
    </w:pPr>
    <w:r>
      <w:rPr>
        <w:noProof/>
        <w:lang w:val="nb-NO" w:eastAsia="nb-NO"/>
      </w:rPr>
      <w:drawing>
        <wp:anchor distT="0" distB="0" distL="114300" distR="114300" simplePos="0" relativeHeight="251659264" behindDoc="0" locked="0" layoutInCell="1" allowOverlap="1" wp14:anchorId="0C5707E7" wp14:editId="6A8524C2">
          <wp:simplePos x="0" y="0"/>
          <wp:positionH relativeFrom="margin">
            <wp:align>left</wp:align>
          </wp:positionH>
          <wp:positionV relativeFrom="page">
            <wp:posOffset>410845</wp:posOffset>
          </wp:positionV>
          <wp:extent cx="2352675" cy="723900"/>
          <wp:effectExtent l="0" t="0" r="9525" b="0"/>
          <wp:wrapNone/>
          <wp:docPr id="1" name="Grafik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52675" cy="723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 xml:space="preserve">                                                                                                          </w:t>
    </w:r>
    <w:r>
      <w:rPr>
        <w:noProof/>
      </w:rPr>
      <w:br/>
      <w:t xml:space="preserve">                                                                                                                    </w:t>
    </w:r>
    <w:r>
      <w:rPr>
        <w:noProof/>
      </w:rPr>
      <w:drawing>
        <wp:inline distT="0" distB="0" distL="0" distR="0" wp14:anchorId="381D0F09" wp14:editId="49C6A740">
          <wp:extent cx="1828800" cy="655200"/>
          <wp:effectExtent l="0" t="0" r="0" b="0"/>
          <wp:docPr id="1762497504" name="Picture 2" descr="A pink and black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2497504" name="Picture 2" descr="A pink and black 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28800" cy="655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3B2CE7"/>
    <w:multiLevelType w:val="hybridMultilevel"/>
    <w:tmpl w:val="33E06E06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434A81"/>
    <w:multiLevelType w:val="hybridMultilevel"/>
    <w:tmpl w:val="D17C33EE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>
      <w:start w:val="1"/>
      <w:numFmt w:val="lowerRoman"/>
      <w:lvlText w:val="%3."/>
      <w:lvlJc w:val="right"/>
      <w:pPr>
        <w:ind w:left="2160" w:hanging="180"/>
      </w:pPr>
    </w:lvl>
    <w:lvl w:ilvl="3" w:tplc="0414000F">
      <w:start w:val="1"/>
      <w:numFmt w:val="decimal"/>
      <w:lvlText w:val="%4."/>
      <w:lvlJc w:val="left"/>
      <w:pPr>
        <w:ind w:left="2880" w:hanging="360"/>
      </w:pPr>
    </w:lvl>
    <w:lvl w:ilvl="4" w:tplc="04140019">
      <w:start w:val="1"/>
      <w:numFmt w:val="lowerLetter"/>
      <w:lvlText w:val="%5."/>
      <w:lvlJc w:val="left"/>
      <w:pPr>
        <w:ind w:left="3600" w:hanging="360"/>
      </w:pPr>
    </w:lvl>
    <w:lvl w:ilvl="5" w:tplc="0414001B">
      <w:start w:val="1"/>
      <w:numFmt w:val="lowerRoman"/>
      <w:lvlText w:val="%6."/>
      <w:lvlJc w:val="right"/>
      <w:pPr>
        <w:ind w:left="4320" w:hanging="180"/>
      </w:pPr>
    </w:lvl>
    <w:lvl w:ilvl="6" w:tplc="0414000F">
      <w:start w:val="1"/>
      <w:numFmt w:val="decimal"/>
      <w:lvlText w:val="%7."/>
      <w:lvlJc w:val="left"/>
      <w:pPr>
        <w:ind w:left="5040" w:hanging="360"/>
      </w:pPr>
    </w:lvl>
    <w:lvl w:ilvl="7" w:tplc="04140019">
      <w:start w:val="1"/>
      <w:numFmt w:val="lowerLetter"/>
      <w:lvlText w:val="%8."/>
      <w:lvlJc w:val="left"/>
      <w:pPr>
        <w:ind w:left="5760" w:hanging="360"/>
      </w:pPr>
    </w:lvl>
    <w:lvl w:ilvl="8" w:tplc="0414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E015C5"/>
    <w:multiLevelType w:val="hybridMultilevel"/>
    <w:tmpl w:val="2E945186"/>
    <w:lvl w:ilvl="0" w:tplc="A78E6370">
      <w:start w:val="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50272946">
    <w:abstractNumId w:val="0"/>
  </w:num>
  <w:num w:numId="2" w16cid:durableId="89759095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75591033">
    <w:abstractNumId w:val="2"/>
  </w:num>
  <w:num w:numId="4" w16cid:durableId="467218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5F85"/>
    <w:rsid w:val="001130DD"/>
    <w:rsid w:val="0019279F"/>
    <w:rsid w:val="001E486D"/>
    <w:rsid w:val="0024700B"/>
    <w:rsid w:val="002E2A5D"/>
    <w:rsid w:val="00301FF9"/>
    <w:rsid w:val="00395E70"/>
    <w:rsid w:val="003E6B70"/>
    <w:rsid w:val="00463AFD"/>
    <w:rsid w:val="004B0BF1"/>
    <w:rsid w:val="004F7A13"/>
    <w:rsid w:val="007B38DD"/>
    <w:rsid w:val="008104A9"/>
    <w:rsid w:val="008A5BBF"/>
    <w:rsid w:val="008B6C97"/>
    <w:rsid w:val="009D0116"/>
    <w:rsid w:val="00A05EFF"/>
    <w:rsid w:val="00AD28FB"/>
    <w:rsid w:val="00B40445"/>
    <w:rsid w:val="00B5600F"/>
    <w:rsid w:val="00DD439D"/>
    <w:rsid w:val="00DD5F85"/>
    <w:rsid w:val="00E43EF5"/>
    <w:rsid w:val="00F61AB3"/>
    <w:rsid w:val="00F94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0D617BC4"/>
  <w15:chartTrackingRefBased/>
  <w15:docId w15:val="{301816D7-777D-4041-BD9A-A94D0CE6B0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 w:unhideWhenUsed="1"/>
    <w:lsdException w:name="footer" w:semiHidden="1" w:unhideWhenUsed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semiHidden="1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semiHidden="1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/>
    <w:lsdException w:name="TOC Heading" w:semiHidden="1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5F85"/>
    <w:pPr>
      <w:spacing w:after="200" w:line="276" w:lineRule="auto"/>
    </w:pPr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2E2A5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color w:val="000000" w:themeColor="text1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B40445"/>
    <w:pPr>
      <w:tabs>
        <w:tab w:val="center" w:pos="4536"/>
        <w:tab w:val="right" w:pos="9072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43EF5"/>
  </w:style>
  <w:style w:type="paragraph" w:styleId="Footer">
    <w:name w:val="footer"/>
    <w:basedOn w:val="Normal"/>
    <w:link w:val="FooterChar"/>
    <w:uiPriority w:val="99"/>
    <w:semiHidden/>
    <w:rsid w:val="00B40445"/>
    <w:pPr>
      <w:tabs>
        <w:tab w:val="center" w:pos="4536"/>
        <w:tab w:val="right" w:pos="9072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43EF5"/>
  </w:style>
  <w:style w:type="table" w:styleId="TableGrid">
    <w:name w:val="Table Grid"/>
    <w:basedOn w:val="TableNormal"/>
    <w:uiPriority w:val="59"/>
    <w:rsid w:val="00395E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2E2A5D"/>
    <w:rPr>
      <w:color w:val="auto"/>
    </w:rPr>
  </w:style>
  <w:style w:type="character" w:customStyle="1" w:styleId="Heading1Char">
    <w:name w:val="Heading 1 Char"/>
    <w:basedOn w:val="DefaultParagraphFont"/>
    <w:link w:val="Heading1"/>
    <w:uiPriority w:val="9"/>
    <w:rsid w:val="00E43EF5"/>
    <w:rPr>
      <w:rFonts w:asciiTheme="majorHAnsi" w:eastAsiaTheme="majorEastAsia" w:hAnsiTheme="majorHAnsi" w:cstheme="majorBidi"/>
      <w:b/>
      <w:color w:val="000000" w:themeColor="text1"/>
      <w:szCs w:val="32"/>
    </w:rPr>
  </w:style>
  <w:style w:type="paragraph" w:customStyle="1" w:styleId="Default">
    <w:name w:val="Default"/>
    <w:semiHidden/>
    <w:rsid w:val="002E2A5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Pa0">
    <w:name w:val="Pa0"/>
    <w:basedOn w:val="Default"/>
    <w:next w:val="Default"/>
    <w:uiPriority w:val="99"/>
    <w:semiHidden/>
    <w:rsid w:val="002E2A5D"/>
    <w:pPr>
      <w:spacing w:line="241" w:lineRule="atLeast"/>
    </w:pPr>
    <w:rPr>
      <w:color w:val="auto"/>
    </w:rPr>
  </w:style>
  <w:style w:type="character" w:customStyle="1" w:styleId="A0">
    <w:name w:val="A0"/>
    <w:uiPriority w:val="99"/>
    <w:semiHidden/>
    <w:rsid w:val="002E2A5D"/>
    <w:rPr>
      <w:color w:val="221E1F"/>
      <w:sz w:val="18"/>
      <w:szCs w:val="18"/>
    </w:rPr>
  </w:style>
  <w:style w:type="paragraph" w:styleId="ListParagraph">
    <w:name w:val="List Paragraph"/>
    <w:basedOn w:val="Normal"/>
    <w:uiPriority w:val="34"/>
    <w:qFormat/>
    <w:rsid w:val="00DD5F8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94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6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rethej\Downloads\brevmal_eng.dotx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Egendefinert 112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root>
</root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b00a67f-9791-437e-b702-303a706ea042">
      <Terms xmlns="http://schemas.microsoft.com/office/infopath/2007/PartnerControls"/>
    </lcf76f155ced4ddcb4097134ff3c332f>
    <TaxCatchAll xmlns="7dc3d6ed-56f1-49b6-b310-0ff680cfe62a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982FC97A4EB864EBF6B6ADD443A67CC" ma:contentTypeVersion="14" ma:contentTypeDescription="Opprett et nytt dokument." ma:contentTypeScope="" ma:versionID="a59811bd92298090e6a76c55d4651efa">
  <xsd:schema xmlns:xsd="http://www.w3.org/2001/XMLSchema" xmlns:xs="http://www.w3.org/2001/XMLSchema" xmlns:p="http://schemas.microsoft.com/office/2006/metadata/properties" xmlns:ns2="3b00a67f-9791-437e-b702-303a706ea042" xmlns:ns3="7dc3d6ed-56f1-49b6-b310-0ff680cfe62a" targetNamespace="http://schemas.microsoft.com/office/2006/metadata/properties" ma:root="true" ma:fieldsID="4c3e1f195df9422cebd772257e8ef87d" ns2:_="" ns3:_="">
    <xsd:import namespace="3b00a67f-9791-437e-b702-303a706ea042"/>
    <xsd:import namespace="7dc3d6ed-56f1-49b6-b310-0ff680cfe62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00a67f-9791-437e-b702-303a706ea04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Bildemerkelapper" ma:readOnly="false" ma:fieldId="{5cf76f15-5ced-4ddc-b409-7134ff3c332f}" ma:taxonomyMulti="true" ma:sspId="378a55df-a9cd-4882-8adc-9ae50d80558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dc3d6ed-56f1-49b6-b310-0ff680cfe62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a9d73458-8fb0-4777-9551-357d96ad6676}" ma:internalName="TaxCatchAll" ma:showField="CatchAllData" ma:web="7dc3d6ed-56f1-49b6-b310-0ff680cfe62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A55C48B-CB0D-47E0-9FC7-C7C9FE765157}">
  <ds:schemaRefs/>
</ds:datastoreItem>
</file>

<file path=customXml/itemProps2.xml><?xml version="1.0" encoding="utf-8"?>
<ds:datastoreItem xmlns:ds="http://schemas.openxmlformats.org/officeDocument/2006/customXml" ds:itemID="{1D1AABCA-87FB-4662-AF5A-BDD738120A5E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DB95084-D297-43D4-8346-79015E7939D0}">
  <ds:schemaRefs>
    <ds:schemaRef ds:uri="http://purl.org/dc/elements/1.1/"/>
    <ds:schemaRef ds:uri="http://schemas.microsoft.com/office/2006/metadata/properties"/>
    <ds:schemaRef ds:uri="7dc3d6ed-56f1-49b6-b310-0ff680cfe62a"/>
    <ds:schemaRef ds:uri="http://purl.org/dc/terms/"/>
    <ds:schemaRef ds:uri="http://schemas.microsoft.com/office/2006/documentManagement/types"/>
    <ds:schemaRef ds:uri="http://purl.org/dc/dcmitype/"/>
    <ds:schemaRef ds:uri="http://schemas.microsoft.com/office/infopath/2007/PartnerControls"/>
    <ds:schemaRef ds:uri="http://schemas.openxmlformats.org/package/2006/metadata/core-properties"/>
    <ds:schemaRef ds:uri="3b00a67f-9791-437e-b702-303a706ea042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B7751D82-1737-428D-BF99-990D207B9BF1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74B97F2A-9C2F-41CC-8CF7-D8A927AB494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b00a67f-9791-437e-b702-303a706ea042"/>
    <ds:schemaRef ds:uri="7dc3d6ed-56f1-49b6-b310-0ff680cfe62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brevmal_eng</Template>
  <TotalTime>1</TotalTime>
  <Pages>3</Pages>
  <Words>400</Words>
  <Characters>2120</Characters>
  <Application>Microsoft Office Word</Application>
  <DocSecurity>0</DocSecurity>
  <Lines>17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Grethe Thrane Johansen</dc:creator>
  <cp:keywords/>
  <dc:description/>
  <cp:lastModifiedBy>Grethe Thrane Johansen</cp:lastModifiedBy>
  <cp:revision>3</cp:revision>
  <dcterms:created xsi:type="dcterms:W3CDTF">2025-08-27T06:53:00Z</dcterms:created>
  <dcterms:modified xsi:type="dcterms:W3CDTF">2025-08-27T06:53:00Z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icrosoft Theme">
    <vt:lpwstr>Selmer 011</vt:lpwstr>
  </property>
  <property fmtid="{D5CDD505-2E9C-101B-9397-08002B2CF9AE}" pid="3" name="ContentTypeId">
    <vt:lpwstr>0x010100D982FC97A4EB864EBF6B6ADD443A67CC</vt:lpwstr>
  </property>
</Properties>
</file>