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7A243C" w14:textId="77777777" w:rsidR="00EF1159" w:rsidRDefault="00EF1159" w:rsidP="00EF1159">
      <w:pPr>
        <w:rPr>
          <w:b/>
          <w:sz w:val="32"/>
        </w:rPr>
      </w:pPr>
      <w:r>
        <w:rPr>
          <w:b/>
          <w:sz w:val="32"/>
        </w:rPr>
        <w:t>D</w:t>
      </w:r>
      <w:r w:rsidRPr="00712C6A">
        <w:rPr>
          <w:b/>
          <w:sz w:val="32"/>
        </w:rPr>
        <w:t>atahåndteringsplan</w:t>
      </w:r>
      <w:r>
        <w:rPr>
          <w:b/>
          <w:sz w:val="32"/>
        </w:rPr>
        <w:t xml:space="preserve"> for ansatte ved UiO</w:t>
      </w:r>
    </w:p>
    <w:p w14:paraId="4FCCBEFA" w14:textId="2B488127" w:rsidR="00EF1159" w:rsidRPr="005A5BE6" w:rsidRDefault="00EF1159" w:rsidP="00EF1159">
      <w:r>
        <w:t xml:space="preserve">Alle som har forskningsdata ved </w:t>
      </w:r>
      <w:r w:rsidR="00527795">
        <w:t>UiO,</w:t>
      </w:r>
      <w:r>
        <w:t xml:space="preserve"> skal vise til en </w:t>
      </w:r>
      <w:hyperlink r:id="rId10" w:history="1">
        <w:r w:rsidRPr="00ED6643">
          <w:rPr>
            <w:rStyle w:val="Hyperlink"/>
          </w:rPr>
          <w:t>datahåndteringsplan</w:t>
        </w:r>
      </w:hyperlink>
      <w:r>
        <w:t>(</w:t>
      </w:r>
      <w:proofErr w:type="spellStart"/>
      <w:r>
        <w:t>dhp</w:t>
      </w:r>
      <w:proofErr w:type="spellEnd"/>
      <w:r>
        <w:t xml:space="preserve">). Dette er i tråd med retningslinjene i politikk og retningslinjer for forskningsdatahåndtering ved UiO. En </w:t>
      </w:r>
      <w:proofErr w:type="spellStart"/>
      <w:r>
        <w:t>dhp</w:t>
      </w:r>
      <w:proofErr w:type="spellEnd"/>
      <w:r>
        <w:t xml:space="preserve"> </w:t>
      </w:r>
      <w:r w:rsidRPr="005A5BE6">
        <w:t xml:space="preserve">er et dokument som beskriver hvordan </w:t>
      </w:r>
      <w:r>
        <w:t>forsknings</w:t>
      </w:r>
      <w:r w:rsidRPr="005A5BE6">
        <w:t>dataene vil bli tatt vare på både i løpet av forskningsprosjekt</w:t>
      </w:r>
      <w:r>
        <w:t>et</w:t>
      </w:r>
      <w:r w:rsidRPr="005A5BE6">
        <w:t xml:space="preserve"> og etter at det er avsluttet</w:t>
      </w:r>
      <w:r>
        <w:t>. Dette vil si at planen skal inneholde detaljer om hvilke forskningsdata som skal innhentes og brukes, samt en beskrivelse av hvordan de skal håndteres. Spørsmålene nedenfor tar for seg forskningsdataenes livssyklus.</w:t>
      </w:r>
    </w:p>
    <w:p w14:paraId="7CC76AF6" w14:textId="77777777" w:rsidR="00EF1159" w:rsidRPr="0077104B" w:rsidRDefault="00EF1159" w:rsidP="00EF1159">
      <w:pPr>
        <w:rPr>
          <w:b/>
          <w:sz w:val="20"/>
          <w:szCs w:val="20"/>
        </w:rPr>
      </w:pPr>
      <w:r>
        <w:rPr>
          <w:b/>
          <w:sz w:val="32"/>
        </w:rPr>
        <w:t xml:space="preserve">Generell informasjon </w:t>
      </w:r>
    </w:p>
    <w:tbl>
      <w:tblPr>
        <w:tblStyle w:val="TableGrid"/>
        <w:tblW w:w="0" w:type="auto"/>
        <w:tblLook w:val="04A0" w:firstRow="1" w:lastRow="0" w:firstColumn="1" w:lastColumn="0" w:noHBand="0" w:noVBand="1"/>
      </w:tblPr>
      <w:tblGrid>
        <w:gridCol w:w="9062"/>
      </w:tblGrid>
      <w:tr w:rsidR="00EF1159" w14:paraId="2AF37503" w14:textId="77777777" w:rsidTr="009C3B1F">
        <w:tc>
          <w:tcPr>
            <w:tcW w:w="9062" w:type="dxa"/>
          </w:tcPr>
          <w:p w14:paraId="095F6006" w14:textId="77777777" w:rsidR="00EF1159" w:rsidRPr="0020552F" w:rsidRDefault="00EF1159" w:rsidP="009C3B1F">
            <w:r>
              <w:t xml:space="preserve">Tittel og prosjektnummer: </w:t>
            </w:r>
          </w:p>
        </w:tc>
      </w:tr>
      <w:tr w:rsidR="00EF1159" w:rsidRPr="0020552F" w14:paraId="271A7490" w14:textId="77777777" w:rsidTr="009C3B1F">
        <w:tc>
          <w:tcPr>
            <w:tcW w:w="9062" w:type="dxa"/>
          </w:tcPr>
          <w:p w14:paraId="58DCBBB8" w14:textId="1519F076" w:rsidR="00EF1159" w:rsidRPr="0020552F" w:rsidRDefault="00EF1159" w:rsidP="009C3B1F">
            <w:r>
              <w:t xml:space="preserve">Del av et større prosjekt? </w:t>
            </w:r>
            <w:r w:rsidR="00961233">
              <w:t>T</w:t>
            </w:r>
            <w:r>
              <w:t xml:space="preserve">ittel og prosjektnummer: </w:t>
            </w:r>
          </w:p>
        </w:tc>
      </w:tr>
      <w:tr w:rsidR="00EF1159" w:rsidRPr="0020552F" w14:paraId="55190FFA" w14:textId="77777777" w:rsidTr="009C3B1F">
        <w:tc>
          <w:tcPr>
            <w:tcW w:w="9062" w:type="dxa"/>
          </w:tcPr>
          <w:p w14:paraId="3CF66F4F" w14:textId="77777777" w:rsidR="00EF1159" w:rsidRPr="0020552F" w:rsidRDefault="00EF1159" w:rsidP="009C3B1F">
            <w:r>
              <w:t>Ansvarlig for datahåndteringsplanen(navn):</w:t>
            </w:r>
          </w:p>
        </w:tc>
      </w:tr>
      <w:tr w:rsidR="00EF1159" w:rsidRPr="0020552F" w14:paraId="75B3E013" w14:textId="77777777" w:rsidTr="009C3B1F">
        <w:tc>
          <w:tcPr>
            <w:tcW w:w="9062" w:type="dxa"/>
          </w:tcPr>
          <w:p w14:paraId="3D86C156" w14:textId="77777777" w:rsidR="00EF1159" w:rsidRPr="0020552F" w:rsidRDefault="00EF1159" w:rsidP="009C3B1F">
            <w:r>
              <w:t>Prosjektleder og –deltaker(e):</w:t>
            </w:r>
          </w:p>
        </w:tc>
      </w:tr>
      <w:tr w:rsidR="00EF1159" w:rsidRPr="0020552F" w14:paraId="1CB85FC4" w14:textId="77777777" w:rsidTr="009C3B1F">
        <w:tc>
          <w:tcPr>
            <w:tcW w:w="9062" w:type="dxa"/>
          </w:tcPr>
          <w:p w14:paraId="10A81EF5" w14:textId="77777777" w:rsidR="00EF1159" w:rsidRPr="0020552F" w:rsidRDefault="00EF1159" w:rsidP="009C3B1F">
            <w:r>
              <w:t>Fakultets- og instituttstilknytning:</w:t>
            </w:r>
          </w:p>
        </w:tc>
      </w:tr>
      <w:tr w:rsidR="00EF1159" w:rsidRPr="0020552F" w14:paraId="48D7EE25" w14:textId="77777777" w:rsidTr="009C3B1F">
        <w:tc>
          <w:tcPr>
            <w:tcW w:w="9062" w:type="dxa"/>
          </w:tcPr>
          <w:p w14:paraId="683EB5F9" w14:textId="77777777" w:rsidR="00EF1159" w:rsidRDefault="00EF1159" w:rsidP="009C3B1F">
            <w:r>
              <w:t>Samarbeidsinstitusjoner:</w:t>
            </w:r>
          </w:p>
        </w:tc>
      </w:tr>
      <w:tr w:rsidR="00EF1159" w:rsidRPr="0020552F" w14:paraId="23A6F3C5" w14:textId="77777777" w:rsidTr="009C3B1F">
        <w:tc>
          <w:tcPr>
            <w:tcW w:w="9062" w:type="dxa"/>
          </w:tcPr>
          <w:p w14:paraId="1ED7CF5F" w14:textId="77777777" w:rsidR="00EF1159" w:rsidRDefault="00EF1159" w:rsidP="009C3B1F">
            <w:r>
              <w:t xml:space="preserve">Prosjektbeskrivelse(kort): </w:t>
            </w:r>
          </w:p>
          <w:p w14:paraId="583B1F64" w14:textId="77777777" w:rsidR="00EF1159" w:rsidRDefault="00EF1159" w:rsidP="009C3B1F"/>
          <w:p w14:paraId="6F301BC9" w14:textId="77777777" w:rsidR="00EF1159" w:rsidRPr="0020552F" w:rsidRDefault="00EF1159" w:rsidP="009C3B1F"/>
        </w:tc>
      </w:tr>
      <w:tr w:rsidR="00EF1159" w:rsidRPr="0020552F" w14:paraId="4BAA2868" w14:textId="77777777" w:rsidTr="009C3B1F">
        <w:tc>
          <w:tcPr>
            <w:tcW w:w="9062" w:type="dxa"/>
          </w:tcPr>
          <w:p w14:paraId="56E288E2" w14:textId="77777777" w:rsidR="00EF1159" w:rsidRPr="0020552F" w:rsidRDefault="00EF1159" w:rsidP="009C3B1F">
            <w:r>
              <w:t xml:space="preserve">Prosjektperiode: </w:t>
            </w:r>
          </w:p>
        </w:tc>
      </w:tr>
      <w:tr w:rsidR="00EF1159" w:rsidRPr="0020552F" w14:paraId="0EE04BBF" w14:textId="77777777" w:rsidTr="009C3B1F">
        <w:tc>
          <w:tcPr>
            <w:tcW w:w="9062" w:type="dxa"/>
          </w:tcPr>
          <w:p w14:paraId="59DD039C" w14:textId="77777777" w:rsidR="00EF1159" w:rsidRPr="0020552F" w:rsidRDefault="00EF1159" w:rsidP="009C3B1F">
            <w:r w:rsidRPr="0077104B">
              <w:t>Finansiering:</w:t>
            </w:r>
          </w:p>
        </w:tc>
      </w:tr>
      <w:tr w:rsidR="00EF1159" w:rsidRPr="0020552F" w14:paraId="54B16A26" w14:textId="77777777" w:rsidTr="009C3B1F">
        <w:tc>
          <w:tcPr>
            <w:tcW w:w="9062" w:type="dxa"/>
          </w:tcPr>
          <w:p w14:paraId="4DC68A38" w14:textId="77777777" w:rsidR="00EF1159" w:rsidRPr="0020552F" w:rsidRDefault="00EF1159" w:rsidP="009C3B1F">
            <w:r>
              <w:t>Datahåndteringsplanversjon og dato:</w:t>
            </w:r>
          </w:p>
        </w:tc>
      </w:tr>
    </w:tbl>
    <w:p w14:paraId="35420B8C" w14:textId="77777777" w:rsidR="00EF1159" w:rsidRDefault="00EF1159" w:rsidP="00EF1159">
      <w:pPr>
        <w:rPr>
          <w:b/>
          <w:sz w:val="32"/>
        </w:rPr>
      </w:pPr>
    </w:p>
    <w:p w14:paraId="41C1C83C" w14:textId="77777777" w:rsidR="00EF1159" w:rsidRDefault="00EF1159" w:rsidP="00EF1159">
      <w:r w:rsidRPr="008873AD">
        <w:rPr>
          <w:b/>
          <w:sz w:val="32"/>
        </w:rPr>
        <w:t xml:space="preserve">Beskrivelse </w:t>
      </w:r>
      <w:r>
        <w:rPr>
          <w:b/>
          <w:sz w:val="32"/>
        </w:rPr>
        <w:t xml:space="preserve">og innsamling </w:t>
      </w:r>
      <w:r w:rsidRPr="008873AD">
        <w:rPr>
          <w:b/>
          <w:sz w:val="32"/>
        </w:rPr>
        <w:t xml:space="preserve">av </w:t>
      </w:r>
      <w:r>
        <w:rPr>
          <w:b/>
          <w:sz w:val="32"/>
        </w:rPr>
        <w:t>forsknings</w:t>
      </w:r>
      <w:r w:rsidRPr="008873AD">
        <w:rPr>
          <w:b/>
          <w:sz w:val="32"/>
        </w:rPr>
        <w:t>data</w:t>
      </w:r>
    </w:p>
    <w:tbl>
      <w:tblPr>
        <w:tblStyle w:val="TableGrid"/>
        <w:tblW w:w="0" w:type="auto"/>
        <w:tblLook w:val="04A0" w:firstRow="1" w:lastRow="0" w:firstColumn="1" w:lastColumn="0" w:noHBand="0" w:noVBand="1"/>
      </w:tblPr>
      <w:tblGrid>
        <w:gridCol w:w="9062"/>
      </w:tblGrid>
      <w:tr w:rsidR="00EF1159" w14:paraId="74474712" w14:textId="77777777" w:rsidTr="009C3B1F">
        <w:tc>
          <w:tcPr>
            <w:tcW w:w="9062" w:type="dxa"/>
          </w:tcPr>
          <w:p w14:paraId="422B7F7C" w14:textId="726849FD" w:rsidR="00EF1159" w:rsidRPr="00B05676" w:rsidRDefault="00EF1159" w:rsidP="009C3B1F">
            <w:r w:rsidRPr="00B05676">
              <w:t>Hva slags forskningsdata skal samles inn og/eller generes? (</w:t>
            </w:r>
            <w:hyperlink r:id="rId11" w:history="1">
              <w:r w:rsidRPr="00B05676">
                <w:rPr>
                  <w:rStyle w:val="Hyperlink"/>
                </w:rPr>
                <w:t>lenke til ny definisjon</w:t>
              </w:r>
            </w:hyperlink>
            <w:r w:rsidRPr="00B05676">
              <w:t>)</w:t>
            </w:r>
          </w:p>
          <w:p w14:paraId="19C6A226" w14:textId="77777777" w:rsidR="00EF1159" w:rsidRPr="00B05676" w:rsidRDefault="00EF1159" w:rsidP="009C3B1F"/>
        </w:tc>
      </w:tr>
      <w:tr w:rsidR="00EF1159" w14:paraId="24600CEA" w14:textId="77777777" w:rsidTr="009C3B1F">
        <w:tc>
          <w:tcPr>
            <w:tcW w:w="9062" w:type="dxa"/>
          </w:tcPr>
          <w:p w14:paraId="6D7E7160" w14:textId="77777777" w:rsidR="00EF1159" w:rsidRPr="00B05676" w:rsidRDefault="00EF1159" w:rsidP="009C3B1F">
            <w:r w:rsidRPr="00B05676">
              <w:t>Hvordan innhentes dataene?</w:t>
            </w:r>
          </w:p>
          <w:p w14:paraId="26D06930" w14:textId="77777777" w:rsidR="00EF1159" w:rsidRPr="00B05676" w:rsidRDefault="00EF1159" w:rsidP="009C3B1F"/>
        </w:tc>
      </w:tr>
    </w:tbl>
    <w:p w14:paraId="13DC2282" w14:textId="77777777" w:rsidR="00EF1159" w:rsidRPr="00BD2A2B" w:rsidRDefault="00EF1159" w:rsidP="00EF1159"/>
    <w:p w14:paraId="7F24A339" w14:textId="77777777" w:rsidR="00EF1159" w:rsidRDefault="00EF1159" w:rsidP="00EF1159">
      <w:pPr>
        <w:rPr>
          <w:sz w:val="24"/>
          <w:szCs w:val="24"/>
        </w:rPr>
      </w:pPr>
      <w:r>
        <w:rPr>
          <w:b/>
          <w:sz w:val="28"/>
        </w:rPr>
        <w:t xml:space="preserve">Lagring </w:t>
      </w:r>
    </w:p>
    <w:p w14:paraId="3B96C548" w14:textId="77777777" w:rsidR="00EF1159" w:rsidRPr="00B05676" w:rsidRDefault="00EF1159" w:rsidP="00EF1159">
      <w:r w:rsidRPr="00B05676">
        <w:t xml:space="preserve">UiO har utarbeidet en lagringsguide for alt fra åpne til lukkede data og hvor disse best kan lagres sikkert underveis i forskningsprosjektet. </w:t>
      </w:r>
      <w:hyperlink r:id="rId12" w:history="1">
        <w:r w:rsidRPr="00B05676">
          <w:rPr>
            <w:rStyle w:val="Hyperlink"/>
          </w:rPr>
          <w:t>Les mer her</w:t>
        </w:r>
      </w:hyperlink>
      <w:r w:rsidRPr="00B05676">
        <w:rPr>
          <w:rStyle w:val="Hyperlink"/>
        </w:rPr>
        <w:t>.</w:t>
      </w:r>
      <w:r w:rsidRPr="00B05676">
        <w:t xml:space="preserve"> Anbefalte lagringsløsninger tilpasset ulike typer forskningsdata finner du oversikt over</w:t>
      </w:r>
      <w:hyperlink r:id="rId13" w:history="1">
        <w:r w:rsidRPr="00B05676">
          <w:rPr>
            <w:rStyle w:val="Hyperlink"/>
          </w:rPr>
          <w:t xml:space="preserve"> her</w:t>
        </w:r>
      </w:hyperlink>
      <w:r w:rsidRPr="00B05676">
        <w:t>. Er dette et samarbeidsprosjekt med andre institusjoner er det fint å sjekke ut om dere ønsker å lagre forskningsdataene samme sted, da er det viktig å finne riktig lagringsløsning for dere som ivaretar sikkerhet og delingstilgang for alle.</w:t>
      </w:r>
    </w:p>
    <w:tbl>
      <w:tblPr>
        <w:tblStyle w:val="TableGrid"/>
        <w:tblW w:w="0" w:type="auto"/>
        <w:tblLook w:val="04A0" w:firstRow="1" w:lastRow="0" w:firstColumn="1" w:lastColumn="0" w:noHBand="0" w:noVBand="1"/>
      </w:tblPr>
      <w:tblGrid>
        <w:gridCol w:w="9062"/>
      </w:tblGrid>
      <w:tr w:rsidR="00EF1159" w:rsidRPr="00B05676" w14:paraId="1B122647" w14:textId="77777777" w:rsidTr="009C3B1F">
        <w:tc>
          <w:tcPr>
            <w:tcW w:w="9062" w:type="dxa"/>
          </w:tcPr>
          <w:p w14:paraId="221B3380" w14:textId="77777777" w:rsidR="00EF1159" w:rsidRPr="00B05676" w:rsidRDefault="00EF1159" w:rsidP="009C3B1F">
            <w:r w:rsidRPr="00B05676">
              <w:t xml:space="preserve">Hvor skal data lagres? </w:t>
            </w:r>
          </w:p>
          <w:p w14:paraId="08936EE6" w14:textId="77777777" w:rsidR="00EF1159" w:rsidRPr="00B05676" w:rsidRDefault="00EF1159" w:rsidP="009C3B1F"/>
        </w:tc>
      </w:tr>
    </w:tbl>
    <w:p w14:paraId="22533887" w14:textId="77777777" w:rsidR="00EF1159" w:rsidRDefault="00EF1159" w:rsidP="00EF1159">
      <w:pPr>
        <w:rPr>
          <w:b/>
          <w:sz w:val="28"/>
          <w:szCs w:val="28"/>
        </w:rPr>
      </w:pPr>
    </w:p>
    <w:p w14:paraId="67156FDC" w14:textId="77777777" w:rsidR="00B05676" w:rsidRDefault="00B05676" w:rsidP="00EF1159">
      <w:pPr>
        <w:rPr>
          <w:b/>
          <w:sz w:val="28"/>
          <w:szCs w:val="28"/>
        </w:rPr>
      </w:pPr>
    </w:p>
    <w:p w14:paraId="6DAC5880" w14:textId="489068E8" w:rsidR="00EF1159" w:rsidRPr="000E1624" w:rsidRDefault="00EF1159" w:rsidP="00EF1159">
      <w:pPr>
        <w:rPr>
          <w:b/>
          <w:sz w:val="28"/>
          <w:szCs w:val="28"/>
        </w:rPr>
      </w:pPr>
      <w:r w:rsidRPr="000E1624">
        <w:rPr>
          <w:b/>
          <w:sz w:val="28"/>
          <w:szCs w:val="28"/>
        </w:rPr>
        <w:lastRenderedPageBreak/>
        <w:t>Tilgang</w:t>
      </w:r>
    </w:p>
    <w:p w14:paraId="07CC0EF4" w14:textId="77777777" w:rsidR="00EF1159" w:rsidRPr="00B05676" w:rsidRDefault="00EF1159" w:rsidP="00EF1159">
      <w:r w:rsidRPr="00B05676">
        <w:t xml:space="preserve">Det er viktig å ha tenkt igjennom hvordan man trygt kan dele data underveis i prosjektet med andre deltakere, enten internt eller utenfor institusjonen. </w:t>
      </w:r>
    </w:p>
    <w:tbl>
      <w:tblPr>
        <w:tblStyle w:val="TableGrid"/>
        <w:tblW w:w="0" w:type="auto"/>
        <w:tblLook w:val="04A0" w:firstRow="1" w:lastRow="0" w:firstColumn="1" w:lastColumn="0" w:noHBand="0" w:noVBand="1"/>
      </w:tblPr>
      <w:tblGrid>
        <w:gridCol w:w="9062"/>
      </w:tblGrid>
      <w:tr w:rsidR="00EF1159" w:rsidRPr="00B05676" w14:paraId="18D0209F" w14:textId="77777777" w:rsidTr="009C3B1F">
        <w:tc>
          <w:tcPr>
            <w:tcW w:w="9062" w:type="dxa"/>
          </w:tcPr>
          <w:p w14:paraId="3A666236" w14:textId="77777777" w:rsidR="00EF1159" w:rsidRPr="00B05676" w:rsidRDefault="00EF1159" w:rsidP="009C3B1F">
            <w:r w:rsidRPr="00B05676">
              <w:t>Hvem skal ha tilgang til data underveis i forskningsprosjektet?</w:t>
            </w:r>
          </w:p>
          <w:p w14:paraId="04D2749B" w14:textId="77777777" w:rsidR="00EF1159" w:rsidRPr="00B05676" w:rsidRDefault="00EF1159" w:rsidP="009C3B1F"/>
        </w:tc>
      </w:tr>
      <w:tr w:rsidR="00EF1159" w:rsidRPr="00B05676" w14:paraId="01D3A4AE" w14:textId="77777777" w:rsidTr="009C3B1F">
        <w:tc>
          <w:tcPr>
            <w:tcW w:w="9062" w:type="dxa"/>
          </w:tcPr>
          <w:p w14:paraId="03804417" w14:textId="77777777" w:rsidR="00EF1159" w:rsidRPr="00B05676" w:rsidRDefault="00EF1159" w:rsidP="009C3B1F">
            <w:r w:rsidRPr="00B05676">
              <w:t>Hvordan styres denne?</w:t>
            </w:r>
          </w:p>
          <w:p w14:paraId="6AC0CF0A" w14:textId="77777777" w:rsidR="00EF1159" w:rsidRPr="00B05676" w:rsidRDefault="00EF1159" w:rsidP="009C3B1F"/>
        </w:tc>
      </w:tr>
      <w:tr w:rsidR="00EF1159" w:rsidRPr="00B05676" w14:paraId="4211CA76" w14:textId="77777777" w:rsidTr="009C3B1F">
        <w:tc>
          <w:tcPr>
            <w:tcW w:w="9062" w:type="dxa"/>
          </w:tcPr>
          <w:p w14:paraId="2F6145DC" w14:textId="77777777" w:rsidR="00EF1159" w:rsidRPr="00B05676" w:rsidRDefault="00EF1159" w:rsidP="009C3B1F">
            <w:r w:rsidRPr="00B05676">
              <w:t>Hvem er ansvarlig for å styre denne?</w:t>
            </w:r>
          </w:p>
          <w:p w14:paraId="41C1C791" w14:textId="77777777" w:rsidR="00EF1159" w:rsidRPr="00B05676" w:rsidRDefault="00EF1159" w:rsidP="009C3B1F"/>
        </w:tc>
      </w:tr>
    </w:tbl>
    <w:p w14:paraId="3F90E0F7" w14:textId="77777777" w:rsidR="00EF1159" w:rsidRDefault="00EF1159" w:rsidP="00EF1159">
      <w:pPr>
        <w:rPr>
          <w:b/>
          <w:sz w:val="28"/>
        </w:rPr>
      </w:pPr>
    </w:p>
    <w:p w14:paraId="3413443D" w14:textId="77777777" w:rsidR="00EF1159" w:rsidRPr="00B05676" w:rsidRDefault="00EF1159" w:rsidP="00EF1159">
      <w:r>
        <w:rPr>
          <w:b/>
          <w:sz w:val="28"/>
        </w:rPr>
        <w:t xml:space="preserve">Organisering og metadata - </w:t>
      </w:r>
      <w:r w:rsidRPr="00B05676">
        <w:t xml:space="preserve">Dokumentasjon av forskningsdata og datakvalitet.                                                            Uansett om du skal dele dine forskningsdata eller ei, så er det viktig at forskningsdataene er godt organisert, dokumenteres underveis og hvis mulig registrere metadata. I noen fagfelt er det allerede etablerte metadatastandarder, mens andre fagfelt ikke har dette. Hvis ønsket kan man </w:t>
      </w:r>
      <w:hyperlink r:id="rId14" w:history="1">
        <w:r w:rsidRPr="00B05676">
          <w:rPr>
            <w:rStyle w:val="Hyperlink"/>
          </w:rPr>
          <w:t>lese mer her</w:t>
        </w:r>
      </w:hyperlink>
      <w:r w:rsidRPr="00B05676">
        <w:t>.</w:t>
      </w:r>
    </w:p>
    <w:tbl>
      <w:tblPr>
        <w:tblStyle w:val="TableGrid"/>
        <w:tblW w:w="0" w:type="auto"/>
        <w:tblLook w:val="04A0" w:firstRow="1" w:lastRow="0" w:firstColumn="1" w:lastColumn="0" w:noHBand="0" w:noVBand="1"/>
      </w:tblPr>
      <w:tblGrid>
        <w:gridCol w:w="9062"/>
      </w:tblGrid>
      <w:tr w:rsidR="00EF1159" w:rsidRPr="00B05676" w14:paraId="0DCD7EC7" w14:textId="77777777" w:rsidTr="009C3B1F">
        <w:trPr>
          <w:trHeight w:val="383"/>
        </w:trPr>
        <w:tc>
          <w:tcPr>
            <w:tcW w:w="9062" w:type="dxa"/>
          </w:tcPr>
          <w:p w14:paraId="622DB033" w14:textId="77777777" w:rsidR="00EF1159" w:rsidRPr="00B05676" w:rsidRDefault="00EF1159" w:rsidP="009C3B1F">
            <w:r w:rsidRPr="00B05676">
              <w:t>Beskriv her rutiner for hvordan det er tenkt å dokumentere dataene underveis i forskningsprosjektet.</w:t>
            </w:r>
          </w:p>
        </w:tc>
      </w:tr>
      <w:tr w:rsidR="00EF1159" w:rsidRPr="00B05676" w14:paraId="5AFA30BC" w14:textId="77777777" w:rsidTr="009C3B1F">
        <w:trPr>
          <w:trHeight w:val="383"/>
        </w:trPr>
        <w:tc>
          <w:tcPr>
            <w:tcW w:w="9062" w:type="dxa"/>
          </w:tcPr>
          <w:p w14:paraId="1F856180" w14:textId="77777777" w:rsidR="00EF1159" w:rsidRPr="00B05676" w:rsidRDefault="00EF1159" w:rsidP="009C3B1F">
            <w:pPr>
              <w:rPr>
                <w:b/>
              </w:rPr>
            </w:pPr>
            <w:r w:rsidRPr="00B05676">
              <w:t>Har dere planlagt å bruke en metadatastandard, hvis ja, hvilken?</w:t>
            </w:r>
          </w:p>
        </w:tc>
      </w:tr>
    </w:tbl>
    <w:p w14:paraId="4B2C6FD7" w14:textId="77777777" w:rsidR="00EF1159" w:rsidRDefault="00EF1159" w:rsidP="00EF1159">
      <w:pPr>
        <w:rPr>
          <w:b/>
          <w:sz w:val="28"/>
        </w:rPr>
      </w:pPr>
    </w:p>
    <w:p w14:paraId="02CB7941" w14:textId="77777777" w:rsidR="00EF1159" w:rsidRPr="00FA7166" w:rsidRDefault="00EF1159" w:rsidP="00EF1159">
      <w:pPr>
        <w:rPr>
          <w:rFonts w:cstheme="minorHAnsi"/>
          <w:sz w:val="24"/>
          <w:szCs w:val="24"/>
        </w:rPr>
      </w:pPr>
      <w:r>
        <w:rPr>
          <w:b/>
          <w:sz w:val="28"/>
        </w:rPr>
        <w:t>Juridiske og etiske aspekter</w:t>
      </w:r>
    </w:p>
    <w:tbl>
      <w:tblPr>
        <w:tblStyle w:val="TableGrid"/>
        <w:tblW w:w="0" w:type="auto"/>
        <w:tblLook w:val="04A0" w:firstRow="1" w:lastRow="0" w:firstColumn="1" w:lastColumn="0" w:noHBand="0" w:noVBand="1"/>
      </w:tblPr>
      <w:tblGrid>
        <w:gridCol w:w="9062"/>
      </w:tblGrid>
      <w:tr w:rsidR="00EF1159" w14:paraId="78259140" w14:textId="77777777" w:rsidTr="009C3B1F">
        <w:tc>
          <w:tcPr>
            <w:tcW w:w="9062" w:type="dxa"/>
          </w:tcPr>
          <w:p w14:paraId="52F7668A" w14:textId="77777777" w:rsidR="00EF1159" w:rsidRPr="00B05676" w:rsidRDefault="00EF1159" w:rsidP="009C3B1F">
            <w:pPr>
              <w:rPr>
                <w:rFonts w:cstheme="minorHAnsi"/>
              </w:rPr>
            </w:pPr>
            <w:r w:rsidRPr="00B05676">
              <w:rPr>
                <w:rFonts w:cstheme="minorHAnsi"/>
              </w:rPr>
              <w:t xml:space="preserve">Hvordan ivaretas datahåndtering i henhold til lovkrav, f.eks. når det gjelder håndtering av personopplysninger, konfidensialitet og immaterielle rettigheter? </w:t>
            </w:r>
            <w:hyperlink r:id="rId15" w:history="1">
              <w:r w:rsidRPr="00B05676">
                <w:rPr>
                  <w:rStyle w:val="Hyperlink"/>
                  <w:rFonts w:cstheme="minorHAnsi"/>
                </w:rPr>
                <w:t>Les mer her</w:t>
              </w:r>
            </w:hyperlink>
          </w:p>
        </w:tc>
      </w:tr>
      <w:tr w:rsidR="00EF1159" w14:paraId="0CF58BB7" w14:textId="77777777" w:rsidTr="009C3B1F">
        <w:tc>
          <w:tcPr>
            <w:tcW w:w="9062" w:type="dxa"/>
          </w:tcPr>
          <w:p w14:paraId="54424247" w14:textId="77777777" w:rsidR="00EF1159" w:rsidRPr="00B05676" w:rsidRDefault="00EF1159" w:rsidP="009C3B1F">
            <w:pPr>
              <w:rPr>
                <w:rStyle w:val="Hyperlink"/>
                <w:rFonts w:cstheme="minorHAnsi"/>
              </w:rPr>
            </w:pPr>
            <w:r w:rsidRPr="00B05676">
              <w:rPr>
                <w:rStyle w:val="Hyperlink"/>
                <w:rFonts w:cstheme="minorHAnsi"/>
              </w:rPr>
              <w:t>Det er alltid viktig å ha tenkt gjennom forskningsetikk både i forhold til innsamling og deling av data</w:t>
            </w:r>
            <w:r w:rsidRPr="00B05676">
              <w:rPr>
                <w:rFonts w:cstheme="minorHAnsi"/>
              </w:rPr>
              <w:t xml:space="preserve"> Hvordan ivaretas datahåndteringen i henhold til forskningsetiske og andre etiske retningslinjer? </w:t>
            </w:r>
            <w:hyperlink r:id="rId16" w:history="1">
              <w:r w:rsidRPr="00B05676">
                <w:rPr>
                  <w:rStyle w:val="Hyperlink"/>
                  <w:rFonts w:cstheme="minorHAnsi"/>
                </w:rPr>
                <w:t>Les mer på UiOs sider for forskningsetikk</w:t>
              </w:r>
            </w:hyperlink>
            <w:r w:rsidRPr="00B05676">
              <w:rPr>
                <w:rStyle w:val="Hyperlink"/>
                <w:rFonts w:cstheme="minorHAnsi"/>
              </w:rPr>
              <w:t xml:space="preserve"> </w:t>
            </w:r>
          </w:p>
        </w:tc>
      </w:tr>
      <w:tr w:rsidR="00EF1159" w14:paraId="02D9181C" w14:textId="77777777" w:rsidTr="009C3B1F">
        <w:tc>
          <w:tcPr>
            <w:tcW w:w="9062" w:type="dxa"/>
          </w:tcPr>
          <w:p w14:paraId="42FDB0DD" w14:textId="77777777" w:rsidR="00EF1159" w:rsidRPr="00B05676" w:rsidRDefault="00EF1159" w:rsidP="009C3B1F">
            <w:r w:rsidRPr="00B05676">
              <w:t xml:space="preserve">Har du tenkt å bruke lisens på dataene, eventuelt hvilken? </w:t>
            </w:r>
            <w:hyperlink r:id="rId17" w:history="1">
              <w:r w:rsidRPr="00B05676">
                <w:rPr>
                  <w:rStyle w:val="Hyperlink"/>
                </w:rPr>
                <w:t>Les mer om lisenser</w:t>
              </w:r>
            </w:hyperlink>
          </w:p>
          <w:p w14:paraId="1976EFC5" w14:textId="77777777" w:rsidR="00EF1159" w:rsidRPr="00B05676" w:rsidRDefault="00EF1159" w:rsidP="009C3B1F">
            <w:pPr>
              <w:rPr>
                <w:rFonts w:cstheme="minorHAnsi"/>
              </w:rPr>
            </w:pPr>
            <w:r w:rsidRPr="00B05676">
              <w:rPr>
                <w:rFonts w:cstheme="minorHAnsi"/>
              </w:rPr>
              <w:t xml:space="preserve"> </w:t>
            </w:r>
          </w:p>
        </w:tc>
      </w:tr>
    </w:tbl>
    <w:p w14:paraId="5D7E9ED8" w14:textId="77777777" w:rsidR="00EF1159" w:rsidRPr="00F46EC8" w:rsidRDefault="00EF1159" w:rsidP="00EF1159">
      <w:pPr>
        <w:rPr>
          <w:b/>
          <w:sz w:val="28"/>
        </w:rPr>
      </w:pPr>
    </w:p>
    <w:p w14:paraId="5DA0B8E8" w14:textId="77777777" w:rsidR="00EF1159" w:rsidRDefault="00EF1159" w:rsidP="00EF1159">
      <w:pPr>
        <w:rPr>
          <w:b/>
          <w:sz w:val="28"/>
        </w:rPr>
      </w:pPr>
      <w:r>
        <w:rPr>
          <w:b/>
          <w:sz w:val="28"/>
        </w:rPr>
        <w:t xml:space="preserve">Arkiv og deling </w:t>
      </w:r>
    </w:p>
    <w:p w14:paraId="79E29776" w14:textId="77777777" w:rsidR="00EF1159" w:rsidRPr="00B05676" w:rsidRDefault="00EF1159" w:rsidP="00EF1159">
      <w:pPr>
        <w:rPr>
          <w:b/>
        </w:rPr>
      </w:pPr>
      <w:r w:rsidRPr="00B05676">
        <w:t xml:space="preserve">UiOs politikk følger "åpen som standard"-prinsippet når det gjelder tilgang til forskningsdata. Hvis dine forskningsdata er arkivverdige, bør du på et tidlig tidspunkt vurdere hvilke arkiver du skal bruke til å dele disse. Dersom du ikke kan dele dataene dine åpent, finnes det arkiv som muliggjør kontrollert deling eller deling av metadata og dokumentasjon? </w:t>
      </w:r>
      <w:hyperlink r:id="rId18" w:history="1">
        <w:r w:rsidRPr="00B05676">
          <w:rPr>
            <w:rStyle w:val="Hyperlink"/>
          </w:rPr>
          <w:t>Les mer om arkivering av data her</w:t>
        </w:r>
      </w:hyperlink>
      <w:r w:rsidRPr="00B05676">
        <w:t xml:space="preserve">.  </w:t>
      </w:r>
    </w:p>
    <w:tbl>
      <w:tblPr>
        <w:tblStyle w:val="TableGrid"/>
        <w:tblW w:w="0" w:type="auto"/>
        <w:tblLook w:val="04A0" w:firstRow="1" w:lastRow="0" w:firstColumn="1" w:lastColumn="0" w:noHBand="0" w:noVBand="1"/>
      </w:tblPr>
      <w:tblGrid>
        <w:gridCol w:w="9062"/>
      </w:tblGrid>
      <w:tr w:rsidR="00EF1159" w:rsidRPr="00B05676" w14:paraId="2F190C4F" w14:textId="77777777" w:rsidTr="009C3B1F">
        <w:tc>
          <w:tcPr>
            <w:tcW w:w="9062" w:type="dxa"/>
          </w:tcPr>
          <w:p w14:paraId="04D97B63" w14:textId="77777777" w:rsidR="00EF1159" w:rsidRPr="00B05676" w:rsidRDefault="00EF1159" w:rsidP="009C3B1F">
            <w:r w:rsidRPr="00B05676">
              <w:t>Hvilket arkiv planlegger dere å bruke for å arkivere forskningsdataene?</w:t>
            </w:r>
          </w:p>
          <w:p w14:paraId="265F3FA3" w14:textId="77777777" w:rsidR="00EF1159" w:rsidRPr="00B05676" w:rsidRDefault="00EF1159" w:rsidP="009C3B1F"/>
        </w:tc>
      </w:tr>
      <w:tr w:rsidR="00EF1159" w:rsidRPr="00B05676" w14:paraId="1EB79D61" w14:textId="77777777" w:rsidTr="009C3B1F">
        <w:tc>
          <w:tcPr>
            <w:tcW w:w="9062" w:type="dxa"/>
          </w:tcPr>
          <w:p w14:paraId="6EFA0019" w14:textId="77777777" w:rsidR="00EF1159" w:rsidRPr="00B05676" w:rsidRDefault="00EF1159" w:rsidP="009C3B1F">
            <w:r w:rsidRPr="00B05676">
              <w:t>Åpne eller ikke åpne data</w:t>
            </w:r>
            <w:r w:rsidRPr="00B05676">
              <w:rPr>
                <w:strike/>
              </w:rPr>
              <w:t xml:space="preserve">, </w:t>
            </w:r>
            <w:r w:rsidRPr="00B05676">
              <w:t>i hvilken grad kan data deles?</w:t>
            </w:r>
          </w:p>
          <w:p w14:paraId="07E2B147" w14:textId="77777777" w:rsidR="00EF1159" w:rsidRPr="00B05676" w:rsidRDefault="00EF1159" w:rsidP="009C3B1F">
            <w:pPr>
              <w:rPr>
                <w:b/>
              </w:rPr>
            </w:pPr>
          </w:p>
        </w:tc>
      </w:tr>
    </w:tbl>
    <w:p w14:paraId="051D48A4" w14:textId="77777777" w:rsidR="00EF1159" w:rsidRDefault="00EF1159" w:rsidP="00EF1159">
      <w:pPr>
        <w:rPr>
          <w:b/>
          <w:sz w:val="28"/>
        </w:rPr>
      </w:pPr>
    </w:p>
    <w:p w14:paraId="4F786A1C" w14:textId="77777777" w:rsidR="00EF1159" w:rsidRDefault="00EF1159" w:rsidP="00EF1159">
      <w:pPr>
        <w:rPr>
          <w:b/>
          <w:sz w:val="28"/>
        </w:rPr>
      </w:pPr>
    </w:p>
    <w:p w14:paraId="598B864B" w14:textId="77777777" w:rsidR="00EF1159" w:rsidRDefault="00EF1159" w:rsidP="00EF1159">
      <w:pPr>
        <w:rPr>
          <w:b/>
          <w:sz w:val="28"/>
        </w:rPr>
      </w:pPr>
      <w:r>
        <w:rPr>
          <w:b/>
          <w:sz w:val="28"/>
        </w:rPr>
        <w:t>Ansvar og ressurser</w:t>
      </w:r>
    </w:p>
    <w:p w14:paraId="58ABC815" w14:textId="77777777" w:rsidR="00EF1159" w:rsidRPr="00B05676" w:rsidRDefault="00EF1159" w:rsidP="00EF1159">
      <w:r w:rsidRPr="00B05676">
        <w:t xml:space="preserve">Å planlegge ansvarsfordeling og ressursbruk i forkant av prosjektet er viktig for å unngå eventuelle tap av data og mulige økonomiske overraskelser underveis.  </w:t>
      </w:r>
    </w:p>
    <w:tbl>
      <w:tblPr>
        <w:tblStyle w:val="TableGrid"/>
        <w:tblW w:w="0" w:type="auto"/>
        <w:tblLook w:val="04A0" w:firstRow="1" w:lastRow="0" w:firstColumn="1" w:lastColumn="0" w:noHBand="0" w:noVBand="1"/>
      </w:tblPr>
      <w:tblGrid>
        <w:gridCol w:w="9062"/>
      </w:tblGrid>
      <w:tr w:rsidR="00EF1159" w:rsidRPr="00B05676" w14:paraId="408FCD24" w14:textId="77777777" w:rsidTr="009C3B1F">
        <w:tc>
          <w:tcPr>
            <w:tcW w:w="9062" w:type="dxa"/>
          </w:tcPr>
          <w:p w14:paraId="5127A97E" w14:textId="77777777" w:rsidR="00EF1159" w:rsidRPr="00B05676" w:rsidRDefault="00EF1159" w:rsidP="009C3B1F">
            <w:r w:rsidRPr="00B05676">
              <w:t xml:space="preserve">Hvem har ansvar for håndteringen av forskningsdataene i prosjektperioden? </w:t>
            </w:r>
          </w:p>
          <w:p w14:paraId="799E14C5" w14:textId="77777777" w:rsidR="00EF1159" w:rsidRPr="00B05676" w:rsidRDefault="00EF1159" w:rsidP="009C3B1F"/>
        </w:tc>
      </w:tr>
      <w:tr w:rsidR="00EF1159" w:rsidRPr="00B05676" w14:paraId="0C672D93" w14:textId="77777777" w:rsidTr="009C3B1F">
        <w:tc>
          <w:tcPr>
            <w:tcW w:w="9062" w:type="dxa"/>
          </w:tcPr>
          <w:p w14:paraId="67BDB66B" w14:textId="77777777" w:rsidR="00EF1159" w:rsidRPr="00B05676" w:rsidRDefault="00EF1159" w:rsidP="009C3B1F">
            <w:r w:rsidRPr="00B05676">
              <w:t>Hvem har ansvar for håndtering og arkivering etter at forskningen er avsluttet?</w:t>
            </w:r>
          </w:p>
          <w:p w14:paraId="740C06A0" w14:textId="77777777" w:rsidR="00EF1159" w:rsidRPr="00B05676" w:rsidRDefault="00EF1159" w:rsidP="009C3B1F"/>
        </w:tc>
      </w:tr>
      <w:tr w:rsidR="00EF1159" w:rsidRPr="00B05676" w14:paraId="2E12FD54" w14:textId="77777777" w:rsidTr="009C3B1F">
        <w:tc>
          <w:tcPr>
            <w:tcW w:w="9062" w:type="dxa"/>
          </w:tcPr>
          <w:p w14:paraId="6D4C2735" w14:textId="77777777" w:rsidR="00EF1159" w:rsidRPr="00B05676" w:rsidRDefault="00EF1159" w:rsidP="009C3B1F">
            <w:r w:rsidRPr="00B05676">
              <w:t>Hvilke ressurser (kostnader, årsverk eller annet) vil kreves for datahåndtering (inkludert lagring, sikkerhetskopiering, tilgang til og behandling for langtidslagring/arkivering)?</w:t>
            </w:r>
          </w:p>
          <w:p w14:paraId="1D890F0C" w14:textId="77777777" w:rsidR="00EF1159" w:rsidRPr="00B05676" w:rsidRDefault="00EF1159" w:rsidP="009C3B1F"/>
        </w:tc>
      </w:tr>
      <w:tr w:rsidR="00EF1159" w:rsidRPr="00B05676" w14:paraId="0661062C" w14:textId="77777777" w:rsidTr="009C3B1F">
        <w:tc>
          <w:tcPr>
            <w:tcW w:w="9062" w:type="dxa"/>
          </w:tcPr>
          <w:p w14:paraId="298D3B4F" w14:textId="77777777" w:rsidR="00EF1159" w:rsidRPr="00B05676" w:rsidRDefault="00EF1159" w:rsidP="009C3B1F">
            <w:r w:rsidRPr="00B05676">
              <w:t>Hvilke ressurser er det behov for underveis i prosjektet?</w:t>
            </w:r>
          </w:p>
          <w:p w14:paraId="2A291D97" w14:textId="77777777" w:rsidR="00EF1159" w:rsidRPr="00B05676" w:rsidRDefault="00EF1159" w:rsidP="009C3B1F"/>
        </w:tc>
      </w:tr>
    </w:tbl>
    <w:p w14:paraId="398AAFA3" w14:textId="073EB261" w:rsidR="002E2A5D" w:rsidRDefault="002E2A5D" w:rsidP="002E2A5D">
      <w:pPr>
        <w:keepNext/>
        <w:keepLines/>
      </w:pPr>
    </w:p>
    <w:sectPr w:rsidR="002E2A5D" w:rsidSect="004B0BF1">
      <w:headerReference w:type="default" r:id="rId19"/>
      <w:pgSz w:w="11906" w:h="16838"/>
      <w:pgMar w:top="2320" w:right="1134" w:bottom="2268" w:left="1134" w:header="709"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08737" w14:textId="77777777" w:rsidR="00EF1159" w:rsidRDefault="00EF1159" w:rsidP="00B40445">
      <w:pPr>
        <w:spacing w:after="0"/>
      </w:pPr>
      <w:r>
        <w:separator/>
      </w:r>
    </w:p>
  </w:endnote>
  <w:endnote w:type="continuationSeparator" w:id="0">
    <w:p w14:paraId="140EE439" w14:textId="77777777" w:rsidR="00EF1159" w:rsidRDefault="00EF1159"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0C321" w14:textId="77777777" w:rsidR="00EF1159" w:rsidRDefault="00EF1159" w:rsidP="00B40445">
      <w:pPr>
        <w:spacing w:after="0"/>
      </w:pPr>
      <w:r>
        <w:separator/>
      </w:r>
    </w:p>
  </w:footnote>
  <w:footnote w:type="continuationSeparator" w:id="0">
    <w:p w14:paraId="5A438552" w14:textId="77777777" w:rsidR="00EF1159" w:rsidRDefault="00EF1159" w:rsidP="00B4044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DE3AF" w14:textId="77777777" w:rsidR="00B40445" w:rsidRDefault="00B40445">
    <w:pPr>
      <w:pStyle w:val="Header"/>
    </w:pPr>
    <w:r w:rsidRPr="00B40445">
      <w:rPr>
        <w:noProof/>
      </w:rPr>
      <w:drawing>
        <wp:anchor distT="0" distB="0" distL="114300" distR="114300" simplePos="0" relativeHeight="251658240" behindDoc="0" locked="0" layoutInCell="1" allowOverlap="1" wp14:anchorId="771B6D90" wp14:editId="7247354E">
          <wp:simplePos x="0" y="0"/>
          <wp:positionH relativeFrom="page">
            <wp:posOffset>360045</wp:posOffset>
          </wp:positionH>
          <wp:positionV relativeFrom="page">
            <wp:posOffset>360045</wp:posOffset>
          </wp:positionV>
          <wp:extent cx="2854325" cy="725170"/>
          <wp:effectExtent l="0" t="0" r="3175" b="0"/>
          <wp:wrapNone/>
          <wp:docPr id="54"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159"/>
    <w:rsid w:val="001E486D"/>
    <w:rsid w:val="002E2A5D"/>
    <w:rsid w:val="00301FF9"/>
    <w:rsid w:val="00395E70"/>
    <w:rsid w:val="004B0BF1"/>
    <w:rsid w:val="004F7A13"/>
    <w:rsid w:val="00527795"/>
    <w:rsid w:val="007B38DD"/>
    <w:rsid w:val="00961233"/>
    <w:rsid w:val="009D0116"/>
    <w:rsid w:val="00A05EFF"/>
    <w:rsid w:val="00B05676"/>
    <w:rsid w:val="00B40445"/>
    <w:rsid w:val="00B5600F"/>
    <w:rsid w:val="00E43EF5"/>
    <w:rsid w:val="00EF1159"/>
    <w:rsid w:val="00F9473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6BA216"/>
  <w15:chartTrackingRefBased/>
  <w15:docId w15:val="{21F9834B-1333-41B1-B2C5-9DFED105D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qFormat/>
    <w:rsid w:val="00EF1159"/>
  </w:style>
  <w:style w:type="paragraph" w:styleId="Heading1">
    <w:name w:val="heading 1"/>
    <w:basedOn w:val="Normal"/>
    <w:next w:val="Normal"/>
    <w:link w:val="Heading1Char"/>
    <w:uiPriority w:val="9"/>
    <w:qFormat/>
    <w:rsid w:val="002E2A5D"/>
    <w:pPr>
      <w:keepNext/>
      <w:keepLines/>
      <w:spacing w:before="240" w:after="0" w:line="240" w:lineRule="auto"/>
      <w:outlineLvl w:val="0"/>
    </w:pPr>
    <w:rPr>
      <w:rFonts w:asciiTheme="majorHAnsi" w:eastAsiaTheme="majorEastAsia" w:hAnsiTheme="majorHAnsi" w:cstheme="majorBidi"/>
      <w:b/>
      <w:color w:val="000000" w:themeColor="text1"/>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40445"/>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43EF5"/>
  </w:style>
  <w:style w:type="paragraph" w:styleId="Footer">
    <w:name w:val="footer"/>
    <w:basedOn w:val="Normal"/>
    <w:link w:val="FooterChar"/>
    <w:uiPriority w:val="99"/>
    <w:semiHidden/>
    <w:rsid w:val="00B40445"/>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E43EF5"/>
  </w:style>
  <w:style w:type="table" w:styleId="TableGrid">
    <w:name w:val="Table Grid"/>
    <w:basedOn w:val="TableNorma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E2A5D"/>
    <w:rPr>
      <w:color w:val="auto"/>
    </w:rPr>
  </w:style>
  <w:style w:type="character" w:customStyle="1" w:styleId="Heading1Char">
    <w:name w:val="Heading 1 Char"/>
    <w:basedOn w:val="DefaultParagraphFont"/>
    <w:link w:val="Heading1"/>
    <w:uiPriority w:val="9"/>
    <w:rsid w:val="00E43EF5"/>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 w:type="character" w:styleId="Hyperlink">
    <w:name w:val="Hyperlink"/>
    <w:basedOn w:val="DefaultParagraphFont"/>
    <w:uiPriority w:val="99"/>
    <w:unhideWhenUsed/>
    <w:rsid w:val="00EF1159"/>
    <w:rPr>
      <w:color w:val="0563C1" w:themeColor="hyperlink"/>
      <w:u w:val="single"/>
    </w:rPr>
  </w:style>
  <w:style w:type="character" w:styleId="UnresolvedMention">
    <w:name w:val="Unresolved Mention"/>
    <w:basedOn w:val="DefaultParagraphFont"/>
    <w:uiPriority w:val="99"/>
    <w:semiHidden/>
    <w:rsid w:val="00B05676"/>
    <w:rPr>
      <w:color w:val="605E5C"/>
      <w:shd w:val="clear" w:color="auto" w:fill="E1DFDD"/>
    </w:rPr>
  </w:style>
  <w:style w:type="character" w:styleId="FollowedHyperlink">
    <w:name w:val="FollowedHyperlink"/>
    <w:basedOn w:val="DefaultParagraphFont"/>
    <w:uiPriority w:val="99"/>
    <w:semiHidden/>
    <w:rsid w:val="009612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uio.no/tjenester/it/hosting/storage/" TargetMode="External"/><Relationship Id="rId18" Type="http://schemas.openxmlformats.org/officeDocument/2006/relationships/hyperlink" Target="https://www.uio.no/for-ansatte/arbeidsstotte/forskningsstotte/forskningsdata/deling-og-arkivering-av-data.html"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uio.no/tjenester/it/sikkerhet/lsis/tillegg/lagringsguide.html" TargetMode="External"/><Relationship Id="rId17" Type="http://schemas.openxmlformats.org/officeDocument/2006/relationships/hyperlink" Target="https://www.openaire.eu/research-data-how-to-license/" TargetMode="External"/><Relationship Id="rId2" Type="http://schemas.openxmlformats.org/officeDocument/2006/relationships/customXml" Target="../customXml/item2.xml"/><Relationship Id="rId16" Type="http://schemas.openxmlformats.org/officeDocument/2006/relationships/hyperlink" Target="https://www.uio.no/for-ansatte/arbeidsstotte/fa/regelverk-og-forskningsetikk/etikk/index.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io.no/for-ansatte/arbeidsstotte/forskningsstotte/forskningsdata/politikk-retningslinjer" TargetMode="External"/><Relationship Id="rId5" Type="http://schemas.openxmlformats.org/officeDocument/2006/relationships/styles" Target="styles.xml"/><Relationship Id="rId15" Type="http://schemas.openxmlformats.org/officeDocument/2006/relationships/hyperlink" Target="https://www.uio.no/for-ansatte/arbeidsstotte/fa/regelverk-og-forskningsetikk/etikk/index.html" TargetMode="External"/><Relationship Id="rId10" Type="http://schemas.openxmlformats.org/officeDocument/2006/relationships/hyperlink" Target="https://www.uio.no/for-ansatte/arbeidsstotte/forskningsstotte/forskningsdata/skrive-en-dmp.html" TargetMode="Externa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rd-alliance.github.io/metadata-directory/"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garef\Downloads\brevmal.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982FC97A4EB864EBF6B6ADD443A67CC" ma:contentTypeVersion="11" ma:contentTypeDescription="Create a new document." ma:contentTypeScope="" ma:versionID="a30b65eca35bc2875518b791539d3c86">
  <xsd:schema xmlns:xsd="http://www.w3.org/2001/XMLSchema" xmlns:xs="http://www.w3.org/2001/XMLSchema" xmlns:p="http://schemas.microsoft.com/office/2006/metadata/properties" xmlns:ns2="3b00a67f-9791-437e-b702-303a706ea042" targetNamespace="http://schemas.microsoft.com/office/2006/metadata/properties" ma:root="true" ma:fieldsID="3915ecab2cff59e5d3d4d0af5306f32f" ns2:_="">
    <xsd:import namespace="3b00a67f-9791-437e-b702-303a706ea04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0a67f-9791-437e-b702-303a706ea0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root>
</root>
</file>

<file path=customXml/itemProps1.xml><?xml version="1.0" encoding="utf-8"?>
<ds:datastoreItem xmlns:ds="http://schemas.openxmlformats.org/officeDocument/2006/customXml" ds:itemID="{3DB95084-D297-43D4-8346-79015E7939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3.xml><?xml version="1.0" encoding="utf-8"?>
<ds:datastoreItem xmlns:ds="http://schemas.openxmlformats.org/officeDocument/2006/customXml" ds:itemID="{83652B27-6E9D-4C0A-BCE7-1D4219D820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00a67f-9791-437e-b702-303a706ea0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A55C48B-CB0D-47E0-9FC7-C7C9FE765157}">
  <ds:schemaRefs/>
</ds:datastoreItem>
</file>

<file path=docProps/app.xml><?xml version="1.0" encoding="utf-8"?>
<Properties xmlns="http://schemas.openxmlformats.org/officeDocument/2006/extended-properties" xmlns:vt="http://schemas.openxmlformats.org/officeDocument/2006/docPropsVTypes">
  <Template>brevmal</Template>
  <TotalTime>7</TotalTime>
  <Pages>3</Pages>
  <Words>800</Words>
  <Characters>4240</Characters>
  <Application>Microsoft Office Word</Application>
  <DocSecurity>0</DocSecurity>
  <Lines>35</Lines>
  <Paragraphs>10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Louise Fotland</dc:creator>
  <cp:keywords/>
  <dc:description/>
  <cp:lastModifiedBy>Margaret Louise Fotland</cp:lastModifiedBy>
  <cp:revision>4</cp:revision>
  <dcterms:created xsi:type="dcterms:W3CDTF">2023-05-15T10:53:00Z</dcterms:created>
  <dcterms:modified xsi:type="dcterms:W3CDTF">2023-05-15T11:11:00Z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0x010100D982FC97A4EB864EBF6B6ADD443A67CC</vt:lpwstr>
  </property>
</Properties>
</file>