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3D9D" w:rsidRPr="00CE49CD" w:rsidRDefault="00FD3D9D" w:rsidP="005F6C42">
      <w:pPr>
        <w:pStyle w:val="Georgia9UOff"/>
        <w:tabs>
          <w:tab w:val="left" w:pos="907"/>
          <w:tab w:val="left" w:pos="3175"/>
        </w:tabs>
        <w:jc w:val="left"/>
      </w:pPr>
      <w:r w:rsidRPr="00CE49CD">
        <w:t>Dato:</w:t>
      </w:r>
      <w:r w:rsidR="00F27883" w:rsidRPr="00CE49CD">
        <w:t xml:space="preserve"> </w:t>
      </w:r>
      <w:r w:rsidR="00F27883">
        <w:fldChar w:fldCharType="begin"/>
      </w:r>
      <w:r w:rsidR="00F27883">
        <w:instrText xml:space="preserve"> TIME \@ "d. MMMM yyyy" </w:instrText>
      </w:r>
      <w:r w:rsidR="00F27883">
        <w:fldChar w:fldCharType="separate"/>
      </w:r>
      <w:r w:rsidR="009A3F5E">
        <w:rPr>
          <w:noProof/>
        </w:rPr>
        <w:t>27. september 2017</w:t>
      </w:r>
      <w:r w:rsidR="00F27883">
        <w:fldChar w:fldCharType="end"/>
      </w:r>
    </w:p>
    <w:p w:rsidR="00FD3D9D" w:rsidRPr="0001383E" w:rsidRDefault="0001383E" w:rsidP="00FD3D9D">
      <w:pPr>
        <w:pStyle w:val="Georgia11BoldTittel"/>
      </w:pPr>
      <w:r w:rsidRPr="0001383E">
        <w:t>BEKREFTELSE PÅ DOKUMENTERT OPPLÆRING</w:t>
      </w:r>
    </w:p>
    <w:p w:rsidR="0001383E" w:rsidRPr="00A93546" w:rsidRDefault="0001383E" w:rsidP="0001383E">
      <w:pPr>
        <w:rPr>
          <w:rFonts w:ascii="Times New Roman" w:hAnsi="Times New Roman"/>
          <w:b/>
        </w:rPr>
      </w:pPr>
      <w:r w:rsidRPr="00A93546">
        <w:rPr>
          <w:rFonts w:ascii="Times New Roman" w:hAnsi="Times New Roman"/>
          <w:b/>
        </w:rPr>
        <w:t>Navn:</w:t>
      </w:r>
    </w:p>
    <w:p w:rsidR="0001383E" w:rsidRPr="00A93546" w:rsidRDefault="0001383E" w:rsidP="0001383E">
      <w:pPr>
        <w:rPr>
          <w:rFonts w:ascii="Times New Roman" w:hAnsi="Times New Roman"/>
        </w:rPr>
      </w:pPr>
      <w:r w:rsidRPr="00A93546">
        <w:rPr>
          <w:rFonts w:ascii="Times New Roman" w:hAnsi="Times New Roman"/>
        </w:rPr>
        <w:t xml:space="preserve">Jeg bekrefter med dette å ha fått den nødvendige opplæring og </w:t>
      </w:r>
      <w:r>
        <w:rPr>
          <w:rFonts w:ascii="Times New Roman" w:hAnsi="Times New Roman"/>
        </w:rPr>
        <w:t xml:space="preserve">informasjon </w:t>
      </w:r>
      <w:r w:rsidRPr="00A93546">
        <w:rPr>
          <w:rFonts w:ascii="Times New Roman" w:hAnsi="Times New Roman"/>
        </w:rPr>
        <w:t xml:space="preserve">som er nevnt i skjemaet nedenfor.  Jeg har gjort meg kjent med </w:t>
      </w:r>
      <w:r>
        <w:rPr>
          <w:rFonts w:ascii="Times New Roman" w:hAnsi="Times New Roman"/>
        </w:rPr>
        <w:t>generell risikovurdering for: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(enhetsnavn).</w:t>
      </w:r>
    </w:p>
    <w:p w:rsidR="0001383E" w:rsidRDefault="0001383E" w:rsidP="0001383E">
      <w:pPr>
        <w:rPr>
          <w:rFonts w:ascii="Times New Roman" w:hAnsi="Times New Roman"/>
        </w:rPr>
      </w:pPr>
      <w:r>
        <w:rPr>
          <w:rFonts w:ascii="Times New Roman" w:hAnsi="Times New Roman"/>
        </w:rPr>
        <w:t>Jeg er klar over at jeg er ansvarlig for å bruke verneutstyr der det er beskrevet i risikovurderingen og/eller når jeg utfører arbeid hvor dette er påkrevd av arbeidsgiver.</w:t>
      </w:r>
    </w:p>
    <w:p w:rsidR="0001383E" w:rsidRDefault="0001383E" w:rsidP="0001383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Jeg har fått informasjon om </w:t>
      </w:r>
      <w:hyperlink r:id="rId6" w:history="1">
        <w:r w:rsidRPr="006C3689">
          <w:rPr>
            <w:rStyle w:val="Hyperlink"/>
            <w:rFonts w:ascii="Times New Roman" w:hAnsi="Times New Roman"/>
          </w:rPr>
          <w:t>rutine for alvorlig ulykke med alvorlig personskade eller dødsfall</w:t>
        </w:r>
      </w:hyperlink>
      <w:r>
        <w:rPr>
          <w:rFonts w:ascii="Times New Roman" w:hAnsi="Times New Roman"/>
        </w:rPr>
        <w:t xml:space="preserve"> og vet hvor rutinebeskrivelsen er tilgjeng</w:t>
      </w:r>
      <w:r w:rsidR="00CE49CD">
        <w:rPr>
          <w:rFonts w:ascii="Times New Roman" w:hAnsi="Times New Roman"/>
        </w:rPr>
        <w:t>e</w:t>
      </w:r>
      <w:r>
        <w:rPr>
          <w:rFonts w:ascii="Times New Roman" w:hAnsi="Times New Roman"/>
        </w:rPr>
        <w:t xml:space="preserve">lig. </w:t>
      </w:r>
    </w:p>
    <w:p w:rsidR="0001383E" w:rsidRDefault="0001383E" w:rsidP="0001383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Jeg er klar over at alle </w:t>
      </w:r>
      <w:hyperlink r:id="rId7" w:history="1">
        <w:r w:rsidR="006C3689" w:rsidRPr="006C3689">
          <w:rPr>
            <w:rStyle w:val="Hyperlink"/>
            <w:rFonts w:ascii="Times New Roman" w:hAnsi="Times New Roman"/>
          </w:rPr>
          <w:t>uønskede hendelser/ HMS-avvik</w:t>
        </w:r>
      </w:hyperlink>
      <w:r>
        <w:rPr>
          <w:rFonts w:ascii="Times New Roman" w:hAnsi="Times New Roman"/>
        </w:rPr>
        <w:t xml:space="preserve"> skal innrapporteres, og </w:t>
      </w:r>
      <w:r w:rsidR="00BD4C3D">
        <w:rPr>
          <w:rFonts w:ascii="Times New Roman" w:hAnsi="Times New Roman"/>
        </w:rPr>
        <w:t>at dette gjøres via innmeldingss</w:t>
      </w:r>
      <w:r>
        <w:rPr>
          <w:rFonts w:ascii="Times New Roman" w:hAnsi="Times New Roman"/>
        </w:rPr>
        <w:t>y</w:t>
      </w:r>
      <w:r w:rsidR="00BD4C3D">
        <w:rPr>
          <w:rFonts w:ascii="Times New Roman" w:hAnsi="Times New Roman"/>
        </w:rPr>
        <w:t>s</w:t>
      </w:r>
      <w:r>
        <w:rPr>
          <w:rFonts w:ascii="Times New Roman" w:hAnsi="Times New Roman"/>
        </w:rPr>
        <w:t>temet CIM.</w:t>
      </w:r>
    </w:p>
    <w:p w:rsidR="00120909" w:rsidRPr="00A93546" w:rsidRDefault="009539E3" w:rsidP="0001383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Jeg har fått informasjon om </w:t>
      </w:r>
      <w:hyperlink r:id="rId8" w:history="1">
        <w:r w:rsidRPr="006C3689">
          <w:rPr>
            <w:rStyle w:val="Hyperlink"/>
            <w:rFonts w:ascii="Times New Roman" w:hAnsi="Times New Roman"/>
          </w:rPr>
          <w:t>generell branninstruks</w:t>
        </w:r>
      </w:hyperlink>
      <w:r>
        <w:rPr>
          <w:rFonts w:ascii="Times New Roman" w:hAnsi="Times New Roman"/>
        </w:rPr>
        <w:t xml:space="preserve"> for Ui</w:t>
      </w:r>
      <w:r w:rsidR="006C3689">
        <w:rPr>
          <w:rFonts w:ascii="Times New Roman" w:hAnsi="Times New Roman"/>
        </w:rPr>
        <w:t>O og vet hvor instruksen ligger, samt gått brannrunde.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4"/>
        <w:gridCol w:w="2889"/>
        <w:gridCol w:w="2693"/>
        <w:gridCol w:w="1242"/>
      </w:tblGrid>
      <w:tr w:rsidR="0001383E" w:rsidRPr="00A93546" w:rsidTr="0090219F">
        <w:tc>
          <w:tcPr>
            <w:tcW w:w="2464" w:type="dxa"/>
          </w:tcPr>
          <w:p w:rsidR="0001383E" w:rsidRPr="00A93546" w:rsidRDefault="0001383E" w:rsidP="0090219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889" w:type="dxa"/>
          </w:tcPr>
          <w:p w:rsidR="0001383E" w:rsidRPr="00A93546" w:rsidRDefault="0001383E" w:rsidP="0090219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93546">
              <w:rPr>
                <w:rFonts w:ascii="Times New Roman" w:hAnsi="Times New Roman"/>
                <w:b/>
              </w:rPr>
              <w:t>Signatur arbeidstaker</w:t>
            </w:r>
          </w:p>
        </w:tc>
        <w:tc>
          <w:tcPr>
            <w:tcW w:w="2693" w:type="dxa"/>
          </w:tcPr>
          <w:p w:rsidR="0001383E" w:rsidRPr="00A93546" w:rsidRDefault="0001383E" w:rsidP="0090219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93546">
              <w:rPr>
                <w:rFonts w:ascii="Times New Roman" w:hAnsi="Times New Roman"/>
                <w:b/>
              </w:rPr>
              <w:t>Signatur opplærer</w:t>
            </w:r>
          </w:p>
        </w:tc>
        <w:tc>
          <w:tcPr>
            <w:tcW w:w="1242" w:type="dxa"/>
          </w:tcPr>
          <w:p w:rsidR="0001383E" w:rsidRPr="00A93546" w:rsidRDefault="0001383E" w:rsidP="0090219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93546">
              <w:rPr>
                <w:rFonts w:ascii="Times New Roman" w:hAnsi="Times New Roman"/>
                <w:b/>
              </w:rPr>
              <w:t>Dato</w:t>
            </w:r>
          </w:p>
        </w:tc>
      </w:tr>
      <w:tr w:rsidR="0001383E" w:rsidRPr="00A93546" w:rsidTr="0090219F">
        <w:trPr>
          <w:trHeight w:val="805"/>
        </w:trPr>
        <w:tc>
          <w:tcPr>
            <w:tcW w:w="2464" w:type="dxa"/>
          </w:tcPr>
          <w:p w:rsidR="0001383E" w:rsidRPr="00A93546" w:rsidRDefault="0001383E" w:rsidP="0090219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Generell risikovurdering for enheten</w:t>
            </w:r>
          </w:p>
        </w:tc>
        <w:tc>
          <w:tcPr>
            <w:tcW w:w="2889" w:type="dxa"/>
          </w:tcPr>
          <w:p w:rsidR="0001383E" w:rsidRPr="00A93546" w:rsidRDefault="0001383E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01383E" w:rsidRPr="00A93546" w:rsidRDefault="0001383E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42" w:type="dxa"/>
          </w:tcPr>
          <w:p w:rsidR="0001383E" w:rsidRPr="00A93546" w:rsidRDefault="0001383E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1383E" w:rsidRPr="00A93546" w:rsidTr="0090219F">
        <w:trPr>
          <w:trHeight w:val="494"/>
        </w:trPr>
        <w:tc>
          <w:tcPr>
            <w:tcW w:w="2464" w:type="dxa"/>
          </w:tcPr>
          <w:p w:rsidR="0001383E" w:rsidRDefault="0001383E" w:rsidP="0090219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Rutine ved alvorlig personskade/ ulykke</w:t>
            </w:r>
          </w:p>
          <w:p w:rsidR="0001383E" w:rsidRPr="0098339F" w:rsidRDefault="0001383E" w:rsidP="0090219F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  <w:tc>
          <w:tcPr>
            <w:tcW w:w="2889" w:type="dxa"/>
          </w:tcPr>
          <w:p w:rsidR="0001383E" w:rsidRPr="00A93546" w:rsidRDefault="0001383E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01383E" w:rsidRPr="00A93546" w:rsidRDefault="0001383E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42" w:type="dxa"/>
          </w:tcPr>
          <w:p w:rsidR="0001383E" w:rsidRPr="00A93546" w:rsidRDefault="0001383E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1383E" w:rsidRPr="00A93546" w:rsidTr="0090219F">
        <w:tc>
          <w:tcPr>
            <w:tcW w:w="2464" w:type="dxa"/>
          </w:tcPr>
          <w:p w:rsidR="0001383E" w:rsidRPr="0098339F" w:rsidRDefault="0001383E" w:rsidP="0090219F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Innmelding av HMS-avvik</w:t>
            </w:r>
          </w:p>
        </w:tc>
        <w:tc>
          <w:tcPr>
            <w:tcW w:w="2889" w:type="dxa"/>
          </w:tcPr>
          <w:p w:rsidR="0001383E" w:rsidRPr="00A93546" w:rsidRDefault="0001383E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01383E" w:rsidRPr="00A93546" w:rsidRDefault="0001383E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42" w:type="dxa"/>
          </w:tcPr>
          <w:p w:rsidR="0001383E" w:rsidRPr="00A93546" w:rsidRDefault="0001383E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C3427" w:rsidRPr="00A93546" w:rsidTr="0090219F">
        <w:tc>
          <w:tcPr>
            <w:tcW w:w="2464" w:type="dxa"/>
          </w:tcPr>
          <w:p w:rsidR="000C3427" w:rsidRDefault="009539E3" w:rsidP="0090219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Mottatt</w:t>
            </w:r>
            <w:r w:rsidR="00222596">
              <w:rPr>
                <w:rFonts w:ascii="Times New Roman" w:hAnsi="Times New Roman"/>
              </w:rPr>
              <w:t xml:space="preserve"> personlig verneutstyr</w:t>
            </w:r>
          </w:p>
        </w:tc>
        <w:tc>
          <w:tcPr>
            <w:tcW w:w="2889" w:type="dxa"/>
          </w:tcPr>
          <w:p w:rsidR="000C3427" w:rsidRPr="00A93546" w:rsidRDefault="000C3427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0C3427" w:rsidRPr="00A93546" w:rsidRDefault="000C3427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42" w:type="dxa"/>
          </w:tcPr>
          <w:p w:rsidR="000C3427" w:rsidRPr="00A93546" w:rsidRDefault="000C3427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539E3" w:rsidRPr="00A93546" w:rsidTr="0090219F">
        <w:tc>
          <w:tcPr>
            <w:tcW w:w="2464" w:type="dxa"/>
          </w:tcPr>
          <w:p w:rsidR="009539E3" w:rsidRDefault="009539E3" w:rsidP="0090219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Generell branninstruks for UiO</w:t>
            </w:r>
          </w:p>
        </w:tc>
        <w:tc>
          <w:tcPr>
            <w:tcW w:w="2889" w:type="dxa"/>
          </w:tcPr>
          <w:p w:rsidR="009539E3" w:rsidRPr="00A93546" w:rsidRDefault="009539E3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9539E3" w:rsidRPr="00A93546" w:rsidRDefault="009539E3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42" w:type="dxa"/>
          </w:tcPr>
          <w:p w:rsidR="009539E3" w:rsidRPr="00A93546" w:rsidRDefault="009539E3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539E3" w:rsidRPr="00A93546" w:rsidTr="0090219F">
        <w:tc>
          <w:tcPr>
            <w:tcW w:w="2464" w:type="dxa"/>
          </w:tcPr>
          <w:p w:rsidR="009539E3" w:rsidRDefault="009539E3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89" w:type="dxa"/>
          </w:tcPr>
          <w:p w:rsidR="009539E3" w:rsidRPr="00A93546" w:rsidRDefault="009539E3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9539E3" w:rsidRPr="00A93546" w:rsidRDefault="009539E3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42" w:type="dxa"/>
          </w:tcPr>
          <w:p w:rsidR="009539E3" w:rsidRPr="00A93546" w:rsidRDefault="009539E3" w:rsidP="0090219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01383E" w:rsidRPr="00A93546" w:rsidRDefault="0001383E" w:rsidP="0001383E"/>
    <w:p w:rsidR="0001383E" w:rsidRPr="0001383E" w:rsidRDefault="009539E3" w:rsidP="0001383E">
      <w:pPr>
        <w:pStyle w:val="Georgia11spacing10after"/>
        <w:rPr>
          <w:lang w:val="da-DK"/>
        </w:rPr>
      </w:pPr>
      <w:r>
        <w:rPr>
          <w:lang w:val="da-DK"/>
        </w:rPr>
        <w:t xml:space="preserve">Signert skjema skannes og sendes til </w:t>
      </w:r>
      <w:hyperlink r:id="rId9" w:history="1">
        <w:r w:rsidRPr="005678BA">
          <w:rPr>
            <w:rStyle w:val="Hyperlink"/>
            <w:lang w:val="da-DK"/>
          </w:rPr>
          <w:t>ea-personal@eiendom.uio.no</w:t>
        </w:r>
      </w:hyperlink>
      <w:r>
        <w:rPr>
          <w:lang w:val="da-DK"/>
        </w:rPr>
        <w:t xml:space="preserve"> for arkivering i</w:t>
      </w:r>
      <w:r w:rsidR="009A3F5E">
        <w:rPr>
          <w:lang w:val="da-DK"/>
        </w:rPr>
        <w:t xml:space="preserve"> </w:t>
      </w:r>
      <w:proofErr w:type="spellStart"/>
      <w:r w:rsidR="009A3F5E">
        <w:rPr>
          <w:lang w:val="da-DK"/>
        </w:rPr>
        <w:t>personalmappen</w:t>
      </w:r>
      <w:proofErr w:type="spellEnd"/>
      <w:r w:rsidR="009A3F5E">
        <w:rPr>
          <w:lang w:val="da-DK"/>
        </w:rPr>
        <w:t xml:space="preserve"> til den ansatte </w:t>
      </w:r>
      <w:proofErr w:type="spellStart"/>
      <w:r w:rsidR="009A3F5E">
        <w:rPr>
          <w:lang w:val="da-DK"/>
        </w:rPr>
        <w:t>innen</w:t>
      </w:r>
      <w:proofErr w:type="spellEnd"/>
      <w:r w:rsidR="009A3F5E">
        <w:rPr>
          <w:lang w:val="da-DK"/>
        </w:rPr>
        <w:t xml:space="preserve"> 1 måned fra tilsettingsdato.</w:t>
      </w:r>
      <w:bookmarkStart w:id="0" w:name="_GoBack"/>
      <w:bookmarkEnd w:id="0"/>
    </w:p>
    <w:p w:rsidR="0016697A" w:rsidRPr="0001383E" w:rsidRDefault="0016697A" w:rsidP="00FD3D9D">
      <w:pPr>
        <w:pStyle w:val="Georgia11spacing0after"/>
        <w:rPr>
          <w:lang w:val="da-DK"/>
        </w:rPr>
      </w:pPr>
    </w:p>
    <w:sectPr w:rsidR="0016697A" w:rsidRPr="0001383E" w:rsidSect="003A701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ABE" w:rsidRDefault="004F6ABE" w:rsidP="006F2626">
      <w:pPr>
        <w:spacing w:after="0" w:line="240" w:lineRule="auto"/>
      </w:pPr>
      <w:r>
        <w:separator/>
      </w:r>
    </w:p>
  </w:endnote>
  <w:endnote w:type="continuationSeparator" w:id="0">
    <w:p w:rsidR="004F6ABE" w:rsidRDefault="004F6ABE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582B" w:rsidRDefault="009D58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FD3D9D" w:rsidRPr="00296BD0" w:rsidTr="005A45D4">
      <w:trPr>
        <w:trHeight w:hRule="exact" w:val="1219"/>
      </w:trPr>
      <w:tc>
        <w:tcPr>
          <w:tcW w:w="7229" w:type="dxa"/>
        </w:tcPr>
        <w:p w:rsidR="00FD3D9D" w:rsidRPr="00296BD0" w:rsidRDefault="00FD3D9D" w:rsidP="00FD3D9D">
          <w:pPr>
            <w:pStyle w:val="Georigia9Bunntekst"/>
          </w:pPr>
        </w:p>
      </w:tc>
    </w:tr>
  </w:tbl>
  <w:p w:rsidR="001B389C" w:rsidRPr="00296BD0" w:rsidRDefault="0001383E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ABE" w:rsidRDefault="004F6ABE" w:rsidP="006F2626">
      <w:pPr>
        <w:spacing w:after="0" w:line="240" w:lineRule="auto"/>
      </w:pPr>
      <w:r>
        <w:separator/>
      </w:r>
    </w:p>
  </w:footnote>
  <w:footnote w:type="continuationSeparator" w:id="0">
    <w:p w:rsidR="004F6ABE" w:rsidRDefault="004F6ABE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582B" w:rsidRDefault="009D58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389C" w:rsidRPr="00AC4272" w:rsidRDefault="0001383E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1B389C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C70BC3" w:rsidRPr="00CB1F83" w:rsidTr="00C70BC3">
      <w:tc>
        <w:tcPr>
          <w:tcW w:w="7791" w:type="dxa"/>
        </w:tcPr>
        <w:p w:rsidR="00C70BC3" w:rsidRPr="00A6739A" w:rsidRDefault="00FD3D9D" w:rsidP="00A6739A">
          <w:pPr>
            <w:pStyle w:val="Topptekstlinje1"/>
          </w:pPr>
          <w:r>
            <w:t>Universitetet i Oslo</w:t>
          </w:r>
          <w:r w:rsidR="0001383E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1B389C" w:rsidTr="005F6C42">
      <w:tc>
        <w:tcPr>
          <w:tcW w:w="8890" w:type="dxa"/>
          <w:gridSpan w:val="2"/>
        </w:tcPr>
        <w:p w:rsidR="001B389C" w:rsidRDefault="009D582B" w:rsidP="00FB462F">
          <w:pPr>
            <w:pStyle w:val="Topptekstlinje2"/>
          </w:pPr>
          <w:r>
            <w:t>Eiendomsavdelingen</w:t>
          </w:r>
        </w:p>
      </w:tc>
    </w:tr>
  </w:tbl>
  <w:p w:rsidR="001B389C" w:rsidRPr="00AA7420" w:rsidRDefault="0001383E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83E"/>
    <w:rsid w:val="0001383E"/>
    <w:rsid w:val="00025304"/>
    <w:rsid w:val="00032347"/>
    <w:rsid w:val="00051671"/>
    <w:rsid w:val="000532F9"/>
    <w:rsid w:val="000711C4"/>
    <w:rsid w:val="000838D4"/>
    <w:rsid w:val="000C3427"/>
    <w:rsid w:val="000C5ED5"/>
    <w:rsid w:val="000E66F6"/>
    <w:rsid w:val="000F45FF"/>
    <w:rsid w:val="0011600D"/>
    <w:rsid w:val="00120909"/>
    <w:rsid w:val="00121A68"/>
    <w:rsid w:val="00147EC9"/>
    <w:rsid w:val="0016697A"/>
    <w:rsid w:val="00170244"/>
    <w:rsid w:val="00174BF1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22596"/>
    <w:rsid w:val="002308E6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A7014"/>
    <w:rsid w:val="003A733F"/>
    <w:rsid w:val="003B4B8A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D63A6"/>
    <w:rsid w:val="004E10D2"/>
    <w:rsid w:val="004E69B4"/>
    <w:rsid w:val="004F44DB"/>
    <w:rsid w:val="004F6ABE"/>
    <w:rsid w:val="00503DE0"/>
    <w:rsid w:val="00507678"/>
    <w:rsid w:val="00507BAE"/>
    <w:rsid w:val="0051239B"/>
    <w:rsid w:val="0053482F"/>
    <w:rsid w:val="00555487"/>
    <w:rsid w:val="00556ECF"/>
    <w:rsid w:val="005669BB"/>
    <w:rsid w:val="00574517"/>
    <w:rsid w:val="005747FB"/>
    <w:rsid w:val="005775EB"/>
    <w:rsid w:val="00582B29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9792F"/>
    <w:rsid w:val="006B2A25"/>
    <w:rsid w:val="006C3689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851BF9"/>
    <w:rsid w:val="00856A20"/>
    <w:rsid w:val="008766DC"/>
    <w:rsid w:val="00883A2A"/>
    <w:rsid w:val="008C43B7"/>
    <w:rsid w:val="008D4F3B"/>
    <w:rsid w:val="008D547F"/>
    <w:rsid w:val="00900188"/>
    <w:rsid w:val="00921DBC"/>
    <w:rsid w:val="00932FA4"/>
    <w:rsid w:val="009471ED"/>
    <w:rsid w:val="0095053A"/>
    <w:rsid w:val="009539E3"/>
    <w:rsid w:val="0096155B"/>
    <w:rsid w:val="00982A88"/>
    <w:rsid w:val="00985D9C"/>
    <w:rsid w:val="009A2881"/>
    <w:rsid w:val="009A3F5E"/>
    <w:rsid w:val="009A702C"/>
    <w:rsid w:val="009D4C81"/>
    <w:rsid w:val="009D582B"/>
    <w:rsid w:val="009E7795"/>
    <w:rsid w:val="00A2381F"/>
    <w:rsid w:val="00A30197"/>
    <w:rsid w:val="00A40D47"/>
    <w:rsid w:val="00A4466F"/>
    <w:rsid w:val="00A46423"/>
    <w:rsid w:val="00A62B82"/>
    <w:rsid w:val="00A6739A"/>
    <w:rsid w:val="00A7494C"/>
    <w:rsid w:val="00A83BEE"/>
    <w:rsid w:val="00A91D13"/>
    <w:rsid w:val="00A93757"/>
    <w:rsid w:val="00AA7420"/>
    <w:rsid w:val="00AB27CF"/>
    <w:rsid w:val="00AB4890"/>
    <w:rsid w:val="00AC4272"/>
    <w:rsid w:val="00AC4B2C"/>
    <w:rsid w:val="00AE46FF"/>
    <w:rsid w:val="00AE6604"/>
    <w:rsid w:val="00B43027"/>
    <w:rsid w:val="00B74C8D"/>
    <w:rsid w:val="00B93ADD"/>
    <w:rsid w:val="00BB5CDD"/>
    <w:rsid w:val="00BD4C3D"/>
    <w:rsid w:val="00BE2551"/>
    <w:rsid w:val="00C1524A"/>
    <w:rsid w:val="00C23CF2"/>
    <w:rsid w:val="00C247D6"/>
    <w:rsid w:val="00C37D1F"/>
    <w:rsid w:val="00C70BC3"/>
    <w:rsid w:val="00C80F67"/>
    <w:rsid w:val="00C820B6"/>
    <w:rsid w:val="00CB0094"/>
    <w:rsid w:val="00CD16CE"/>
    <w:rsid w:val="00CD188B"/>
    <w:rsid w:val="00CE49CD"/>
    <w:rsid w:val="00CE709C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77FDC"/>
    <w:rsid w:val="00E8120C"/>
    <w:rsid w:val="00E86121"/>
    <w:rsid w:val="00EA1493"/>
    <w:rsid w:val="00EC503D"/>
    <w:rsid w:val="00EE6F9C"/>
    <w:rsid w:val="00EF541D"/>
    <w:rsid w:val="00F00100"/>
    <w:rsid w:val="00F26702"/>
    <w:rsid w:val="00F27883"/>
    <w:rsid w:val="00F36B6B"/>
    <w:rsid w:val="00F54A1E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919CEF4"/>
  <w15:docId w15:val="{71A75906-C76B-4A16-AE6B-8BBD4E3D7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character" w:styleId="Hyperlink">
    <w:name w:val="Hyperlink"/>
    <w:uiPriority w:val="99"/>
    <w:unhideWhenUsed/>
    <w:rsid w:val="0001383E"/>
    <w:rPr>
      <w:color w:val="0000FF"/>
      <w:u w:val="single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io.no/om/hms/brannvern/branninstruks-brukere.pdf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s://www.uio.no/om/hms/si-fra/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uio.no/for-ansatte/enhetssider/los/ea/interne-rutiner/hms/rutiner-ved-alvorlig-ulykke/index.html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ea-personal@eiendom.uio.no" TargetMode="External"/><Relationship Id="rId14" Type="http://schemas.openxmlformats.org/officeDocument/2006/relationships/header" Target="head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kant.uio.no\los-ea-felles\EA%20Felles\Kommunikasjon\Dokumentmaler\Notatmal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Notatmal.dot</Template>
  <TotalTime>6</TotalTime>
  <Pages>1</Pages>
  <Words>240</Words>
  <Characters>1277</Characters>
  <Application>Microsoft Office Word</Application>
  <DocSecurity>0</DocSecurity>
  <Lines>10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Trine Landau</dc:creator>
  <cp:lastModifiedBy>Ingrid Cecilie Busvold</cp:lastModifiedBy>
  <cp:revision>4</cp:revision>
  <cp:lastPrinted>2010-11-05T13:01:00Z</cp:lastPrinted>
  <dcterms:created xsi:type="dcterms:W3CDTF">2017-06-06T09:40:00Z</dcterms:created>
  <dcterms:modified xsi:type="dcterms:W3CDTF">2017-09-27T08:19:00Z</dcterms:modified>
</cp:coreProperties>
</file>