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D66204" w14:textId="77777777" w:rsidR="00986FF9" w:rsidRDefault="00986FF9" w:rsidP="00986FF9">
      <w:pPr>
        <w:jc w:val="center"/>
        <w:rPr>
          <w:sz w:val="96"/>
        </w:rPr>
      </w:pPr>
    </w:p>
    <w:p w14:paraId="6F7B1E39" w14:textId="77777777" w:rsidR="009969E0" w:rsidRPr="004D0B11" w:rsidRDefault="009969E0" w:rsidP="00986FF9">
      <w:pPr>
        <w:jc w:val="center"/>
        <w:rPr>
          <w:sz w:val="96"/>
        </w:rPr>
      </w:pPr>
    </w:p>
    <w:p w14:paraId="61436AB0" w14:textId="77777777" w:rsidR="003B6305" w:rsidRPr="009969E0" w:rsidRDefault="00B02767" w:rsidP="00986FF9">
      <w:pPr>
        <w:jc w:val="center"/>
        <w:rPr>
          <w:sz w:val="96"/>
        </w:rPr>
      </w:pPr>
      <w:r>
        <w:rPr>
          <w:sz w:val="96"/>
        </w:rPr>
        <w:t>Programbeskrivelse</w:t>
      </w:r>
    </w:p>
    <w:p w14:paraId="7260D70C" w14:textId="77777777" w:rsidR="00986FF9" w:rsidRPr="009969E0" w:rsidRDefault="00986FF9" w:rsidP="00986FF9">
      <w:pPr>
        <w:jc w:val="center"/>
      </w:pPr>
    </w:p>
    <w:p w14:paraId="0826E3E5" w14:textId="77777777" w:rsidR="00986FF9" w:rsidRPr="009969E0" w:rsidRDefault="00986FF9" w:rsidP="00986FF9">
      <w:pPr>
        <w:jc w:val="center"/>
      </w:pPr>
      <w:r w:rsidRPr="009969E0">
        <w:t>Versjon</w:t>
      </w:r>
      <w:r w:rsidR="00764921">
        <w:t xml:space="preserve"> 1.</w:t>
      </w:r>
      <w:r w:rsidR="007B6984">
        <w:t>5</w:t>
      </w:r>
      <w:r w:rsidR="00764921">
        <w:t xml:space="preserve"> </w:t>
      </w:r>
      <w:r w:rsidR="004058AC">
        <w:t>–</w:t>
      </w:r>
      <w:r w:rsidR="00764921">
        <w:t xml:space="preserve"> </w:t>
      </w:r>
      <w:r w:rsidR="00122E53">
        <w:t>22.05</w:t>
      </w:r>
      <w:r w:rsidR="004058AC">
        <w:t>.2018</w:t>
      </w:r>
    </w:p>
    <w:p w14:paraId="57017778" w14:textId="77777777" w:rsidR="00986FF9" w:rsidRPr="009969E0" w:rsidRDefault="00986FF9" w:rsidP="00986FF9">
      <w:pPr>
        <w:jc w:val="center"/>
        <w:rPr>
          <w:sz w:val="72"/>
        </w:rPr>
      </w:pPr>
    </w:p>
    <w:p w14:paraId="6E512808" w14:textId="77777777" w:rsidR="009923D3" w:rsidRDefault="009923D3" w:rsidP="009923D3">
      <w:pPr>
        <w:jc w:val="center"/>
        <w:rPr>
          <w:sz w:val="72"/>
        </w:rPr>
      </w:pPr>
      <w:commentRangeStart w:id="0"/>
      <w:r w:rsidRPr="00FD7FBF">
        <w:rPr>
          <w:sz w:val="72"/>
          <w:rPrChange w:id="1" w:author="Jan Thorsen" w:date="2018-05-25T12:20:00Z">
            <w:rPr>
              <w:sz w:val="72"/>
              <w:highlight w:val="yellow"/>
            </w:rPr>
          </w:rPrChange>
        </w:rPr>
        <w:t xml:space="preserve">Program for </w:t>
      </w:r>
      <w:r w:rsidR="001D5A62" w:rsidRPr="00FD7FBF">
        <w:rPr>
          <w:sz w:val="72"/>
          <w:rPrChange w:id="2" w:author="Jan Thorsen" w:date="2018-05-25T12:20:00Z">
            <w:rPr>
              <w:sz w:val="72"/>
              <w:highlight w:val="yellow"/>
            </w:rPr>
          </w:rPrChange>
        </w:rPr>
        <w:t>administrativ</w:t>
      </w:r>
      <w:r w:rsidR="001D5A62">
        <w:rPr>
          <w:sz w:val="72"/>
          <w:rPrChange w:id="3" w:author="Jan Thorsen" w:date="2018-05-25T12:20:00Z">
            <w:rPr>
              <w:sz w:val="72"/>
              <w:highlight w:val="yellow"/>
            </w:rPr>
          </w:rPrChange>
        </w:rPr>
        <w:t xml:space="preserve"> </w:t>
      </w:r>
      <w:r>
        <w:rPr>
          <w:sz w:val="72"/>
          <w:rPrChange w:id="4" w:author="Jan Thorsen" w:date="2018-05-25T12:20:00Z">
            <w:rPr>
              <w:sz w:val="72"/>
              <w:highlight w:val="yellow"/>
            </w:rPr>
          </w:rPrChange>
        </w:rPr>
        <w:t>forbedring og digitalisering</w:t>
      </w:r>
      <w:r w:rsidRPr="00FD7FBF">
        <w:rPr>
          <w:sz w:val="72"/>
        </w:rPr>
        <w:t xml:space="preserve"> </w:t>
      </w:r>
      <w:commentRangeEnd w:id="0"/>
      <w:r w:rsidR="000C0B44">
        <w:rPr>
          <w:rStyle w:val="CommentReference"/>
        </w:rPr>
        <w:commentReference w:id="0"/>
      </w:r>
    </w:p>
    <w:p w14:paraId="3A79BB42" w14:textId="77777777" w:rsidR="00FD7FBF" w:rsidRDefault="00FD7FBF" w:rsidP="00986FF9">
      <w:pPr>
        <w:jc w:val="center"/>
        <w:rPr>
          <w:sz w:val="72"/>
        </w:rPr>
      </w:pPr>
    </w:p>
    <w:p w14:paraId="6B11B2A8" w14:textId="77777777" w:rsidR="007373AA" w:rsidRDefault="007373AA" w:rsidP="00986FF9">
      <w:pPr>
        <w:jc w:val="center"/>
        <w:rPr>
          <w:i/>
          <w:sz w:val="72"/>
        </w:rPr>
      </w:pPr>
    </w:p>
    <w:p w14:paraId="20FFD583" w14:textId="77777777" w:rsidR="00986FF9" w:rsidRDefault="00986FF9" w:rsidP="00986FF9"/>
    <w:p w14:paraId="11AECD72" w14:textId="77777777" w:rsidR="007373AA" w:rsidRPr="004D0B11" w:rsidRDefault="007373AA" w:rsidP="00986FF9"/>
    <w:p w14:paraId="7A0C537F" w14:textId="77777777" w:rsidR="00986FF9" w:rsidRPr="004D0B11" w:rsidRDefault="00986FF9" w:rsidP="00986FF9"/>
    <w:p w14:paraId="45EC1B1C" w14:textId="77777777" w:rsidR="00986FF9" w:rsidRPr="004D0B11" w:rsidRDefault="00986FF9" w:rsidP="00986FF9"/>
    <w:p w14:paraId="0DD8D146" w14:textId="77777777" w:rsidR="00986FF9" w:rsidRPr="004D0B11" w:rsidRDefault="00986FF9" w:rsidP="00986FF9"/>
    <w:p w14:paraId="51E12493" w14:textId="77777777" w:rsidR="00986FF9" w:rsidRDefault="00986FF9" w:rsidP="00986FF9"/>
    <w:p w14:paraId="4544F371" w14:textId="77777777" w:rsidR="007373AA" w:rsidRDefault="007373AA" w:rsidP="00986FF9"/>
    <w:p w14:paraId="013C204E" w14:textId="77777777" w:rsidR="007373AA" w:rsidRDefault="007373AA" w:rsidP="00986FF9"/>
    <w:p w14:paraId="7AAFF32D" w14:textId="77777777" w:rsidR="007373AA" w:rsidRDefault="007373AA" w:rsidP="00986FF9"/>
    <w:p w14:paraId="4B10F0F2" w14:textId="77777777" w:rsidR="007373AA" w:rsidRPr="004D0B11" w:rsidRDefault="007373AA" w:rsidP="00986FF9"/>
    <w:p w14:paraId="63F852FF" w14:textId="77777777" w:rsidR="00986FF9" w:rsidRPr="004D0B11" w:rsidRDefault="00986FF9" w:rsidP="00986FF9"/>
    <w:p w14:paraId="4894EDBB" w14:textId="77777777" w:rsidR="00986FF9" w:rsidRDefault="00986FF9" w:rsidP="00986FF9"/>
    <w:p w14:paraId="14710AC2" w14:textId="77777777" w:rsidR="00122E53" w:rsidRDefault="00122E53" w:rsidP="00986FF9"/>
    <w:p w14:paraId="4FB67690" w14:textId="77777777" w:rsidR="00122E53" w:rsidRDefault="00122E53" w:rsidP="00986FF9"/>
    <w:p w14:paraId="25EF5419" w14:textId="77777777" w:rsidR="00122E53" w:rsidRPr="004D0B11" w:rsidRDefault="00122E53" w:rsidP="00986FF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10"/>
        <w:gridCol w:w="3042"/>
        <w:gridCol w:w="3010"/>
      </w:tblGrid>
      <w:tr w:rsidR="00986FF9" w:rsidRPr="009969E0" w14:paraId="5F4E58A6" w14:textId="77777777" w:rsidTr="00986FF9">
        <w:tc>
          <w:tcPr>
            <w:tcW w:w="3209" w:type="dxa"/>
          </w:tcPr>
          <w:p w14:paraId="6979F821" w14:textId="77777777" w:rsidR="00986FF9" w:rsidRPr="009969E0" w:rsidRDefault="00986FF9" w:rsidP="00986FF9">
            <w:pPr>
              <w:rPr>
                <w:b/>
              </w:rPr>
            </w:pPr>
            <w:r w:rsidRPr="009969E0">
              <w:rPr>
                <w:b/>
              </w:rPr>
              <w:t>Behandlet dato</w:t>
            </w:r>
          </w:p>
        </w:tc>
        <w:tc>
          <w:tcPr>
            <w:tcW w:w="3209" w:type="dxa"/>
          </w:tcPr>
          <w:p w14:paraId="0730FAE9" w14:textId="77777777" w:rsidR="00986FF9" w:rsidRPr="009969E0" w:rsidRDefault="00986FF9" w:rsidP="00986FF9">
            <w:pPr>
              <w:rPr>
                <w:b/>
              </w:rPr>
            </w:pPr>
            <w:r w:rsidRPr="009969E0">
              <w:rPr>
                <w:b/>
              </w:rPr>
              <w:t>Behandlet av</w:t>
            </w:r>
          </w:p>
        </w:tc>
        <w:tc>
          <w:tcPr>
            <w:tcW w:w="3210" w:type="dxa"/>
          </w:tcPr>
          <w:p w14:paraId="7D1665DA" w14:textId="77777777" w:rsidR="00986FF9" w:rsidRPr="009969E0" w:rsidRDefault="00986FF9" w:rsidP="00986FF9">
            <w:pPr>
              <w:rPr>
                <w:b/>
              </w:rPr>
            </w:pPr>
            <w:r w:rsidRPr="009969E0">
              <w:rPr>
                <w:b/>
              </w:rPr>
              <w:t>Utarbeidet av</w:t>
            </w:r>
          </w:p>
        </w:tc>
      </w:tr>
      <w:tr w:rsidR="00986FF9" w:rsidRPr="009969E0" w14:paraId="7E1D07B9" w14:textId="77777777" w:rsidTr="00986FF9">
        <w:tc>
          <w:tcPr>
            <w:tcW w:w="3209" w:type="dxa"/>
          </w:tcPr>
          <w:p w14:paraId="5BABCD44" w14:textId="77777777" w:rsidR="00986FF9" w:rsidRPr="009969E0" w:rsidRDefault="004058AC" w:rsidP="00986FF9">
            <w:r>
              <w:t>12.02.2018</w:t>
            </w:r>
          </w:p>
        </w:tc>
        <w:tc>
          <w:tcPr>
            <w:tcW w:w="3209" w:type="dxa"/>
          </w:tcPr>
          <w:p w14:paraId="68EE984C" w14:textId="77777777" w:rsidR="00986FF9" w:rsidRPr="009969E0" w:rsidRDefault="00987C1C" w:rsidP="00986FF9">
            <w:r>
              <w:t>Programstyret</w:t>
            </w:r>
          </w:p>
        </w:tc>
        <w:tc>
          <w:tcPr>
            <w:tcW w:w="3210" w:type="dxa"/>
          </w:tcPr>
          <w:p w14:paraId="24557959" w14:textId="77777777" w:rsidR="00986FF9" w:rsidRPr="009969E0" w:rsidRDefault="00122E53" w:rsidP="00986FF9">
            <w:r>
              <w:t>Jan Thorsen</w:t>
            </w:r>
          </w:p>
        </w:tc>
      </w:tr>
      <w:tr w:rsidR="007B6984" w:rsidRPr="009969E0" w14:paraId="6CF0257E" w14:textId="77777777" w:rsidTr="00986FF9">
        <w:tc>
          <w:tcPr>
            <w:tcW w:w="3209" w:type="dxa"/>
          </w:tcPr>
          <w:p w14:paraId="3ABE2D7B" w14:textId="77777777" w:rsidR="007B6984" w:rsidRDefault="007B6984" w:rsidP="00986FF9">
            <w:r>
              <w:t>25.05.2018</w:t>
            </w:r>
          </w:p>
        </w:tc>
        <w:tc>
          <w:tcPr>
            <w:tcW w:w="3209" w:type="dxa"/>
          </w:tcPr>
          <w:p w14:paraId="2CE3A977" w14:textId="77777777" w:rsidR="007B6984" w:rsidRDefault="007B6984" w:rsidP="00986FF9">
            <w:r>
              <w:t>P</w:t>
            </w:r>
            <w:r w:rsidR="00122E53">
              <w:t>ro</w:t>
            </w:r>
            <w:r>
              <w:t>gramstyret</w:t>
            </w:r>
          </w:p>
        </w:tc>
        <w:tc>
          <w:tcPr>
            <w:tcW w:w="3210" w:type="dxa"/>
          </w:tcPr>
          <w:p w14:paraId="34E915A5" w14:textId="77777777" w:rsidR="007B6984" w:rsidRPr="009969E0" w:rsidRDefault="00122E53" w:rsidP="00986FF9">
            <w:r>
              <w:t>Jan Thorsen</w:t>
            </w:r>
          </w:p>
        </w:tc>
      </w:tr>
    </w:tbl>
    <w:p w14:paraId="53DB48B6" w14:textId="77777777" w:rsidR="00986FF9" w:rsidRPr="009969E0" w:rsidRDefault="00986FF9" w:rsidP="00986FF9"/>
    <w:p w14:paraId="1E81445D" w14:textId="77777777" w:rsidR="00986FF9" w:rsidRPr="009969E0" w:rsidRDefault="00986FF9"/>
    <w:p w14:paraId="602859E2" w14:textId="77777777" w:rsidR="009969E0" w:rsidRPr="004E54AB" w:rsidRDefault="009969E0" w:rsidP="00B02767">
      <w:pPr>
        <w:pStyle w:val="TOC1"/>
      </w:pPr>
      <w:r w:rsidRPr="004E54AB">
        <w:t>INNHOLD</w:t>
      </w:r>
    </w:p>
    <w:p w14:paraId="070D127D" w14:textId="7B06458F" w:rsidR="001D5A62" w:rsidRDefault="00986FF9">
      <w:pPr>
        <w:pStyle w:val="TOC1"/>
        <w:rPr>
          <w:rFonts w:eastAsiaTheme="minorEastAsia" w:cstheme="minorBidi"/>
          <w:noProof/>
          <w:sz w:val="22"/>
          <w:szCs w:val="22"/>
          <w:lang w:eastAsia="nb-NO"/>
        </w:rPr>
      </w:pPr>
      <w:r w:rsidRPr="004D0B11">
        <w:fldChar w:fldCharType="begin"/>
      </w:r>
      <w:r w:rsidRPr="004D0B11">
        <w:instrText xml:space="preserve"> TOC \o "1-3" \h \z \u </w:instrText>
      </w:r>
      <w:r w:rsidRPr="004D0B11">
        <w:fldChar w:fldCharType="separate"/>
      </w:r>
      <w:hyperlink w:anchor="_Toc514764086" w:history="1">
        <w:r w:rsidR="001D5A62" w:rsidRPr="002551B2">
          <w:rPr>
            <w:rStyle w:val="Hyperlink"/>
            <w:noProof/>
          </w:rPr>
          <w:t>1</w:t>
        </w:r>
        <w:r w:rsidR="001D5A62">
          <w:rPr>
            <w:rFonts w:eastAsiaTheme="minorEastAsia" w:cstheme="minorBidi"/>
            <w:noProof/>
            <w:sz w:val="22"/>
            <w:szCs w:val="22"/>
            <w:lang w:eastAsia="nb-NO"/>
          </w:rPr>
          <w:tab/>
        </w:r>
        <w:r w:rsidR="001D5A62" w:rsidRPr="002551B2">
          <w:rPr>
            <w:rStyle w:val="Hyperlink"/>
            <w:noProof/>
          </w:rPr>
          <w:t>Innledning</w:t>
        </w:r>
        <w:r w:rsidR="001D5A62">
          <w:rPr>
            <w:noProof/>
            <w:webHidden/>
          </w:rPr>
          <w:tab/>
        </w:r>
        <w:r w:rsidR="001D5A62">
          <w:rPr>
            <w:noProof/>
            <w:webHidden/>
          </w:rPr>
          <w:fldChar w:fldCharType="begin"/>
        </w:r>
        <w:r w:rsidR="001D5A62">
          <w:rPr>
            <w:noProof/>
            <w:webHidden/>
          </w:rPr>
          <w:instrText xml:space="preserve"> PAGEREF _Toc514764086 \h </w:instrText>
        </w:r>
        <w:r w:rsidR="001D5A62">
          <w:rPr>
            <w:noProof/>
            <w:webHidden/>
          </w:rPr>
        </w:r>
        <w:r w:rsidR="001D5A62">
          <w:rPr>
            <w:noProof/>
            <w:webHidden/>
          </w:rPr>
          <w:fldChar w:fldCharType="separate"/>
        </w:r>
        <w:r w:rsidR="000C0B44">
          <w:rPr>
            <w:noProof/>
            <w:webHidden/>
          </w:rPr>
          <w:t>4</w:t>
        </w:r>
        <w:r w:rsidR="001D5A62">
          <w:rPr>
            <w:noProof/>
            <w:webHidden/>
          </w:rPr>
          <w:fldChar w:fldCharType="end"/>
        </w:r>
      </w:hyperlink>
    </w:p>
    <w:p w14:paraId="1B8B01A8" w14:textId="56D2DC43" w:rsidR="001D5A62" w:rsidRDefault="000C0B44">
      <w:pPr>
        <w:pStyle w:val="TOC1"/>
        <w:rPr>
          <w:rFonts w:eastAsiaTheme="minorEastAsia" w:cstheme="minorBidi"/>
          <w:noProof/>
          <w:sz w:val="22"/>
          <w:szCs w:val="22"/>
          <w:lang w:eastAsia="nb-NO"/>
        </w:rPr>
      </w:pPr>
      <w:hyperlink w:anchor="_Toc514764087" w:history="1">
        <w:r w:rsidR="001D5A62" w:rsidRPr="002551B2">
          <w:rPr>
            <w:rStyle w:val="Hyperlink"/>
            <w:noProof/>
          </w:rPr>
          <w:t>2</w:t>
        </w:r>
        <w:r w:rsidR="001D5A62">
          <w:rPr>
            <w:rFonts w:eastAsiaTheme="minorEastAsia" w:cstheme="minorBidi"/>
            <w:noProof/>
            <w:sz w:val="22"/>
            <w:szCs w:val="22"/>
            <w:lang w:eastAsia="nb-NO"/>
          </w:rPr>
          <w:tab/>
        </w:r>
        <w:r w:rsidR="001D5A62" w:rsidRPr="002551B2">
          <w:rPr>
            <w:rStyle w:val="Hyperlink"/>
            <w:noProof/>
          </w:rPr>
          <w:t>Organisering av programmet</w:t>
        </w:r>
        <w:r w:rsidR="001D5A62">
          <w:rPr>
            <w:noProof/>
            <w:webHidden/>
          </w:rPr>
          <w:tab/>
        </w:r>
        <w:r w:rsidR="001D5A62">
          <w:rPr>
            <w:noProof/>
            <w:webHidden/>
          </w:rPr>
          <w:fldChar w:fldCharType="begin"/>
        </w:r>
        <w:r w:rsidR="001D5A62">
          <w:rPr>
            <w:noProof/>
            <w:webHidden/>
          </w:rPr>
          <w:instrText xml:space="preserve"> PAGEREF _Toc514764087 \h </w:instrText>
        </w:r>
        <w:r w:rsidR="001D5A62">
          <w:rPr>
            <w:noProof/>
            <w:webHidden/>
          </w:rPr>
        </w:r>
        <w:r w:rsidR="001D5A62"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 w:rsidR="001D5A62">
          <w:rPr>
            <w:noProof/>
            <w:webHidden/>
          </w:rPr>
          <w:fldChar w:fldCharType="end"/>
        </w:r>
      </w:hyperlink>
    </w:p>
    <w:p w14:paraId="3ECB3F02" w14:textId="53D58AC7" w:rsidR="001D5A62" w:rsidRDefault="000C0B44">
      <w:pPr>
        <w:pStyle w:val="TOC1"/>
        <w:rPr>
          <w:rFonts w:eastAsiaTheme="minorEastAsia" w:cstheme="minorBidi"/>
          <w:noProof/>
          <w:sz w:val="22"/>
          <w:szCs w:val="22"/>
          <w:lang w:eastAsia="nb-NO"/>
        </w:rPr>
      </w:pPr>
      <w:hyperlink w:anchor="_Toc514764088" w:history="1">
        <w:r w:rsidR="001D5A62" w:rsidRPr="002551B2">
          <w:rPr>
            <w:rStyle w:val="Hyperlink"/>
            <w:noProof/>
          </w:rPr>
          <w:t>3</w:t>
        </w:r>
        <w:r w:rsidR="001D5A62">
          <w:rPr>
            <w:rFonts w:eastAsiaTheme="minorEastAsia" w:cstheme="minorBidi"/>
            <w:noProof/>
            <w:sz w:val="22"/>
            <w:szCs w:val="22"/>
            <w:lang w:eastAsia="nb-NO"/>
          </w:rPr>
          <w:tab/>
        </w:r>
        <w:r w:rsidR="001D5A62" w:rsidRPr="002551B2">
          <w:rPr>
            <w:rStyle w:val="Hyperlink"/>
            <w:noProof/>
          </w:rPr>
          <w:t>Overordnet gevinstoversikt</w:t>
        </w:r>
        <w:r w:rsidR="001D5A62">
          <w:rPr>
            <w:noProof/>
            <w:webHidden/>
          </w:rPr>
          <w:tab/>
        </w:r>
        <w:r w:rsidR="001D5A62">
          <w:rPr>
            <w:noProof/>
            <w:webHidden/>
          </w:rPr>
          <w:fldChar w:fldCharType="begin"/>
        </w:r>
        <w:r w:rsidR="001D5A62">
          <w:rPr>
            <w:noProof/>
            <w:webHidden/>
          </w:rPr>
          <w:instrText xml:space="preserve"> PAGEREF _Toc514764088 \h </w:instrText>
        </w:r>
        <w:r w:rsidR="001D5A62">
          <w:rPr>
            <w:noProof/>
            <w:webHidden/>
          </w:rPr>
        </w:r>
        <w:r w:rsidR="001D5A62"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 w:rsidR="001D5A62">
          <w:rPr>
            <w:noProof/>
            <w:webHidden/>
          </w:rPr>
          <w:fldChar w:fldCharType="end"/>
        </w:r>
      </w:hyperlink>
    </w:p>
    <w:p w14:paraId="163CF351" w14:textId="4254959B" w:rsidR="001D5A62" w:rsidRDefault="000C0B44">
      <w:pPr>
        <w:pStyle w:val="TOC1"/>
        <w:rPr>
          <w:rFonts w:eastAsiaTheme="minorEastAsia" w:cstheme="minorBidi"/>
          <w:noProof/>
          <w:sz w:val="22"/>
          <w:szCs w:val="22"/>
          <w:lang w:eastAsia="nb-NO"/>
        </w:rPr>
      </w:pPr>
      <w:hyperlink w:anchor="_Toc514764089" w:history="1">
        <w:r w:rsidR="001D5A62" w:rsidRPr="002551B2">
          <w:rPr>
            <w:rStyle w:val="Hyperlink"/>
            <w:noProof/>
          </w:rPr>
          <w:t>4</w:t>
        </w:r>
        <w:r w:rsidR="001D5A62">
          <w:rPr>
            <w:rFonts w:eastAsiaTheme="minorEastAsia" w:cstheme="minorBidi"/>
            <w:noProof/>
            <w:sz w:val="22"/>
            <w:szCs w:val="22"/>
            <w:lang w:eastAsia="nb-NO"/>
          </w:rPr>
          <w:tab/>
        </w:r>
        <w:r w:rsidR="001D5A62" w:rsidRPr="002551B2">
          <w:rPr>
            <w:rStyle w:val="Hyperlink"/>
            <w:noProof/>
          </w:rPr>
          <w:t>Kriterier programmet skal måles i forhold til</w:t>
        </w:r>
        <w:r w:rsidR="001D5A62">
          <w:rPr>
            <w:noProof/>
            <w:webHidden/>
          </w:rPr>
          <w:tab/>
        </w:r>
        <w:r w:rsidR="001D5A62">
          <w:rPr>
            <w:noProof/>
            <w:webHidden/>
          </w:rPr>
          <w:fldChar w:fldCharType="begin"/>
        </w:r>
        <w:r w:rsidR="001D5A62">
          <w:rPr>
            <w:noProof/>
            <w:webHidden/>
          </w:rPr>
          <w:instrText xml:space="preserve"> PAGEREF _Toc514764089 \h </w:instrText>
        </w:r>
        <w:r w:rsidR="001D5A62">
          <w:rPr>
            <w:noProof/>
            <w:webHidden/>
          </w:rPr>
        </w:r>
        <w:r w:rsidR="001D5A62"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 w:rsidR="001D5A62">
          <w:rPr>
            <w:noProof/>
            <w:webHidden/>
          </w:rPr>
          <w:fldChar w:fldCharType="end"/>
        </w:r>
      </w:hyperlink>
    </w:p>
    <w:p w14:paraId="3B4F17C2" w14:textId="022594C7" w:rsidR="001D5A62" w:rsidRDefault="000C0B44">
      <w:pPr>
        <w:pStyle w:val="TOC1"/>
        <w:rPr>
          <w:rFonts w:eastAsiaTheme="minorEastAsia" w:cstheme="minorBidi"/>
          <w:noProof/>
          <w:sz w:val="22"/>
          <w:szCs w:val="22"/>
          <w:lang w:eastAsia="nb-NO"/>
        </w:rPr>
      </w:pPr>
      <w:hyperlink w:anchor="_Toc514764090" w:history="1">
        <w:r w:rsidR="001D5A62" w:rsidRPr="002551B2">
          <w:rPr>
            <w:rStyle w:val="Hyperlink"/>
            <w:noProof/>
          </w:rPr>
          <w:t>5</w:t>
        </w:r>
        <w:r w:rsidR="001D5A62">
          <w:rPr>
            <w:rFonts w:eastAsiaTheme="minorEastAsia" w:cstheme="minorBidi"/>
            <w:noProof/>
            <w:sz w:val="22"/>
            <w:szCs w:val="22"/>
            <w:lang w:eastAsia="nb-NO"/>
          </w:rPr>
          <w:tab/>
        </w:r>
        <w:r w:rsidR="001D5A62" w:rsidRPr="002551B2">
          <w:rPr>
            <w:rStyle w:val="Hyperlink"/>
            <w:noProof/>
          </w:rPr>
          <w:t>Initiell risikovurdering</w:t>
        </w:r>
        <w:r w:rsidR="001D5A62">
          <w:rPr>
            <w:noProof/>
            <w:webHidden/>
          </w:rPr>
          <w:tab/>
        </w:r>
        <w:r w:rsidR="001D5A62">
          <w:rPr>
            <w:noProof/>
            <w:webHidden/>
          </w:rPr>
          <w:fldChar w:fldCharType="begin"/>
        </w:r>
        <w:r w:rsidR="001D5A62">
          <w:rPr>
            <w:noProof/>
            <w:webHidden/>
          </w:rPr>
          <w:instrText xml:space="preserve"> PAGEREF _Toc514764090 \h </w:instrText>
        </w:r>
        <w:r w:rsidR="001D5A62">
          <w:rPr>
            <w:noProof/>
            <w:webHidden/>
          </w:rPr>
        </w:r>
        <w:r w:rsidR="001D5A62"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 w:rsidR="001D5A62">
          <w:rPr>
            <w:noProof/>
            <w:webHidden/>
          </w:rPr>
          <w:fldChar w:fldCharType="end"/>
        </w:r>
      </w:hyperlink>
    </w:p>
    <w:p w14:paraId="644F4331" w14:textId="77777777" w:rsidR="00986FF9" w:rsidRPr="004D0B11" w:rsidRDefault="00986FF9" w:rsidP="00986FF9">
      <w:r w:rsidRPr="004D0B11">
        <w:fldChar w:fldCharType="end"/>
      </w:r>
    </w:p>
    <w:p w14:paraId="4FD1A736" w14:textId="77777777" w:rsidR="00986FF9" w:rsidRPr="004D0B11" w:rsidRDefault="00986FF9">
      <w:r w:rsidRPr="004D0B11">
        <w:br w:type="page"/>
      </w:r>
    </w:p>
    <w:p w14:paraId="3908987C" w14:textId="77777777" w:rsidR="00986FF9" w:rsidRPr="009969E0" w:rsidRDefault="00986FF9" w:rsidP="00986FF9">
      <w:pPr>
        <w:rPr>
          <w:b/>
        </w:rPr>
      </w:pPr>
      <w:r w:rsidRPr="009969E0">
        <w:rPr>
          <w:b/>
        </w:rPr>
        <w:lastRenderedPageBreak/>
        <w:t>Endringslogg</w:t>
      </w:r>
    </w:p>
    <w:p w14:paraId="19CEAD08" w14:textId="77777777" w:rsidR="00986FF9" w:rsidRPr="009969E0" w:rsidRDefault="00986FF9" w:rsidP="00986FF9"/>
    <w:tbl>
      <w:tblPr>
        <w:tblStyle w:val="ListTable3-Accent51"/>
        <w:tblW w:w="0" w:type="auto"/>
        <w:tblLook w:val="04A0" w:firstRow="1" w:lastRow="0" w:firstColumn="1" w:lastColumn="0" w:noHBand="0" w:noVBand="1"/>
      </w:tblPr>
      <w:tblGrid>
        <w:gridCol w:w="988"/>
        <w:gridCol w:w="1068"/>
        <w:gridCol w:w="4069"/>
        <w:gridCol w:w="2937"/>
      </w:tblGrid>
      <w:tr w:rsidR="00D3729E" w:rsidRPr="009969E0" w14:paraId="464C573A" w14:textId="77777777" w:rsidTr="007649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88" w:type="dxa"/>
          </w:tcPr>
          <w:p w14:paraId="28D0D989" w14:textId="77777777" w:rsidR="004D0B11" w:rsidRPr="009969E0" w:rsidRDefault="004D0B11" w:rsidP="00986FF9">
            <w:r w:rsidRPr="009969E0">
              <w:t>Versjon</w:t>
            </w:r>
          </w:p>
        </w:tc>
        <w:tc>
          <w:tcPr>
            <w:tcW w:w="1068" w:type="dxa"/>
          </w:tcPr>
          <w:p w14:paraId="6F361723" w14:textId="77777777" w:rsidR="004D0B11" w:rsidRPr="009969E0" w:rsidRDefault="004D0B11" w:rsidP="00986F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9969E0">
              <w:t>Dato</w:t>
            </w:r>
          </w:p>
        </w:tc>
        <w:tc>
          <w:tcPr>
            <w:tcW w:w="4069" w:type="dxa"/>
          </w:tcPr>
          <w:p w14:paraId="092286AA" w14:textId="77777777" w:rsidR="004D0B11" w:rsidRPr="009969E0" w:rsidRDefault="004D0B11" w:rsidP="00986F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9969E0">
              <w:t>Endring</w:t>
            </w:r>
          </w:p>
        </w:tc>
        <w:tc>
          <w:tcPr>
            <w:tcW w:w="2937" w:type="dxa"/>
          </w:tcPr>
          <w:p w14:paraId="0C94DF6F" w14:textId="77777777" w:rsidR="004D0B11" w:rsidRPr="009969E0" w:rsidRDefault="004D0B11" w:rsidP="00986F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9969E0">
              <w:t>Utført av</w:t>
            </w:r>
          </w:p>
        </w:tc>
      </w:tr>
      <w:tr w:rsidR="00764921" w:rsidRPr="009969E0" w14:paraId="74A982A8" w14:textId="77777777" w:rsidTr="00764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79BB24DB" w14:textId="77777777" w:rsidR="00764921" w:rsidRDefault="00764921" w:rsidP="00351DFD">
            <w:r>
              <w:t>1.0</w:t>
            </w:r>
          </w:p>
          <w:p w14:paraId="1B81EF21" w14:textId="77777777" w:rsidR="004058AC" w:rsidRPr="0052516E" w:rsidRDefault="004058AC" w:rsidP="00351DFD">
            <w:r>
              <w:t>1.1</w:t>
            </w:r>
          </w:p>
        </w:tc>
        <w:tc>
          <w:tcPr>
            <w:tcW w:w="1068" w:type="dxa"/>
          </w:tcPr>
          <w:p w14:paraId="62BF8B58" w14:textId="77777777" w:rsidR="00764921" w:rsidRDefault="00764921" w:rsidP="00351D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13.10.17</w:t>
            </w:r>
          </w:p>
          <w:p w14:paraId="69519E4F" w14:textId="77777777" w:rsidR="004058AC" w:rsidRDefault="004058AC" w:rsidP="00351D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07.02.18</w:t>
            </w:r>
          </w:p>
        </w:tc>
        <w:tc>
          <w:tcPr>
            <w:tcW w:w="4069" w:type="dxa"/>
          </w:tcPr>
          <w:p w14:paraId="7B3339C0" w14:textId="77777777" w:rsidR="00764921" w:rsidRDefault="00764921" w:rsidP="00351D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Endelig versjon 1.0</w:t>
            </w:r>
          </w:p>
          <w:p w14:paraId="773B8105" w14:textId="77777777" w:rsidR="004058AC" w:rsidRDefault="004058AC" w:rsidP="00351D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Justert versjon etter IDF</w:t>
            </w:r>
            <w:r w:rsidR="00961232">
              <w:t>-møte 01.02.18</w:t>
            </w:r>
          </w:p>
        </w:tc>
        <w:tc>
          <w:tcPr>
            <w:tcW w:w="2937" w:type="dxa"/>
          </w:tcPr>
          <w:p w14:paraId="40D189D6" w14:textId="77777777" w:rsidR="00764921" w:rsidRDefault="00764921" w:rsidP="00351D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Jan Thorsen</w:t>
            </w:r>
          </w:p>
          <w:p w14:paraId="41A1BBAC" w14:textId="77777777" w:rsidR="004058AC" w:rsidRDefault="004058AC" w:rsidP="00351D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Jan Thorsen</w:t>
            </w:r>
          </w:p>
        </w:tc>
      </w:tr>
      <w:tr w:rsidR="007B6984" w:rsidRPr="009969E0" w14:paraId="34E5547D" w14:textId="77777777" w:rsidTr="007649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26066AAF" w14:textId="77777777" w:rsidR="007B6984" w:rsidRDefault="007B6984" w:rsidP="00351DFD">
            <w:r>
              <w:t>1.5</w:t>
            </w:r>
          </w:p>
        </w:tc>
        <w:tc>
          <w:tcPr>
            <w:tcW w:w="1068" w:type="dxa"/>
          </w:tcPr>
          <w:p w14:paraId="5F377498" w14:textId="77777777" w:rsidR="007B6984" w:rsidRDefault="004C0B30" w:rsidP="00351D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22.05</w:t>
            </w:r>
            <w:r w:rsidR="007B6984">
              <w:t>.18</w:t>
            </w:r>
          </w:p>
        </w:tc>
        <w:tc>
          <w:tcPr>
            <w:tcW w:w="4069" w:type="dxa"/>
          </w:tcPr>
          <w:p w14:paraId="6D80CDD2" w14:textId="77777777" w:rsidR="007B6984" w:rsidRDefault="007B6984" w:rsidP="00351D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Justert etter styrevedtak 13.03.18</w:t>
            </w:r>
          </w:p>
          <w:p w14:paraId="0164F2FE" w14:textId="77777777" w:rsidR="001D5A62" w:rsidRDefault="001D5A62" w:rsidP="00351D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Program for administrativ forbedring og digitalisering</w:t>
            </w:r>
          </w:p>
        </w:tc>
        <w:tc>
          <w:tcPr>
            <w:tcW w:w="2937" w:type="dxa"/>
          </w:tcPr>
          <w:p w14:paraId="18CABDF0" w14:textId="77777777" w:rsidR="007B6984" w:rsidRDefault="004C0B30" w:rsidP="00351D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Jan Thorsen</w:t>
            </w:r>
          </w:p>
        </w:tc>
      </w:tr>
    </w:tbl>
    <w:p w14:paraId="5CE71C82" w14:textId="77777777" w:rsidR="00986FF9" w:rsidRPr="009969E0" w:rsidRDefault="00986FF9" w:rsidP="00986FF9"/>
    <w:p w14:paraId="293D884C" w14:textId="77777777" w:rsidR="00FE2466" w:rsidRPr="009969E0" w:rsidRDefault="00FE2466">
      <w:r w:rsidRPr="009969E0">
        <w:br w:type="page"/>
      </w:r>
    </w:p>
    <w:p w14:paraId="38A29E55" w14:textId="77777777" w:rsidR="009969E0" w:rsidRDefault="00B02767" w:rsidP="009969E0">
      <w:pPr>
        <w:pStyle w:val="Heading1"/>
      </w:pPr>
      <w:bookmarkStart w:id="6" w:name="_Toc514764086"/>
      <w:r>
        <w:lastRenderedPageBreak/>
        <w:t>Innledning</w:t>
      </w:r>
      <w:bookmarkEnd w:id="6"/>
    </w:p>
    <w:p w14:paraId="51A0EABC" w14:textId="77777777" w:rsidR="00FE7482" w:rsidRPr="00B60E35" w:rsidRDefault="00321E1F" w:rsidP="00B02767">
      <w:r>
        <w:t xml:space="preserve">Dette dokumentet er </w:t>
      </w:r>
      <w:r w:rsidR="007B6984" w:rsidRPr="007B6984">
        <w:t xml:space="preserve">Program for </w:t>
      </w:r>
      <w:r w:rsidR="001D5A62" w:rsidRPr="007B6984">
        <w:t>administrativ</w:t>
      </w:r>
      <w:r w:rsidR="001D5A62">
        <w:t xml:space="preserve"> </w:t>
      </w:r>
      <w:r w:rsidR="007B6984" w:rsidRPr="007B6984">
        <w:t xml:space="preserve">forbedring og digitalisering </w:t>
      </w:r>
      <w:r>
        <w:t xml:space="preserve">sitt overordnede styringsdokument. Programmets mandat er beskrevet i et eget dokument, programbeskrivelsen detaljerer hvordan programmet skal gjennomføres. </w:t>
      </w:r>
    </w:p>
    <w:p w14:paraId="255A0F8E" w14:textId="77777777" w:rsidR="004D59B7" w:rsidRDefault="004D59B7" w:rsidP="004C0CF1"/>
    <w:p w14:paraId="0B138B96" w14:textId="77777777" w:rsidR="00244AF2" w:rsidRDefault="00B02767" w:rsidP="00177E13">
      <w:pPr>
        <w:pStyle w:val="Heading1"/>
        <w:spacing w:before="240"/>
        <w:ind w:left="431" w:hanging="431"/>
      </w:pPr>
      <w:bookmarkStart w:id="7" w:name="_Toc514764087"/>
      <w:r>
        <w:t>Organisering av programmet</w:t>
      </w:r>
      <w:bookmarkEnd w:id="7"/>
    </w:p>
    <w:p w14:paraId="07DEBA89" w14:textId="77777777" w:rsidR="00E73366" w:rsidRDefault="00FD3DA8" w:rsidP="00244AF2">
      <w:r>
        <w:t>Programmet</w:t>
      </w:r>
      <w:r w:rsidR="007E1C37">
        <w:t xml:space="preserve"> </w:t>
      </w:r>
      <w:r w:rsidR="009737D2">
        <w:t xml:space="preserve">vil bestå av en overordnet programorganisasjon, og </w:t>
      </w:r>
      <w:r w:rsidR="007B6984">
        <w:t>fire prosjekter</w:t>
      </w:r>
      <w:r w:rsidR="00122E53">
        <w:t>,</w:t>
      </w:r>
      <w:r w:rsidR="007B6984">
        <w:t xml:space="preserve"> hvor to er BOTT</w:t>
      </w:r>
      <w:r w:rsidR="009737D2">
        <w:t xml:space="preserve"> mottaksprosjekter; </w:t>
      </w:r>
      <w:r w:rsidR="000D7A45">
        <w:t>«</w:t>
      </w:r>
      <w:r w:rsidR="00122E53">
        <w:t>UiO/</w:t>
      </w:r>
      <w:r w:rsidR="00E73366">
        <w:rPr>
          <w:i/>
        </w:rPr>
        <w:t>Ø</w:t>
      </w:r>
      <w:r w:rsidR="009737D2" w:rsidRPr="009737D2">
        <w:rPr>
          <w:i/>
        </w:rPr>
        <w:t xml:space="preserve">konomi og </w:t>
      </w:r>
      <w:r w:rsidR="00122E53">
        <w:rPr>
          <w:i/>
        </w:rPr>
        <w:t>lønn</w:t>
      </w:r>
      <w:r w:rsidR="000D7A45">
        <w:rPr>
          <w:i/>
        </w:rPr>
        <w:t>»</w:t>
      </w:r>
      <w:r w:rsidR="009737D2">
        <w:t xml:space="preserve"> og </w:t>
      </w:r>
      <w:r w:rsidR="000D7A45">
        <w:rPr>
          <w:i/>
        </w:rPr>
        <w:t>«</w:t>
      </w:r>
      <w:r w:rsidR="00122E53">
        <w:rPr>
          <w:i/>
        </w:rPr>
        <w:t>UiO/</w:t>
      </w:r>
      <w:r w:rsidR="000D7A45">
        <w:rPr>
          <w:i/>
        </w:rPr>
        <w:t>Saksbehandling og arkiv»</w:t>
      </w:r>
      <w:r w:rsidR="009737D2">
        <w:rPr>
          <w:i/>
        </w:rPr>
        <w:t>.</w:t>
      </w:r>
      <w:r w:rsidR="00832B6F">
        <w:t xml:space="preserve"> I dette kapittelet beskrives ansvarsdelingen mellom prosjektene og programmet, samt for det enkelte fora/den enkelte rolle i det overordnede programmet.</w:t>
      </w:r>
      <w:r w:rsidR="006C11D2">
        <w:t xml:space="preserve"> </w:t>
      </w:r>
    </w:p>
    <w:p w14:paraId="06A6C05D" w14:textId="77777777" w:rsidR="00E73366" w:rsidRDefault="00E73366" w:rsidP="00244AF2"/>
    <w:p w14:paraId="462E51CD" w14:textId="77777777" w:rsidR="009737D2" w:rsidRDefault="009737D2" w:rsidP="00244AF2">
      <w:r>
        <w:rPr>
          <w:rPrChange w:id="8" w:author="Jan Thorsen" w:date="2018-05-25T12:20:00Z">
            <w:rPr>
              <w:highlight w:val="yellow"/>
            </w:rPr>
          </w:rPrChange>
        </w:rPr>
        <w:t xml:space="preserve">Programmet </w:t>
      </w:r>
      <w:r w:rsidR="00E73366">
        <w:rPr>
          <w:rPrChange w:id="9" w:author="Jan Thorsen" w:date="2018-05-25T12:20:00Z">
            <w:rPr>
              <w:highlight w:val="yellow"/>
            </w:rPr>
          </w:rPrChange>
        </w:rPr>
        <w:t>vil ha</w:t>
      </w:r>
      <w:r>
        <w:rPr>
          <w:rPrChange w:id="10" w:author="Jan Thorsen" w:date="2018-05-25T12:20:00Z">
            <w:rPr>
              <w:highlight w:val="yellow"/>
            </w:rPr>
          </w:rPrChange>
        </w:rPr>
        <w:t xml:space="preserve"> følgende </w:t>
      </w:r>
      <w:commentRangeStart w:id="11"/>
      <w:r>
        <w:rPr>
          <w:rPrChange w:id="12" w:author="Jan Thorsen" w:date="2018-05-25T12:20:00Z">
            <w:rPr>
              <w:highlight w:val="yellow"/>
            </w:rPr>
          </w:rPrChange>
        </w:rPr>
        <w:t>organisering</w:t>
      </w:r>
      <w:commentRangeEnd w:id="11"/>
      <w:r w:rsidR="00DF162C">
        <w:rPr>
          <w:rStyle w:val="CommentReference"/>
        </w:rPr>
        <w:commentReference w:id="11"/>
      </w:r>
      <w:r>
        <w:rPr>
          <w:rPrChange w:id="13" w:author="Jan Thorsen" w:date="2018-05-25T12:20:00Z">
            <w:rPr>
              <w:highlight w:val="yellow"/>
            </w:rPr>
          </w:rPrChange>
        </w:rPr>
        <w:t>:</w:t>
      </w:r>
    </w:p>
    <w:p w14:paraId="7A051124" w14:textId="77777777" w:rsidR="009737D2" w:rsidRDefault="009737D2" w:rsidP="00244AF2"/>
    <w:p w14:paraId="2F6F92F5" w14:textId="77777777" w:rsidR="009737D2" w:rsidRDefault="0095763B" w:rsidP="009737D2">
      <w:pPr>
        <w:keepNext/>
        <w:jc w:val="center"/>
      </w:pPr>
      <w:r>
        <w:rPr>
          <w:noProof/>
          <w:lang w:eastAsia="nb-NO"/>
        </w:rPr>
        <w:drawing>
          <wp:inline distT="0" distB="0" distL="0" distR="0" wp14:anchorId="5F9BAFB6" wp14:editId="72B0D366">
            <wp:extent cx="5686425" cy="3267075"/>
            <wp:effectExtent l="0" t="0" r="9525" b="9525"/>
            <wp:docPr id="2" name="Bil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-331.bmp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326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6584AA" w14:textId="55C98A38" w:rsidR="009737D2" w:rsidRPr="009737D2" w:rsidRDefault="009737D2" w:rsidP="006C11D2">
      <w:pPr>
        <w:pStyle w:val="Caption"/>
        <w:spacing w:before="120"/>
        <w:jc w:val="center"/>
      </w:pPr>
      <w:r>
        <w:t xml:space="preserve">Figur </w:t>
      </w:r>
      <w:fldSimple w:instr=" SEQ Figur \* ARABIC ">
        <w:r w:rsidR="000C0B44">
          <w:rPr>
            <w:noProof/>
          </w:rPr>
          <w:t>1</w:t>
        </w:r>
      </w:fldSimple>
      <w:r>
        <w:t xml:space="preserve"> Organisering </w:t>
      </w:r>
      <w:r w:rsidR="00FD3DA8">
        <w:t>av programmet</w:t>
      </w:r>
    </w:p>
    <w:p w14:paraId="5F9F486B" w14:textId="77777777" w:rsidR="00244AF2" w:rsidRDefault="00244AF2" w:rsidP="00244AF2"/>
    <w:p w14:paraId="7CAA28D4" w14:textId="77777777" w:rsidR="00832B6F" w:rsidRDefault="0095763B" w:rsidP="00832B6F">
      <w:commentRangeStart w:id="14"/>
      <w:r>
        <w:rPr>
          <w:rPrChange w:id="15" w:author="Jan Thorsen" w:date="2018-05-25T12:20:00Z">
            <w:rPr>
              <w:highlight w:val="yellow"/>
            </w:rPr>
          </w:rPrChange>
        </w:rPr>
        <w:t>Prosjektene</w:t>
      </w:r>
      <w:commentRangeEnd w:id="14"/>
      <w:r w:rsidR="00DF162C">
        <w:rPr>
          <w:rStyle w:val="CommentReference"/>
        </w:rPr>
        <w:commentReference w:id="14"/>
      </w:r>
      <w:r>
        <w:t xml:space="preserve"> </w:t>
      </w:r>
      <w:r w:rsidR="00E73366">
        <w:t xml:space="preserve">vil ha </w:t>
      </w:r>
      <w:r w:rsidR="00832B6F">
        <w:t>følgende ansvar:</w:t>
      </w:r>
    </w:p>
    <w:p w14:paraId="26ED45CD" w14:textId="77777777" w:rsidR="00122E53" w:rsidRDefault="0095763B" w:rsidP="00457E48">
      <w:pPr>
        <w:pStyle w:val="ListParagraph"/>
        <w:numPr>
          <w:ilvl w:val="0"/>
          <w:numId w:val="8"/>
        </w:numPr>
      </w:pPr>
      <w:r>
        <w:t xml:space="preserve">Mottaksprosjekt </w:t>
      </w:r>
      <w:r w:rsidR="00122E53">
        <w:t>UiO/</w:t>
      </w:r>
      <w:r>
        <w:t xml:space="preserve">Økonomi og </w:t>
      </w:r>
      <w:r w:rsidR="00122E53">
        <w:t>lønn</w:t>
      </w:r>
      <w:r>
        <w:t xml:space="preserve"> og Mottaksprosjekt </w:t>
      </w:r>
      <w:r w:rsidR="00122E53">
        <w:t>UiO/</w:t>
      </w:r>
      <w:r>
        <w:t xml:space="preserve">Saksbehandling og arkiv: </w:t>
      </w:r>
    </w:p>
    <w:p w14:paraId="779B9BD1" w14:textId="77777777" w:rsidR="00832B6F" w:rsidRDefault="00832B6F" w:rsidP="00122E53">
      <w:pPr>
        <w:pStyle w:val="ListParagraph"/>
        <w:numPr>
          <w:ilvl w:val="1"/>
          <w:numId w:val="8"/>
        </w:numPr>
      </w:pPr>
      <w:r>
        <w:t xml:space="preserve">Mottak av leveranser fra </w:t>
      </w:r>
      <w:r w:rsidR="00E73366">
        <w:t xml:space="preserve">de to sentrale prosjektene; </w:t>
      </w:r>
      <w:r>
        <w:t>BOTT</w:t>
      </w:r>
      <w:r w:rsidR="004C0B30">
        <w:t>/</w:t>
      </w:r>
      <w:r w:rsidR="00BD4475">
        <w:t xml:space="preserve">Økonomi og </w:t>
      </w:r>
      <w:r w:rsidR="004C0B30">
        <w:t xml:space="preserve">lønn </w:t>
      </w:r>
      <w:r w:rsidR="00BD4475">
        <w:t>og BOTT</w:t>
      </w:r>
      <w:r w:rsidR="004C0B30">
        <w:t>/</w:t>
      </w:r>
      <w:r w:rsidR="00BD4475">
        <w:t>Saksbehandling og arkiv</w:t>
      </w:r>
    </w:p>
    <w:p w14:paraId="27B592AB" w14:textId="77777777" w:rsidR="00832B6F" w:rsidRDefault="00832B6F" w:rsidP="00457E48">
      <w:pPr>
        <w:pStyle w:val="ListParagraph"/>
        <w:numPr>
          <w:ilvl w:val="0"/>
          <w:numId w:val="8"/>
        </w:numPr>
      </w:pPr>
      <w:r>
        <w:t>Sikre</w:t>
      </w:r>
      <w:r w:rsidR="00E34FB6">
        <w:t>r</w:t>
      </w:r>
      <w:r>
        <w:t xml:space="preserve"> implementering av prosesser</w:t>
      </w:r>
      <w:r w:rsidR="00BC7D18">
        <w:t>, rutiner og systemer</w:t>
      </w:r>
      <w:r>
        <w:t xml:space="preserve"> i linjen, inkludert gjennomføring av prosess- og systemopplæring</w:t>
      </w:r>
    </w:p>
    <w:p w14:paraId="7BC879C4" w14:textId="77777777" w:rsidR="00AE741E" w:rsidRDefault="00AE741E" w:rsidP="00457E48">
      <w:pPr>
        <w:pStyle w:val="ListParagraph"/>
        <w:numPr>
          <w:ilvl w:val="0"/>
          <w:numId w:val="8"/>
        </w:numPr>
      </w:pPr>
      <w:r>
        <w:t xml:space="preserve">Sikrer gjennomføring av prosjektet i henhold til retningslinjer vedtatt i programmet </w:t>
      </w:r>
    </w:p>
    <w:p w14:paraId="54F457A0" w14:textId="77777777" w:rsidR="00832B6F" w:rsidRDefault="00E73366" w:rsidP="00457E48">
      <w:pPr>
        <w:pStyle w:val="ListParagraph"/>
        <w:numPr>
          <w:ilvl w:val="0"/>
          <w:numId w:val="8"/>
        </w:numPr>
      </w:pPr>
      <w:r>
        <w:t>Følge</w:t>
      </w:r>
      <w:r w:rsidR="00E34FB6">
        <w:t>r</w:t>
      </w:r>
      <w:r w:rsidR="00B225F8">
        <w:t xml:space="preserve"> </w:t>
      </w:r>
      <w:r w:rsidR="00832B6F">
        <w:t>opp tid, kost</w:t>
      </w:r>
      <w:r>
        <w:t>nad</w:t>
      </w:r>
      <w:r w:rsidR="00832B6F">
        <w:t xml:space="preserve"> og kvalitet for prosjektet, innenfor toleransegrenser definert av Programstyret</w:t>
      </w:r>
    </w:p>
    <w:p w14:paraId="3CD2860B" w14:textId="77777777" w:rsidR="00332795" w:rsidRDefault="00502E24" w:rsidP="00457E48">
      <w:pPr>
        <w:pStyle w:val="ListParagraph"/>
        <w:numPr>
          <w:ilvl w:val="0"/>
          <w:numId w:val="8"/>
        </w:numPr>
      </w:pPr>
      <w:r w:rsidRPr="00850C2E">
        <w:t>Tilrettelegger</w:t>
      </w:r>
      <w:r w:rsidR="00D12867">
        <w:t xml:space="preserve"> arbeidsprosesser og roller </w:t>
      </w:r>
      <w:r w:rsidR="00EE2E87">
        <w:t xml:space="preserve">for implementering i </w:t>
      </w:r>
      <w:r w:rsidR="00D12867">
        <w:t>UiO sin organisasjon</w:t>
      </w:r>
    </w:p>
    <w:p w14:paraId="736D2391" w14:textId="77777777" w:rsidR="00990915" w:rsidRDefault="00990915" w:rsidP="00457E48">
      <w:pPr>
        <w:pStyle w:val="ListParagraph"/>
        <w:numPr>
          <w:ilvl w:val="0"/>
          <w:numId w:val="8"/>
        </w:numPr>
      </w:pPr>
      <w:r>
        <w:lastRenderedPageBreak/>
        <w:t xml:space="preserve">Foreslår mulige organisatoriske </w:t>
      </w:r>
      <w:r w:rsidR="00D12867">
        <w:t>modeller som understøtter nye arbeidsprosesser ved UiO</w:t>
      </w:r>
    </w:p>
    <w:p w14:paraId="3CFA6E22" w14:textId="77777777" w:rsidR="00C51634" w:rsidRDefault="00990915" w:rsidP="00EA020C">
      <w:pPr>
        <w:pStyle w:val="ListParagraph"/>
        <w:numPr>
          <w:ilvl w:val="0"/>
          <w:numId w:val="8"/>
        </w:numPr>
      </w:pPr>
      <w:r>
        <w:t xml:space="preserve">Identifiserer </w:t>
      </w:r>
      <w:r w:rsidR="00D12867">
        <w:t xml:space="preserve">mulige </w:t>
      </w:r>
      <w:r>
        <w:t>gevinster innenfor prosjektets definerte område</w:t>
      </w:r>
    </w:p>
    <w:p w14:paraId="6E5FDCF3" w14:textId="77777777" w:rsidR="00832B6F" w:rsidRDefault="00832B6F" w:rsidP="00832B6F"/>
    <w:p w14:paraId="6EAC44DE" w14:textId="77777777" w:rsidR="009737D2" w:rsidRDefault="00316F8B" w:rsidP="009737D2">
      <w:r>
        <w:t>P</w:t>
      </w:r>
      <w:r w:rsidR="003B63CD">
        <w:t>rogrammet</w:t>
      </w:r>
      <w:r w:rsidR="009737D2">
        <w:t xml:space="preserve"> </w:t>
      </w:r>
      <w:r w:rsidR="00E73366">
        <w:t>vil ha</w:t>
      </w:r>
      <w:r w:rsidR="00832B6F">
        <w:t xml:space="preserve"> </w:t>
      </w:r>
      <w:r w:rsidR="00E34FB6">
        <w:t>følgende ansvar</w:t>
      </w:r>
      <w:r w:rsidR="009737D2">
        <w:t>:</w:t>
      </w:r>
    </w:p>
    <w:p w14:paraId="61DAFCBF" w14:textId="77777777" w:rsidR="008235FF" w:rsidRPr="00095B6C" w:rsidRDefault="008235FF" w:rsidP="008235FF">
      <w:pPr>
        <w:pStyle w:val="ListParagraph"/>
        <w:numPr>
          <w:ilvl w:val="0"/>
          <w:numId w:val="7"/>
        </w:numPr>
      </w:pPr>
      <w:r>
        <w:t xml:space="preserve">Kommuniserer de overordnede målene for </w:t>
      </w:r>
      <w:r w:rsidR="00FD3DA8">
        <w:t>programmet</w:t>
      </w:r>
      <w:r>
        <w:t xml:space="preserve"> og bidrar til å sikre forståelse og forankring av endringene programmet vil medføre </w:t>
      </w:r>
    </w:p>
    <w:p w14:paraId="291F0E38" w14:textId="77777777" w:rsidR="005213B0" w:rsidRDefault="003B63CD" w:rsidP="005213B0">
      <w:pPr>
        <w:pStyle w:val="ListParagraph"/>
        <w:numPr>
          <w:ilvl w:val="0"/>
          <w:numId w:val="7"/>
        </w:numPr>
      </w:pPr>
      <w:r>
        <w:t>Kartlegge</w:t>
      </w:r>
      <w:r w:rsidR="00BD4475">
        <w:t>r</w:t>
      </w:r>
      <w:r w:rsidR="005213B0">
        <w:t xml:space="preserve"> </w:t>
      </w:r>
      <w:r w:rsidR="00EE5839">
        <w:t xml:space="preserve">organisasjonens </w:t>
      </w:r>
      <w:r w:rsidR="005213B0">
        <w:t>digital</w:t>
      </w:r>
      <w:r w:rsidR="00EE5839">
        <w:t>e</w:t>
      </w:r>
      <w:r w:rsidR="005213B0">
        <w:t xml:space="preserve"> modenhet</w:t>
      </w:r>
      <w:r w:rsidR="00A31B4E">
        <w:rPr>
          <w:rStyle w:val="FootnoteReference"/>
        </w:rPr>
        <w:footnoteReference w:id="2"/>
      </w:r>
      <w:r w:rsidR="005213B0">
        <w:t xml:space="preserve"> og</w:t>
      </w:r>
      <w:r w:rsidR="00EE5839">
        <w:t xml:space="preserve"> iverksette</w:t>
      </w:r>
      <w:r w:rsidR="00BD4475">
        <w:t>r</w:t>
      </w:r>
      <w:r w:rsidR="00EE5839">
        <w:t xml:space="preserve"> tiltak for å øke denne</w:t>
      </w:r>
      <w:r w:rsidR="005213B0">
        <w:t xml:space="preserve"> </w:t>
      </w:r>
    </w:p>
    <w:p w14:paraId="2771443A" w14:textId="77777777" w:rsidR="00D4597D" w:rsidRDefault="00E73366" w:rsidP="00457E48">
      <w:pPr>
        <w:pStyle w:val="ListParagraph"/>
        <w:numPr>
          <w:ilvl w:val="0"/>
          <w:numId w:val="7"/>
        </w:numPr>
      </w:pPr>
      <w:r>
        <w:t>Vedta</w:t>
      </w:r>
      <w:r w:rsidR="00E34FB6">
        <w:t>r</w:t>
      </w:r>
      <w:r w:rsidR="009737D2">
        <w:t xml:space="preserve"> mandat </w:t>
      </w:r>
      <w:r w:rsidR="00D4597D">
        <w:t xml:space="preserve">og beskrivelse for prosjektene. Disse dokumentene </w:t>
      </w:r>
      <w:r>
        <w:t>skal definere</w:t>
      </w:r>
      <w:r w:rsidR="00D4597D">
        <w:t xml:space="preserve"> hvilken myndighet/toleransegrenser</w:t>
      </w:r>
      <w:r>
        <w:t xml:space="preserve"> (tid, kostnad, kvalitet)</w:t>
      </w:r>
      <w:r w:rsidR="00D4597D">
        <w:t xml:space="preserve"> prosjektene </w:t>
      </w:r>
      <w:r>
        <w:t>kan</w:t>
      </w:r>
      <w:r w:rsidR="00D4597D">
        <w:t xml:space="preserve"> styre innenfor</w:t>
      </w:r>
      <w:r>
        <w:t>, og dermed når avvik eller endringer skal løftes til Programstyret</w:t>
      </w:r>
    </w:p>
    <w:p w14:paraId="3F531C4B" w14:textId="77777777" w:rsidR="00306C64" w:rsidRDefault="003A26F3" w:rsidP="00306C64">
      <w:pPr>
        <w:pStyle w:val="ListParagraph"/>
        <w:numPr>
          <w:ilvl w:val="0"/>
          <w:numId w:val="7"/>
        </w:numPr>
      </w:pPr>
      <w:r>
        <w:t>Behandle</w:t>
      </w:r>
      <w:r w:rsidR="00E34FB6">
        <w:t>r</w:t>
      </w:r>
      <w:r>
        <w:t xml:space="preserve"> og vedta</w:t>
      </w:r>
      <w:r w:rsidR="00E34FB6">
        <w:t>r</w:t>
      </w:r>
      <w:r w:rsidR="00306C64">
        <w:t xml:space="preserve"> endringer i mandat og prosjektbeskrivelse ved behov underveis i gjennomføringen</w:t>
      </w:r>
    </w:p>
    <w:p w14:paraId="72713E10" w14:textId="77777777" w:rsidR="00F01254" w:rsidRPr="00826FED" w:rsidRDefault="00F01254" w:rsidP="00F01254">
      <w:pPr>
        <w:pStyle w:val="ListParagraph"/>
        <w:numPr>
          <w:ilvl w:val="0"/>
          <w:numId w:val="7"/>
        </w:numPr>
      </w:pPr>
      <w:r>
        <w:t>Sikrer koordinering og oppfølging av avhengigheter mellom prosjektene</w:t>
      </w:r>
    </w:p>
    <w:p w14:paraId="7D66DD53" w14:textId="77777777" w:rsidR="00D4597D" w:rsidRDefault="00E73366" w:rsidP="00457E48">
      <w:pPr>
        <w:pStyle w:val="ListParagraph"/>
        <w:numPr>
          <w:ilvl w:val="0"/>
          <w:numId w:val="8"/>
        </w:numPr>
      </w:pPr>
      <w:r>
        <w:t>Sette</w:t>
      </w:r>
      <w:r w:rsidR="00E34FB6">
        <w:t>r</w:t>
      </w:r>
      <w:r w:rsidR="00D4597D">
        <w:t xml:space="preserve"> krav til sammensetning av prosjektstyrene</w:t>
      </w:r>
    </w:p>
    <w:p w14:paraId="6E45C08C" w14:textId="77777777" w:rsidR="00D4597D" w:rsidRDefault="00D4597D" w:rsidP="00457E48">
      <w:pPr>
        <w:pStyle w:val="ListParagraph"/>
        <w:numPr>
          <w:ilvl w:val="1"/>
          <w:numId w:val="8"/>
        </w:numPr>
      </w:pPr>
      <w:r>
        <w:t xml:space="preserve">Prosjektstyrene </w:t>
      </w:r>
      <w:r w:rsidR="00E73366">
        <w:t>skal bestå</w:t>
      </w:r>
      <w:r>
        <w:t xml:space="preserve"> av fageksperter på ledernivå knyttet til det konkrete fagområdet og ledere som kjenner UiO sin organisasjon</w:t>
      </w:r>
    </w:p>
    <w:p w14:paraId="04F89D65" w14:textId="77777777" w:rsidR="00D4597D" w:rsidRDefault="00D4597D" w:rsidP="00457E48">
      <w:pPr>
        <w:pStyle w:val="ListParagraph"/>
        <w:numPr>
          <w:ilvl w:val="1"/>
          <w:numId w:val="8"/>
        </w:numPr>
      </w:pPr>
      <w:r>
        <w:t>Leder av prosjektstyrene sitter i programstyret</w:t>
      </w:r>
    </w:p>
    <w:p w14:paraId="50BAD9C6" w14:textId="77777777" w:rsidR="008235FF" w:rsidRDefault="008235FF" w:rsidP="008235FF">
      <w:pPr>
        <w:pStyle w:val="ListParagraph"/>
        <w:numPr>
          <w:ilvl w:val="0"/>
          <w:numId w:val="7"/>
        </w:numPr>
      </w:pPr>
      <w:r>
        <w:t>Følger opp rapportering på tid, kostnad, kvalitet og risiko fra prosjektene og utarbeider en samlet rapportering til Programstyret</w:t>
      </w:r>
    </w:p>
    <w:p w14:paraId="2B414F9B" w14:textId="77777777" w:rsidR="005213B0" w:rsidRDefault="005213B0" w:rsidP="005213B0">
      <w:pPr>
        <w:pStyle w:val="ListParagraph"/>
        <w:numPr>
          <w:ilvl w:val="0"/>
          <w:numId w:val="7"/>
        </w:numPr>
      </w:pPr>
      <w:r>
        <w:t>Gir retningslinjer og rammeverk for gjennomføring til prosjektene</w:t>
      </w:r>
    </w:p>
    <w:p w14:paraId="0397BC83" w14:textId="77777777" w:rsidR="008D2798" w:rsidRPr="00990915" w:rsidRDefault="003A26F3" w:rsidP="00457E48">
      <w:pPr>
        <w:pStyle w:val="ListParagraph"/>
        <w:numPr>
          <w:ilvl w:val="0"/>
          <w:numId w:val="7"/>
        </w:numPr>
      </w:pPr>
      <w:r>
        <w:t>Behandle</w:t>
      </w:r>
      <w:r w:rsidR="00E34FB6">
        <w:t>r</w:t>
      </w:r>
      <w:r>
        <w:t xml:space="preserve"> og </w:t>
      </w:r>
      <w:r w:rsidR="0072136E">
        <w:t>innstiller</w:t>
      </w:r>
      <w:r w:rsidR="00B225F8">
        <w:t xml:space="preserve"> </w:t>
      </w:r>
      <w:r w:rsidR="00940D69">
        <w:t xml:space="preserve">forslag til </w:t>
      </w:r>
      <w:r w:rsidR="00D4597D">
        <w:t>organisatoriske endringer</w:t>
      </w:r>
      <w:r w:rsidR="00940D69">
        <w:t xml:space="preserve"> og sikrer koordinering av forslag fra de to </w:t>
      </w:r>
      <w:r w:rsidR="00940D69" w:rsidRPr="00850C2E">
        <w:t>mottaksprosjektene</w:t>
      </w:r>
      <w:r w:rsidR="00990915" w:rsidRPr="00850C2E">
        <w:t>. Beslutning om organisatoriske endringer løft</w:t>
      </w:r>
      <w:r w:rsidR="00A20ACC" w:rsidRPr="00850C2E">
        <w:t>es til rett nivå ut fra omfang</w:t>
      </w:r>
      <w:r w:rsidR="00990915" w:rsidRPr="00850C2E">
        <w:t xml:space="preserve"> </w:t>
      </w:r>
      <w:r w:rsidR="00A20ACC" w:rsidRPr="00850C2E">
        <w:t>av endringen</w:t>
      </w:r>
    </w:p>
    <w:p w14:paraId="6F27A0D7" w14:textId="77777777" w:rsidR="00644210" w:rsidRPr="00644210" w:rsidRDefault="00990915" w:rsidP="00850C2E">
      <w:pPr>
        <w:pStyle w:val="ListParagraph"/>
        <w:numPr>
          <w:ilvl w:val="0"/>
          <w:numId w:val="7"/>
        </w:numPr>
      </w:pPr>
      <w:r>
        <w:t>Sikrer</w:t>
      </w:r>
      <w:r w:rsidR="00D456F6">
        <w:t xml:space="preserve"> koordinering av gevins</w:t>
      </w:r>
      <w:r w:rsidR="00644210">
        <w:t>tplaner på tvers av prosjektene og</w:t>
      </w:r>
      <w:r w:rsidR="00D456F6">
        <w:t xml:space="preserve"> identifisering av </w:t>
      </w:r>
      <w:r w:rsidR="00644210">
        <w:t>mulige gevinstområder som ikke kan realiseres av hvert prosjekt isolert</w:t>
      </w:r>
    </w:p>
    <w:p w14:paraId="5E523B3C" w14:textId="77777777" w:rsidR="00095B6C" w:rsidRPr="00850C2E" w:rsidRDefault="00644210" w:rsidP="00850C2E">
      <w:pPr>
        <w:pStyle w:val="ListParagraph"/>
        <w:numPr>
          <w:ilvl w:val="0"/>
          <w:numId w:val="7"/>
        </w:numPr>
        <w:rPr>
          <w:b/>
        </w:rPr>
      </w:pPr>
      <w:r>
        <w:t>Sikrer</w:t>
      </w:r>
      <w:r w:rsidR="00990915" w:rsidRPr="00037599">
        <w:t xml:space="preserve"> at </w:t>
      </w:r>
      <w:r w:rsidR="00990915">
        <w:t>gevinster</w:t>
      </w:r>
      <w:r w:rsidR="00990915" w:rsidRPr="00037599">
        <w:t xml:space="preserve"> ved innføring av nye administrative </w:t>
      </w:r>
      <w:r w:rsidR="00A963CD">
        <w:t>prosesser, rutiner og systemer</w:t>
      </w:r>
      <w:r w:rsidR="00990915" w:rsidRPr="00037599">
        <w:t xml:space="preserve"> </w:t>
      </w:r>
      <w:r w:rsidR="00D12867">
        <w:t>er forankret og blir realisert</w:t>
      </w:r>
      <w:r w:rsidR="00990915">
        <w:t xml:space="preserve"> i linjen</w:t>
      </w:r>
    </w:p>
    <w:p w14:paraId="13B752A1" w14:textId="77777777" w:rsidR="002B2E5E" w:rsidRDefault="002B2E5E" w:rsidP="002B2E5E">
      <w:pPr>
        <w:pStyle w:val="ListParagraph"/>
        <w:numPr>
          <w:ilvl w:val="0"/>
          <w:numId w:val="7"/>
        </w:numPr>
      </w:pPr>
      <w:r>
        <w:t>Sikre at det etableres tilstrekkelig støtte til linjen for å kunne realisere gevinster</w:t>
      </w:r>
    </w:p>
    <w:p w14:paraId="7AE99831" w14:textId="77777777" w:rsidR="00095B6C" w:rsidRPr="00306C64" w:rsidRDefault="00095B6C" w:rsidP="00306C64">
      <w:pPr>
        <w:pStyle w:val="ListParagraph"/>
        <w:numPr>
          <w:ilvl w:val="0"/>
          <w:numId w:val="7"/>
        </w:numPr>
        <w:rPr>
          <w:b/>
        </w:rPr>
      </w:pPr>
      <w:r>
        <w:t xml:space="preserve">Sikrer </w:t>
      </w:r>
      <w:r w:rsidR="00D456F6">
        <w:t>god dialog</w:t>
      </w:r>
      <w:r w:rsidR="009D3804">
        <w:t xml:space="preserve"> med</w:t>
      </w:r>
      <w:r w:rsidR="00D456F6">
        <w:t xml:space="preserve"> og involvering av</w:t>
      </w:r>
      <w:r>
        <w:t xml:space="preserve"> tjenestemannsorganisasjonene</w:t>
      </w:r>
    </w:p>
    <w:p w14:paraId="6E80885C" w14:textId="77777777" w:rsidR="00306C64" w:rsidRPr="00306C64" w:rsidRDefault="00306C64" w:rsidP="00306C64">
      <w:pPr>
        <w:spacing w:after="120"/>
        <w:rPr>
          <w:b/>
        </w:rPr>
      </w:pPr>
    </w:p>
    <w:p w14:paraId="53FC154D" w14:textId="77777777" w:rsidR="00832B6F" w:rsidRDefault="00832B6F" w:rsidP="00D4597D">
      <w:r>
        <w:t>Under detaljeres ansvaret</w:t>
      </w:r>
      <w:r w:rsidR="00E73366">
        <w:t xml:space="preserve"> til det overordnede programmet</w:t>
      </w:r>
      <w:r>
        <w:t xml:space="preserve">, fordelt mellom </w:t>
      </w:r>
      <w:r w:rsidR="00A963CD">
        <w:t>Oppdragsgiver</w:t>
      </w:r>
      <w:r>
        <w:t>, Programeier, Programstyret, Programleder og Programkontoret.</w:t>
      </w:r>
    </w:p>
    <w:p w14:paraId="08CA09C3" w14:textId="77777777" w:rsidR="00832B6F" w:rsidRDefault="00832B6F" w:rsidP="00D4597D"/>
    <w:tbl>
      <w:tblPr>
        <w:tblStyle w:val="GridTable4-Accent11"/>
        <w:tblW w:w="0" w:type="auto"/>
        <w:tblLook w:val="04A0" w:firstRow="1" w:lastRow="0" w:firstColumn="1" w:lastColumn="0" w:noHBand="0" w:noVBand="1"/>
      </w:tblPr>
      <w:tblGrid>
        <w:gridCol w:w="9062"/>
      </w:tblGrid>
      <w:tr w:rsidR="003B0538" w14:paraId="66FE810B" w14:textId="77777777" w:rsidTr="003B05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</w:tcPr>
          <w:p w14:paraId="49E528B3" w14:textId="77777777" w:rsidR="003B0538" w:rsidRDefault="009B5634" w:rsidP="00D4597D">
            <w:r>
              <w:t>Oppdragsgiver</w:t>
            </w:r>
            <w:r w:rsidR="003B0538">
              <w:t xml:space="preserve">: </w:t>
            </w:r>
          </w:p>
          <w:p w14:paraId="775730F8" w14:textId="77777777" w:rsidR="003B0538" w:rsidRDefault="00F20745" w:rsidP="00D4597D">
            <w:r>
              <w:t>Universitetsledelsen</w:t>
            </w:r>
          </w:p>
        </w:tc>
      </w:tr>
      <w:tr w:rsidR="003B0538" w14:paraId="56F73DDD" w14:textId="77777777" w:rsidTr="003B05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</w:tcPr>
          <w:p w14:paraId="4CA97303" w14:textId="77777777" w:rsidR="003B0538" w:rsidRPr="003B0538" w:rsidRDefault="003B0538" w:rsidP="00457E48">
            <w:pPr>
              <w:pStyle w:val="ListParagraph"/>
              <w:numPr>
                <w:ilvl w:val="0"/>
                <w:numId w:val="9"/>
              </w:numPr>
              <w:spacing w:after="120"/>
              <w:ind w:left="357" w:hanging="357"/>
              <w:rPr>
                <w:b w:val="0"/>
              </w:rPr>
            </w:pPr>
            <w:r w:rsidRPr="003B0538">
              <w:rPr>
                <w:b w:val="0"/>
              </w:rPr>
              <w:t xml:space="preserve">Skal sikre at programmet </w:t>
            </w:r>
            <w:r w:rsidR="00914B48">
              <w:rPr>
                <w:b w:val="0"/>
              </w:rPr>
              <w:t>e</w:t>
            </w:r>
            <w:r w:rsidR="00FD58CA">
              <w:rPr>
                <w:b w:val="0"/>
              </w:rPr>
              <w:t>r i tråd</w:t>
            </w:r>
            <w:r w:rsidRPr="003B0538">
              <w:rPr>
                <w:b w:val="0"/>
              </w:rPr>
              <w:t xml:space="preserve"> med virksomhetens strategiske mål</w:t>
            </w:r>
          </w:p>
          <w:p w14:paraId="1BAE2923" w14:textId="77777777" w:rsidR="003B0538" w:rsidRPr="003B0538" w:rsidRDefault="00B225F8" w:rsidP="00457E48">
            <w:pPr>
              <w:pStyle w:val="ListParagraph"/>
              <w:numPr>
                <w:ilvl w:val="0"/>
                <w:numId w:val="9"/>
              </w:numPr>
              <w:spacing w:after="120"/>
              <w:ind w:left="357" w:hanging="357"/>
              <w:rPr>
                <w:b w:val="0"/>
              </w:rPr>
            </w:pPr>
            <w:r>
              <w:rPr>
                <w:b w:val="0"/>
              </w:rPr>
              <w:t>Vedtar</w:t>
            </w:r>
            <w:r w:rsidR="003B0538" w:rsidRPr="003B0538">
              <w:rPr>
                <w:b w:val="0"/>
              </w:rPr>
              <w:t xml:space="preserve"> programmandat, program</w:t>
            </w:r>
            <w:r w:rsidR="003B0538">
              <w:rPr>
                <w:b w:val="0"/>
              </w:rPr>
              <w:t>beskrivelse</w:t>
            </w:r>
            <w:r w:rsidR="003B0538" w:rsidRPr="003B0538">
              <w:rPr>
                <w:b w:val="0"/>
              </w:rPr>
              <w:t xml:space="preserve"> og visjon</w:t>
            </w:r>
            <w:r w:rsidR="00E34FB6">
              <w:rPr>
                <w:b w:val="0"/>
              </w:rPr>
              <w:t xml:space="preserve"> for programmet</w:t>
            </w:r>
          </w:p>
          <w:p w14:paraId="036CDE8A" w14:textId="77777777" w:rsidR="003B0538" w:rsidRPr="003B0538" w:rsidRDefault="00746DBC" w:rsidP="00457E48">
            <w:pPr>
              <w:pStyle w:val="ListParagraph"/>
              <w:numPr>
                <w:ilvl w:val="0"/>
                <w:numId w:val="9"/>
              </w:numPr>
              <w:spacing w:after="120"/>
              <w:ind w:left="357" w:hanging="357"/>
              <w:rPr>
                <w:b w:val="0"/>
              </w:rPr>
            </w:pPr>
            <w:r>
              <w:rPr>
                <w:b w:val="0"/>
              </w:rPr>
              <w:t>Godkjenner</w:t>
            </w:r>
            <w:r w:rsidR="003B0538" w:rsidRPr="003B0538">
              <w:rPr>
                <w:b w:val="0"/>
              </w:rPr>
              <w:t xml:space="preserve"> </w:t>
            </w:r>
            <w:r w:rsidR="003B63CD">
              <w:rPr>
                <w:b w:val="0"/>
              </w:rPr>
              <w:t>ressurser til</w:t>
            </w:r>
            <w:r w:rsidR="003B0538" w:rsidRPr="003B0538">
              <w:rPr>
                <w:b w:val="0"/>
              </w:rPr>
              <w:t xml:space="preserve"> programmet</w:t>
            </w:r>
          </w:p>
          <w:p w14:paraId="02A1F7CE" w14:textId="77777777" w:rsidR="003B0538" w:rsidRPr="003B0538" w:rsidRDefault="00B225F8" w:rsidP="00457E48">
            <w:pPr>
              <w:pStyle w:val="ListParagraph"/>
              <w:numPr>
                <w:ilvl w:val="0"/>
                <w:numId w:val="9"/>
              </w:numPr>
              <w:spacing w:after="120"/>
              <w:ind w:left="357" w:hanging="357"/>
              <w:rPr>
                <w:b w:val="0"/>
              </w:rPr>
            </w:pPr>
            <w:r>
              <w:rPr>
                <w:b w:val="0"/>
              </w:rPr>
              <w:t>Sikrer</w:t>
            </w:r>
            <w:r w:rsidR="003B0538" w:rsidRPr="003B0538">
              <w:rPr>
                <w:b w:val="0"/>
              </w:rPr>
              <w:t xml:space="preserve"> engasjement rundt programmet</w:t>
            </w:r>
          </w:p>
          <w:p w14:paraId="1AAC38A2" w14:textId="77777777" w:rsidR="003B0538" w:rsidRDefault="00B225F8" w:rsidP="006D44FC">
            <w:pPr>
              <w:pStyle w:val="ListParagraph"/>
              <w:numPr>
                <w:ilvl w:val="0"/>
                <w:numId w:val="9"/>
              </w:numPr>
              <w:spacing w:after="120"/>
              <w:ind w:left="357" w:hanging="357"/>
              <w:rPr>
                <w:b w:val="0"/>
              </w:rPr>
            </w:pPr>
            <w:r>
              <w:rPr>
                <w:b w:val="0"/>
              </w:rPr>
              <w:t>Utpeker, gir råd til og støtter</w:t>
            </w:r>
            <w:r w:rsidR="003B0538" w:rsidRPr="003B0538">
              <w:rPr>
                <w:b w:val="0"/>
              </w:rPr>
              <w:t xml:space="preserve"> programeier</w:t>
            </w:r>
          </w:p>
          <w:p w14:paraId="5C056B6E" w14:textId="77777777" w:rsidR="009B5634" w:rsidRPr="00F20745" w:rsidRDefault="00F20745" w:rsidP="00F20745">
            <w:pPr>
              <w:pStyle w:val="ListParagraph"/>
              <w:numPr>
                <w:ilvl w:val="0"/>
                <w:numId w:val="9"/>
              </w:numPr>
              <w:spacing w:after="120"/>
              <w:ind w:left="357" w:hanging="357"/>
              <w:rPr>
                <w:b w:val="0"/>
              </w:rPr>
            </w:pPr>
            <w:r>
              <w:rPr>
                <w:b w:val="0"/>
              </w:rPr>
              <w:t xml:space="preserve">Godkjenner </w:t>
            </w:r>
            <w:proofErr w:type="spellStart"/>
            <w:r w:rsidR="00095B6C">
              <w:rPr>
                <w:b w:val="0"/>
              </w:rPr>
              <w:t>hoved</w:t>
            </w:r>
            <w:r w:rsidRPr="00095B6C">
              <w:rPr>
                <w:b w:val="0"/>
              </w:rPr>
              <w:t>leveranser</w:t>
            </w:r>
            <w:proofErr w:type="spellEnd"/>
            <w:r w:rsidRPr="00095B6C">
              <w:rPr>
                <w:b w:val="0"/>
              </w:rPr>
              <w:t xml:space="preserve"> </w:t>
            </w:r>
            <w:r>
              <w:rPr>
                <w:b w:val="0"/>
              </w:rPr>
              <w:t>og</w:t>
            </w:r>
            <w:r w:rsidR="004F0192">
              <w:rPr>
                <w:b w:val="0"/>
              </w:rPr>
              <w:t xml:space="preserve"> avslutning av programmet</w:t>
            </w:r>
            <w:r>
              <w:rPr>
                <w:b w:val="0"/>
              </w:rPr>
              <w:t xml:space="preserve"> </w:t>
            </w:r>
          </w:p>
        </w:tc>
      </w:tr>
    </w:tbl>
    <w:p w14:paraId="660D3E7E" w14:textId="77777777" w:rsidR="006C11D2" w:rsidRDefault="006C11D2" w:rsidP="00D4597D"/>
    <w:p w14:paraId="2523679A" w14:textId="77777777" w:rsidR="00E73366" w:rsidRDefault="00E73366" w:rsidP="00D4597D"/>
    <w:tbl>
      <w:tblPr>
        <w:tblStyle w:val="GridTable4-Accent11"/>
        <w:tblW w:w="0" w:type="auto"/>
        <w:tblLook w:val="04A0" w:firstRow="1" w:lastRow="0" w:firstColumn="1" w:lastColumn="0" w:noHBand="0" w:noVBand="1"/>
      </w:tblPr>
      <w:tblGrid>
        <w:gridCol w:w="9062"/>
      </w:tblGrid>
      <w:tr w:rsidR="003B0538" w14:paraId="13AA0279" w14:textId="77777777" w:rsidTr="007649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</w:tcPr>
          <w:p w14:paraId="5A4A5423" w14:textId="77777777" w:rsidR="003B0538" w:rsidRDefault="003B0538" w:rsidP="00764921">
            <w:r>
              <w:t>Programeier:</w:t>
            </w:r>
          </w:p>
          <w:p w14:paraId="708AB0B5" w14:textId="77777777" w:rsidR="003B0538" w:rsidRPr="00C17B9F" w:rsidRDefault="009B5634" w:rsidP="00764921">
            <w:pPr>
              <w:rPr>
                <w:color w:val="FF0000"/>
              </w:rPr>
            </w:pPr>
            <w:r>
              <w:t>Universitetsdirektøren eller den hun bemyndiger</w:t>
            </w:r>
          </w:p>
        </w:tc>
      </w:tr>
      <w:tr w:rsidR="003B0538" w14:paraId="5AFF36A3" w14:textId="77777777" w:rsidTr="00764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</w:tcPr>
          <w:p w14:paraId="7C2D9307" w14:textId="77777777" w:rsidR="003B0538" w:rsidRPr="003B0538" w:rsidRDefault="003B0538" w:rsidP="00457E48">
            <w:pPr>
              <w:pStyle w:val="ListParagraph"/>
              <w:numPr>
                <w:ilvl w:val="0"/>
                <w:numId w:val="9"/>
              </w:numPr>
              <w:spacing w:after="120"/>
              <w:ind w:left="357" w:hanging="357"/>
              <w:rPr>
                <w:b w:val="0"/>
              </w:rPr>
            </w:pPr>
            <w:r w:rsidRPr="003B0538">
              <w:rPr>
                <w:b w:val="0"/>
              </w:rPr>
              <w:t>Ansvar</w:t>
            </w:r>
            <w:r w:rsidR="00BD4475">
              <w:rPr>
                <w:b w:val="0"/>
              </w:rPr>
              <w:t>lig</w:t>
            </w:r>
            <w:r w:rsidRPr="003B0538">
              <w:rPr>
                <w:b w:val="0"/>
              </w:rPr>
              <w:t xml:space="preserve"> for at programmet når sine mål og leverer planlagte gevinster</w:t>
            </w:r>
          </w:p>
          <w:p w14:paraId="7B6E60C9" w14:textId="77777777" w:rsidR="003B0538" w:rsidRPr="003B0538" w:rsidRDefault="003B0538" w:rsidP="00457E48">
            <w:pPr>
              <w:pStyle w:val="ListParagraph"/>
              <w:numPr>
                <w:ilvl w:val="0"/>
                <w:numId w:val="9"/>
              </w:numPr>
              <w:spacing w:after="120"/>
              <w:ind w:left="357" w:hanging="357"/>
              <w:rPr>
                <w:b w:val="0"/>
              </w:rPr>
            </w:pPr>
            <w:r w:rsidRPr="003B0538">
              <w:rPr>
                <w:b w:val="0"/>
              </w:rPr>
              <w:t>Etablere</w:t>
            </w:r>
            <w:r w:rsidR="00B225F8">
              <w:rPr>
                <w:b w:val="0"/>
              </w:rPr>
              <w:t>r</w:t>
            </w:r>
            <w:r w:rsidRPr="003B0538">
              <w:rPr>
                <w:b w:val="0"/>
              </w:rPr>
              <w:t xml:space="preserve"> og kommunisere</w:t>
            </w:r>
            <w:r w:rsidR="00B225F8">
              <w:rPr>
                <w:b w:val="0"/>
              </w:rPr>
              <w:t>r</w:t>
            </w:r>
            <w:r w:rsidRPr="003B0538">
              <w:rPr>
                <w:b w:val="0"/>
              </w:rPr>
              <w:t xml:space="preserve"> visjon for programmet</w:t>
            </w:r>
          </w:p>
          <w:p w14:paraId="5483F8ED" w14:textId="77777777" w:rsidR="006D44FC" w:rsidRDefault="003B0538" w:rsidP="00457E48">
            <w:pPr>
              <w:pStyle w:val="ListParagraph"/>
              <w:numPr>
                <w:ilvl w:val="0"/>
                <w:numId w:val="9"/>
              </w:numPr>
              <w:spacing w:after="120"/>
              <w:ind w:left="357" w:hanging="357"/>
              <w:rPr>
                <w:b w:val="0"/>
              </w:rPr>
            </w:pPr>
            <w:r w:rsidRPr="003B0538">
              <w:rPr>
                <w:b w:val="0"/>
              </w:rPr>
              <w:t>Sikre</w:t>
            </w:r>
            <w:r w:rsidR="00B225F8">
              <w:rPr>
                <w:b w:val="0"/>
              </w:rPr>
              <w:t>r</w:t>
            </w:r>
            <w:r w:rsidRPr="003B0538">
              <w:rPr>
                <w:b w:val="0"/>
              </w:rPr>
              <w:t xml:space="preserve"> nødvendig finansiering for å etablere</w:t>
            </w:r>
            <w:r w:rsidR="006D44FC">
              <w:rPr>
                <w:b w:val="0"/>
              </w:rPr>
              <w:t xml:space="preserve"> og gjennomføre programmet</w:t>
            </w:r>
          </w:p>
          <w:p w14:paraId="65F18A51" w14:textId="77777777" w:rsidR="003B0538" w:rsidRPr="003B0538" w:rsidRDefault="006D44FC" w:rsidP="00457E48">
            <w:pPr>
              <w:pStyle w:val="ListParagraph"/>
              <w:numPr>
                <w:ilvl w:val="0"/>
                <w:numId w:val="9"/>
              </w:numPr>
              <w:spacing w:after="120"/>
              <w:ind w:left="357" w:hanging="357"/>
              <w:rPr>
                <w:b w:val="0"/>
              </w:rPr>
            </w:pPr>
            <w:r>
              <w:rPr>
                <w:b w:val="0"/>
              </w:rPr>
              <w:t>Sikrer gjennomføring av</w:t>
            </w:r>
            <w:r w:rsidR="003B0538" w:rsidRPr="003B0538">
              <w:rPr>
                <w:b w:val="0"/>
              </w:rPr>
              <w:t xml:space="preserve"> nødvendige endringsaktiviteter for å realisere gevinster</w:t>
            </w:r>
          </w:p>
          <w:p w14:paraId="7E5426AE" w14:textId="77777777" w:rsidR="003B0538" w:rsidRPr="003B0538" w:rsidRDefault="003B0538" w:rsidP="00457E48">
            <w:pPr>
              <w:pStyle w:val="ListParagraph"/>
              <w:numPr>
                <w:ilvl w:val="0"/>
                <w:numId w:val="9"/>
              </w:numPr>
              <w:spacing w:after="120"/>
              <w:ind w:left="357" w:hanging="357"/>
              <w:rPr>
                <w:b w:val="0"/>
              </w:rPr>
            </w:pPr>
            <w:r w:rsidRPr="003B0538">
              <w:rPr>
                <w:b w:val="0"/>
              </w:rPr>
              <w:t>Sikre</w:t>
            </w:r>
            <w:r w:rsidR="00B225F8">
              <w:rPr>
                <w:b w:val="0"/>
              </w:rPr>
              <w:t>r</w:t>
            </w:r>
            <w:r w:rsidRPr="003B0538">
              <w:rPr>
                <w:b w:val="0"/>
              </w:rPr>
              <w:t xml:space="preserve"> at </w:t>
            </w:r>
            <w:r>
              <w:rPr>
                <w:b w:val="0"/>
              </w:rPr>
              <w:t>programmet</w:t>
            </w:r>
            <w:r w:rsidR="00F20745">
              <w:rPr>
                <w:b w:val="0"/>
              </w:rPr>
              <w:t>s kost/nytteanalyse</w:t>
            </w:r>
            <w:r>
              <w:rPr>
                <w:b w:val="0"/>
              </w:rPr>
              <w:t xml:space="preserve"> </w:t>
            </w:r>
            <w:r w:rsidRPr="003B0538">
              <w:rPr>
                <w:b w:val="0"/>
              </w:rPr>
              <w:t>er oppdatert</w:t>
            </w:r>
          </w:p>
          <w:p w14:paraId="7D5CD891" w14:textId="77777777" w:rsidR="003B0538" w:rsidRPr="003B0538" w:rsidRDefault="003B0538" w:rsidP="00457E48">
            <w:pPr>
              <w:pStyle w:val="ListParagraph"/>
              <w:numPr>
                <w:ilvl w:val="0"/>
                <w:numId w:val="9"/>
              </w:numPr>
              <w:spacing w:after="120"/>
              <w:ind w:left="357" w:hanging="357"/>
              <w:rPr>
                <w:b w:val="0"/>
              </w:rPr>
            </w:pPr>
            <w:r w:rsidRPr="003B0538">
              <w:rPr>
                <w:b w:val="0"/>
              </w:rPr>
              <w:t>Sikre</w:t>
            </w:r>
            <w:r w:rsidR="00B225F8">
              <w:rPr>
                <w:b w:val="0"/>
              </w:rPr>
              <w:t>r</w:t>
            </w:r>
            <w:r w:rsidRPr="003B0538">
              <w:rPr>
                <w:b w:val="0"/>
              </w:rPr>
              <w:t xml:space="preserve"> informasjon til og enga</w:t>
            </w:r>
            <w:r w:rsidR="00F20745">
              <w:rPr>
                <w:b w:val="0"/>
              </w:rPr>
              <w:t>sjement hos nøkkelinteressenter</w:t>
            </w:r>
          </w:p>
          <w:p w14:paraId="6DED4083" w14:textId="77777777" w:rsidR="003B0538" w:rsidRPr="003B0538" w:rsidRDefault="003B0538" w:rsidP="00457E48">
            <w:pPr>
              <w:pStyle w:val="ListParagraph"/>
              <w:numPr>
                <w:ilvl w:val="0"/>
                <w:numId w:val="9"/>
              </w:numPr>
              <w:spacing w:after="120"/>
              <w:ind w:left="357" w:hanging="357"/>
              <w:rPr>
                <w:b w:val="0"/>
              </w:rPr>
            </w:pPr>
            <w:r w:rsidRPr="003B0538">
              <w:rPr>
                <w:b w:val="0"/>
              </w:rPr>
              <w:t>Overvåke</w:t>
            </w:r>
            <w:r w:rsidR="00B225F8">
              <w:rPr>
                <w:b w:val="0"/>
              </w:rPr>
              <w:t>r</w:t>
            </w:r>
            <w:r w:rsidRPr="003B0538">
              <w:rPr>
                <w:b w:val="0"/>
              </w:rPr>
              <w:t xml:space="preserve"> de viktigste strategiske risikoelementene i programmet</w:t>
            </w:r>
          </w:p>
          <w:p w14:paraId="41D0DBF3" w14:textId="77777777" w:rsidR="003B0538" w:rsidRPr="003B0538" w:rsidRDefault="003B0538" w:rsidP="00457E48">
            <w:pPr>
              <w:pStyle w:val="ListParagraph"/>
              <w:numPr>
                <w:ilvl w:val="0"/>
                <w:numId w:val="9"/>
              </w:numPr>
              <w:spacing w:after="120"/>
              <w:ind w:left="357" w:hanging="357"/>
              <w:rPr>
                <w:b w:val="0"/>
              </w:rPr>
            </w:pPr>
            <w:r w:rsidRPr="003B0538">
              <w:rPr>
                <w:b w:val="0"/>
              </w:rPr>
              <w:t>Sikre</w:t>
            </w:r>
            <w:r w:rsidR="00B225F8">
              <w:rPr>
                <w:b w:val="0"/>
              </w:rPr>
              <w:t>r</w:t>
            </w:r>
            <w:r w:rsidRPr="003B0538">
              <w:rPr>
                <w:b w:val="0"/>
              </w:rPr>
              <w:t xml:space="preserve"> sammenheng mellom programmet og virksomhetens strategiske mål</w:t>
            </w:r>
          </w:p>
          <w:p w14:paraId="0492C496" w14:textId="77777777" w:rsidR="003B0538" w:rsidRPr="003B0538" w:rsidRDefault="003B0538" w:rsidP="00457E48">
            <w:pPr>
              <w:pStyle w:val="ListParagraph"/>
              <w:numPr>
                <w:ilvl w:val="0"/>
                <w:numId w:val="9"/>
              </w:numPr>
              <w:spacing w:after="120"/>
              <w:ind w:left="357" w:hanging="357"/>
              <w:rPr>
                <w:b w:val="0"/>
              </w:rPr>
            </w:pPr>
            <w:r w:rsidRPr="003B0538">
              <w:rPr>
                <w:b w:val="0"/>
              </w:rPr>
              <w:t>Sørge</w:t>
            </w:r>
            <w:r w:rsidR="00B225F8">
              <w:rPr>
                <w:b w:val="0"/>
              </w:rPr>
              <w:t>r</w:t>
            </w:r>
            <w:r w:rsidRPr="003B0538">
              <w:rPr>
                <w:b w:val="0"/>
              </w:rPr>
              <w:t xml:space="preserve"> for nødvendige kvalitetssikring</w:t>
            </w:r>
          </w:p>
          <w:p w14:paraId="0D8C50AA" w14:textId="77777777" w:rsidR="003B0538" w:rsidRPr="003B0538" w:rsidRDefault="003B0538" w:rsidP="00457E48">
            <w:pPr>
              <w:pStyle w:val="ListParagraph"/>
              <w:numPr>
                <w:ilvl w:val="0"/>
                <w:numId w:val="9"/>
              </w:numPr>
              <w:spacing w:after="120"/>
              <w:ind w:left="357" w:hanging="357"/>
              <w:rPr>
                <w:b w:val="0"/>
              </w:rPr>
            </w:pPr>
            <w:r w:rsidRPr="003B0538">
              <w:rPr>
                <w:b w:val="0"/>
              </w:rPr>
              <w:t>Sikre</w:t>
            </w:r>
            <w:r w:rsidR="00B225F8">
              <w:rPr>
                <w:b w:val="0"/>
              </w:rPr>
              <w:t>r</w:t>
            </w:r>
            <w:r w:rsidRPr="003B0538">
              <w:rPr>
                <w:b w:val="0"/>
              </w:rPr>
              <w:t xml:space="preserve"> at programorganisasjonen jobber effektivt</w:t>
            </w:r>
          </w:p>
        </w:tc>
      </w:tr>
    </w:tbl>
    <w:p w14:paraId="0BE003DA" w14:textId="77777777" w:rsidR="003B0538" w:rsidRDefault="003B0538" w:rsidP="00D4597D"/>
    <w:p w14:paraId="2C00869B" w14:textId="77777777" w:rsidR="00E73366" w:rsidRDefault="00E73366" w:rsidP="00D4597D"/>
    <w:tbl>
      <w:tblPr>
        <w:tblStyle w:val="GridTable4-Accent11"/>
        <w:tblW w:w="0" w:type="auto"/>
        <w:tblLook w:val="04A0" w:firstRow="1" w:lastRow="0" w:firstColumn="1" w:lastColumn="0" w:noHBand="0" w:noVBand="1"/>
      </w:tblPr>
      <w:tblGrid>
        <w:gridCol w:w="9062"/>
      </w:tblGrid>
      <w:tr w:rsidR="003B0538" w14:paraId="0440B5CA" w14:textId="77777777" w:rsidTr="007649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</w:tcPr>
          <w:p w14:paraId="2B38BBEE" w14:textId="77777777" w:rsidR="003B0538" w:rsidRDefault="003B0538" w:rsidP="00764921">
            <w:r>
              <w:t>Programstyret:</w:t>
            </w:r>
          </w:p>
          <w:p w14:paraId="3A8E6836" w14:textId="77777777" w:rsidR="003B0538" w:rsidRPr="00C17B9F" w:rsidRDefault="003B0538" w:rsidP="00764921">
            <w:pPr>
              <w:rPr>
                <w:color w:val="FF0000"/>
              </w:rPr>
            </w:pPr>
            <w:r>
              <w:t>Strategisk koordineringsgruppe for administrative IT-systemer (SKAIT)</w:t>
            </w:r>
          </w:p>
        </w:tc>
      </w:tr>
      <w:tr w:rsidR="003B0538" w14:paraId="377EEB59" w14:textId="77777777" w:rsidTr="00764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</w:tcPr>
          <w:p w14:paraId="418AB583" w14:textId="77777777" w:rsidR="003B0538" w:rsidRDefault="003B0538" w:rsidP="00457E48">
            <w:pPr>
              <w:pStyle w:val="ListParagraph"/>
              <w:numPr>
                <w:ilvl w:val="0"/>
                <w:numId w:val="9"/>
              </w:numPr>
              <w:spacing w:after="120"/>
              <w:ind w:left="357" w:hanging="357"/>
              <w:rPr>
                <w:b w:val="0"/>
              </w:rPr>
            </w:pPr>
            <w:r>
              <w:rPr>
                <w:b w:val="0"/>
              </w:rPr>
              <w:t>Ledes av programeier</w:t>
            </w:r>
          </w:p>
          <w:p w14:paraId="01624619" w14:textId="77777777" w:rsidR="003B0538" w:rsidRPr="003B0538" w:rsidRDefault="00B225F8" w:rsidP="00457E48">
            <w:pPr>
              <w:pStyle w:val="ListParagraph"/>
              <w:numPr>
                <w:ilvl w:val="0"/>
                <w:numId w:val="9"/>
              </w:numPr>
              <w:spacing w:after="120"/>
              <w:ind w:left="357" w:hanging="357"/>
              <w:rPr>
                <w:b w:val="0"/>
              </w:rPr>
            </w:pPr>
            <w:r>
              <w:rPr>
                <w:b w:val="0"/>
              </w:rPr>
              <w:t>S</w:t>
            </w:r>
            <w:r w:rsidR="003B0538" w:rsidRPr="003B0538">
              <w:rPr>
                <w:b w:val="0"/>
              </w:rPr>
              <w:t>ikre</w:t>
            </w:r>
            <w:r>
              <w:rPr>
                <w:b w:val="0"/>
              </w:rPr>
              <w:t>r</w:t>
            </w:r>
            <w:r w:rsidR="003B0538" w:rsidRPr="003B0538">
              <w:rPr>
                <w:b w:val="0"/>
              </w:rPr>
              <w:t xml:space="preserve"> at programmet leverer innenfor avtalte rammer (kostnad, organisatorisk påvirkning, forventet gevinstrealisering)</w:t>
            </w:r>
          </w:p>
          <w:p w14:paraId="3227E8F3" w14:textId="77777777" w:rsidR="00AB351B" w:rsidRDefault="00AB351B" w:rsidP="00AB351B">
            <w:pPr>
              <w:pStyle w:val="ListParagraph"/>
              <w:numPr>
                <w:ilvl w:val="0"/>
                <w:numId w:val="9"/>
              </w:numPr>
              <w:spacing w:after="120"/>
              <w:rPr>
                <w:b w:val="0"/>
              </w:rPr>
            </w:pPr>
            <w:r>
              <w:rPr>
                <w:b w:val="0"/>
              </w:rPr>
              <w:t>Ansvar for å sikre forankring av programmet i linjen</w:t>
            </w:r>
          </w:p>
          <w:p w14:paraId="40209123" w14:textId="77777777" w:rsidR="003B0538" w:rsidRPr="003B0538" w:rsidRDefault="00B225F8" w:rsidP="00457E48">
            <w:pPr>
              <w:pStyle w:val="ListParagraph"/>
              <w:numPr>
                <w:ilvl w:val="0"/>
                <w:numId w:val="9"/>
              </w:numPr>
              <w:spacing w:after="120"/>
              <w:ind w:left="357" w:hanging="357"/>
              <w:rPr>
                <w:b w:val="0"/>
              </w:rPr>
            </w:pPr>
            <w:r>
              <w:rPr>
                <w:b w:val="0"/>
              </w:rPr>
              <w:t>Sikrer</w:t>
            </w:r>
            <w:r w:rsidR="003B0538" w:rsidRPr="003B0538">
              <w:rPr>
                <w:b w:val="0"/>
              </w:rPr>
              <w:t xml:space="preserve"> nødvendige avklaringer mellom prosjekter</w:t>
            </w:r>
          </w:p>
          <w:p w14:paraId="3C6CCF68" w14:textId="77777777" w:rsidR="003B0538" w:rsidRPr="003B0538" w:rsidRDefault="003B0538" w:rsidP="00457E48">
            <w:pPr>
              <w:pStyle w:val="ListParagraph"/>
              <w:numPr>
                <w:ilvl w:val="0"/>
                <w:numId w:val="9"/>
              </w:numPr>
              <w:spacing w:after="120"/>
              <w:ind w:left="357" w:hanging="357"/>
              <w:rPr>
                <w:b w:val="0"/>
              </w:rPr>
            </w:pPr>
            <w:r w:rsidRPr="003B0538">
              <w:rPr>
                <w:b w:val="0"/>
              </w:rPr>
              <w:t>Sikre</w:t>
            </w:r>
            <w:r w:rsidR="00B225F8">
              <w:rPr>
                <w:b w:val="0"/>
              </w:rPr>
              <w:t>r</w:t>
            </w:r>
            <w:r w:rsidRPr="003B0538">
              <w:rPr>
                <w:b w:val="0"/>
              </w:rPr>
              <w:t xml:space="preserve"> at gevinstprofil og gevinstrealiseringsplan er realistisk</w:t>
            </w:r>
          </w:p>
          <w:p w14:paraId="355DA94A" w14:textId="77777777" w:rsidR="003B0538" w:rsidRPr="003B0538" w:rsidRDefault="003B0538" w:rsidP="00457E48">
            <w:pPr>
              <w:pStyle w:val="ListParagraph"/>
              <w:numPr>
                <w:ilvl w:val="0"/>
                <w:numId w:val="9"/>
              </w:numPr>
              <w:spacing w:after="120"/>
              <w:ind w:left="357" w:hanging="357"/>
              <w:rPr>
                <w:b w:val="0"/>
              </w:rPr>
            </w:pPr>
            <w:r w:rsidRPr="003B0538">
              <w:rPr>
                <w:b w:val="0"/>
              </w:rPr>
              <w:t>Definerer akseptabel risikoprofil for programmet</w:t>
            </w:r>
          </w:p>
          <w:p w14:paraId="653453EC" w14:textId="77777777" w:rsidR="003B0538" w:rsidRDefault="00D456F6" w:rsidP="00457E48">
            <w:pPr>
              <w:pStyle w:val="ListParagraph"/>
              <w:numPr>
                <w:ilvl w:val="0"/>
                <w:numId w:val="9"/>
              </w:numPr>
              <w:spacing w:after="120"/>
              <w:ind w:left="357" w:hanging="357"/>
              <w:rPr>
                <w:b w:val="0"/>
              </w:rPr>
            </w:pPr>
            <w:r>
              <w:rPr>
                <w:b w:val="0"/>
              </w:rPr>
              <w:t>Har</w:t>
            </w:r>
            <w:r w:rsidR="003B0538" w:rsidRPr="003B0538">
              <w:rPr>
                <w:b w:val="0"/>
              </w:rPr>
              <w:t xml:space="preserve"> fokus på utvikling, oppdatering og oppnåelse av ønsket fremtidig situasjon</w:t>
            </w:r>
          </w:p>
          <w:p w14:paraId="23846EFC" w14:textId="77777777" w:rsidR="00A3564D" w:rsidRDefault="00A3564D" w:rsidP="00457E48">
            <w:pPr>
              <w:pStyle w:val="ListParagraph"/>
              <w:numPr>
                <w:ilvl w:val="0"/>
                <w:numId w:val="9"/>
              </w:numPr>
              <w:spacing w:after="120"/>
              <w:ind w:left="357" w:hanging="357"/>
              <w:rPr>
                <w:b w:val="0"/>
              </w:rPr>
            </w:pPr>
            <w:r>
              <w:rPr>
                <w:b w:val="0"/>
              </w:rPr>
              <w:t xml:space="preserve">Vedtar </w:t>
            </w:r>
            <w:r w:rsidR="00C17B9F">
              <w:rPr>
                <w:b w:val="0"/>
              </w:rPr>
              <w:t>mandat og beskrivelse for prosjektene, samt behandlinger endringer i disse</w:t>
            </w:r>
          </w:p>
          <w:p w14:paraId="2AA282C1" w14:textId="77777777" w:rsidR="00C17B9F" w:rsidRPr="00D456F6" w:rsidRDefault="00940D69" w:rsidP="00D456F6">
            <w:pPr>
              <w:pStyle w:val="ListParagraph"/>
              <w:numPr>
                <w:ilvl w:val="0"/>
                <w:numId w:val="9"/>
              </w:numPr>
              <w:spacing w:after="120"/>
              <w:ind w:left="357" w:hanging="357"/>
              <w:rPr>
                <w:b w:val="0"/>
              </w:rPr>
            </w:pPr>
            <w:r w:rsidRPr="00940D69">
              <w:rPr>
                <w:b w:val="0"/>
              </w:rPr>
              <w:t xml:space="preserve">Behandler </w:t>
            </w:r>
            <w:r w:rsidR="00502E24">
              <w:rPr>
                <w:b w:val="0"/>
              </w:rPr>
              <w:t xml:space="preserve">og innstiller </w:t>
            </w:r>
            <w:r w:rsidRPr="00940D69">
              <w:rPr>
                <w:b w:val="0"/>
              </w:rPr>
              <w:t>forslag til organisatoriske endringer. Beslutning om organisatoriske endringer løftes til rett nivå ut fra omfanget endringen medfører.</w:t>
            </w:r>
          </w:p>
        </w:tc>
      </w:tr>
    </w:tbl>
    <w:p w14:paraId="1B1788E1" w14:textId="77777777" w:rsidR="003B0538" w:rsidRDefault="003B0538" w:rsidP="00D4597D"/>
    <w:p w14:paraId="70EAE784" w14:textId="77777777" w:rsidR="00E73366" w:rsidRDefault="00E73366" w:rsidP="00D4597D"/>
    <w:tbl>
      <w:tblPr>
        <w:tblStyle w:val="GridTable4-Accent11"/>
        <w:tblW w:w="0" w:type="auto"/>
        <w:tblLook w:val="04A0" w:firstRow="1" w:lastRow="0" w:firstColumn="1" w:lastColumn="0" w:noHBand="0" w:noVBand="1"/>
      </w:tblPr>
      <w:tblGrid>
        <w:gridCol w:w="9062"/>
      </w:tblGrid>
      <w:tr w:rsidR="003B0538" w14:paraId="27E71A92" w14:textId="77777777" w:rsidTr="007649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</w:tcPr>
          <w:p w14:paraId="7EC0B39A" w14:textId="77777777" w:rsidR="003B0538" w:rsidRDefault="003B0538" w:rsidP="00764921">
            <w:r>
              <w:t>Programleder:</w:t>
            </w:r>
          </w:p>
          <w:p w14:paraId="41B71681" w14:textId="77777777" w:rsidR="003B0538" w:rsidRDefault="003B0538" w:rsidP="00764921">
            <w:r>
              <w:t>Strategisk systemeier</w:t>
            </w:r>
          </w:p>
        </w:tc>
      </w:tr>
      <w:tr w:rsidR="003B0538" w14:paraId="008C35EC" w14:textId="77777777" w:rsidTr="00764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</w:tcPr>
          <w:p w14:paraId="67F3265B" w14:textId="77777777" w:rsidR="00C17B9F" w:rsidRPr="00C17B9F" w:rsidRDefault="00C17B9F" w:rsidP="00C17B9F">
            <w:pPr>
              <w:rPr>
                <w:b w:val="0"/>
              </w:rPr>
            </w:pPr>
            <w:r>
              <w:rPr>
                <w:b w:val="0"/>
              </w:rPr>
              <w:t>Oppfølging mot programeier</w:t>
            </w:r>
          </w:p>
          <w:p w14:paraId="761370A9" w14:textId="77777777" w:rsidR="003B0538" w:rsidRDefault="003B0538" w:rsidP="00457E48">
            <w:pPr>
              <w:pStyle w:val="ListParagraph"/>
              <w:numPr>
                <w:ilvl w:val="0"/>
                <w:numId w:val="9"/>
              </w:numPr>
              <w:spacing w:after="120"/>
              <w:rPr>
                <w:b w:val="0"/>
              </w:rPr>
            </w:pPr>
            <w:r w:rsidRPr="003B0538">
              <w:rPr>
                <w:b w:val="0"/>
              </w:rPr>
              <w:t>Ivaretar daglig ledelse av programmet på vegne av programeier – løpende rapportere status til programeier</w:t>
            </w:r>
          </w:p>
          <w:p w14:paraId="62D5EA0B" w14:textId="77777777" w:rsidR="00C17B9F" w:rsidRPr="00C17B9F" w:rsidRDefault="00C17B9F" w:rsidP="00C17B9F">
            <w:pPr>
              <w:rPr>
                <w:b w:val="0"/>
                <w:color w:val="FF0000"/>
              </w:rPr>
            </w:pPr>
            <w:r w:rsidRPr="00C17B9F">
              <w:rPr>
                <w:b w:val="0"/>
              </w:rPr>
              <w:t>Kommunikasjon</w:t>
            </w:r>
            <w:r>
              <w:rPr>
                <w:b w:val="0"/>
              </w:rPr>
              <w:t xml:space="preserve"> til interessenter</w:t>
            </w:r>
          </w:p>
          <w:p w14:paraId="4380A281" w14:textId="77777777" w:rsidR="00C17B9F" w:rsidRPr="00C17B9F" w:rsidRDefault="00C17B9F" w:rsidP="00457E48">
            <w:pPr>
              <w:pStyle w:val="ListParagraph"/>
              <w:numPr>
                <w:ilvl w:val="0"/>
                <w:numId w:val="9"/>
              </w:numPr>
              <w:spacing w:after="120"/>
              <w:rPr>
                <w:b w:val="0"/>
              </w:rPr>
            </w:pPr>
            <w:r>
              <w:rPr>
                <w:b w:val="0"/>
              </w:rPr>
              <w:t>Bindeledd mellom programmet og linjen</w:t>
            </w:r>
          </w:p>
          <w:p w14:paraId="38E70807" w14:textId="77777777" w:rsidR="00C17B9F" w:rsidRDefault="00C17B9F" w:rsidP="00457E48">
            <w:pPr>
              <w:pStyle w:val="ListParagraph"/>
              <w:numPr>
                <w:ilvl w:val="0"/>
                <w:numId w:val="9"/>
              </w:numPr>
              <w:spacing w:after="120"/>
              <w:rPr>
                <w:b w:val="0"/>
              </w:rPr>
            </w:pPr>
            <w:r>
              <w:rPr>
                <w:b w:val="0"/>
              </w:rPr>
              <w:t>Ansvarlig for å definere fremtidig situasjon, med innspill fra linjen</w:t>
            </w:r>
          </w:p>
          <w:p w14:paraId="122BD43B" w14:textId="77777777" w:rsidR="00507B31" w:rsidRDefault="00507B31" w:rsidP="00D456F6">
            <w:pPr>
              <w:pStyle w:val="ListParagraph"/>
              <w:numPr>
                <w:ilvl w:val="0"/>
                <w:numId w:val="9"/>
              </w:numPr>
              <w:rPr>
                <w:b w:val="0"/>
              </w:rPr>
            </w:pPr>
            <w:r>
              <w:rPr>
                <w:b w:val="0"/>
              </w:rPr>
              <w:t xml:space="preserve">Sikrer </w:t>
            </w:r>
            <w:r w:rsidRPr="00507B31">
              <w:rPr>
                <w:b w:val="0"/>
              </w:rPr>
              <w:t>identifisering av mulige gevinstområder som ikke kan realiseres av hvert prosjekt isolert</w:t>
            </w:r>
          </w:p>
          <w:p w14:paraId="36798D30" w14:textId="77777777" w:rsidR="00D456F6" w:rsidRPr="00D456F6" w:rsidRDefault="00507B31" w:rsidP="00D456F6">
            <w:pPr>
              <w:pStyle w:val="ListParagraph"/>
              <w:numPr>
                <w:ilvl w:val="0"/>
                <w:numId w:val="9"/>
              </w:numPr>
              <w:rPr>
                <w:b w:val="0"/>
              </w:rPr>
            </w:pPr>
            <w:r>
              <w:rPr>
                <w:b w:val="0"/>
              </w:rPr>
              <w:t xml:space="preserve">Sikrer </w:t>
            </w:r>
            <w:r w:rsidR="00D456F6" w:rsidRPr="00D456F6">
              <w:rPr>
                <w:b w:val="0"/>
              </w:rPr>
              <w:t>at gevinster ved innføring av nye administrative prosesser, rutiner og systemer er forankret og blir realisert i linjen</w:t>
            </w:r>
          </w:p>
          <w:p w14:paraId="702A354A" w14:textId="77777777" w:rsidR="00C17B9F" w:rsidRDefault="00C17B9F" w:rsidP="00457E48">
            <w:pPr>
              <w:pStyle w:val="ListParagraph"/>
              <w:numPr>
                <w:ilvl w:val="0"/>
                <w:numId w:val="9"/>
              </w:numPr>
              <w:spacing w:after="120"/>
              <w:rPr>
                <w:b w:val="0"/>
              </w:rPr>
            </w:pPr>
            <w:r>
              <w:rPr>
                <w:b w:val="0"/>
              </w:rPr>
              <w:t>Sikre</w:t>
            </w:r>
            <w:r w:rsidR="00BA3A1F">
              <w:rPr>
                <w:b w:val="0"/>
              </w:rPr>
              <w:t>r</w:t>
            </w:r>
            <w:r>
              <w:rPr>
                <w:b w:val="0"/>
              </w:rPr>
              <w:t xml:space="preserve"> effektiv kommunikasjon til alle som påvirkes av endringene programmet/prosjektene medfører</w:t>
            </w:r>
          </w:p>
          <w:p w14:paraId="1E4B4355" w14:textId="77777777" w:rsidR="00C17B9F" w:rsidRDefault="00C17B9F" w:rsidP="00457E48">
            <w:pPr>
              <w:pStyle w:val="ListParagraph"/>
              <w:numPr>
                <w:ilvl w:val="0"/>
                <w:numId w:val="9"/>
              </w:numPr>
              <w:spacing w:after="120"/>
              <w:rPr>
                <w:b w:val="0"/>
              </w:rPr>
            </w:pPr>
            <w:r w:rsidRPr="00C17B9F">
              <w:rPr>
                <w:b w:val="0"/>
              </w:rPr>
              <w:lastRenderedPageBreak/>
              <w:t>Sørge</w:t>
            </w:r>
            <w:r w:rsidR="00BA3A1F">
              <w:rPr>
                <w:b w:val="0"/>
              </w:rPr>
              <w:t>r</w:t>
            </w:r>
            <w:r w:rsidRPr="00C17B9F">
              <w:rPr>
                <w:b w:val="0"/>
              </w:rPr>
              <w:t xml:space="preserve"> for at </w:t>
            </w:r>
            <w:r w:rsidR="00BA3A1F">
              <w:rPr>
                <w:b w:val="0"/>
              </w:rPr>
              <w:t>linjeledere</w:t>
            </w:r>
            <w:r w:rsidRPr="00C17B9F">
              <w:rPr>
                <w:b w:val="0"/>
              </w:rPr>
              <w:t xml:space="preserve"> forbereder sin del av organisasjonen på den forestående endringen</w:t>
            </w:r>
          </w:p>
          <w:p w14:paraId="4862D9A3" w14:textId="77777777" w:rsidR="009D2B4C" w:rsidRPr="00C17B9F" w:rsidRDefault="009D2B4C" w:rsidP="00457E48">
            <w:pPr>
              <w:pStyle w:val="ListParagraph"/>
              <w:numPr>
                <w:ilvl w:val="0"/>
                <w:numId w:val="9"/>
              </w:numPr>
              <w:spacing w:after="120"/>
              <w:rPr>
                <w:b w:val="0"/>
              </w:rPr>
            </w:pPr>
            <w:r>
              <w:rPr>
                <w:b w:val="0"/>
              </w:rPr>
              <w:t>Avdekke</w:t>
            </w:r>
            <w:r w:rsidR="00BA3A1F">
              <w:rPr>
                <w:b w:val="0"/>
              </w:rPr>
              <w:t>r</w:t>
            </w:r>
            <w:r>
              <w:rPr>
                <w:b w:val="0"/>
              </w:rPr>
              <w:t xml:space="preserve"> eventuelt behov for støtte til linjeledere i gjennomføring av endringer</w:t>
            </w:r>
          </w:p>
          <w:p w14:paraId="1344202E" w14:textId="77777777" w:rsidR="00C17B9F" w:rsidRPr="00C17B9F" w:rsidRDefault="00C17B9F" w:rsidP="00C17B9F">
            <w:pPr>
              <w:rPr>
                <w:b w:val="0"/>
              </w:rPr>
            </w:pPr>
            <w:r w:rsidRPr="00C17B9F">
              <w:rPr>
                <w:b w:val="0"/>
              </w:rPr>
              <w:t>Oppfølging av programmet internt</w:t>
            </w:r>
          </w:p>
          <w:p w14:paraId="37932FA5" w14:textId="77777777" w:rsidR="003B0538" w:rsidRPr="003B0538" w:rsidRDefault="003B0538" w:rsidP="00457E48">
            <w:pPr>
              <w:pStyle w:val="ListParagraph"/>
              <w:numPr>
                <w:ilvl w:val="0"/>
                <w:numId w:val="9"/>
              </w:numPr>
              <w:spacing w:after="120"/>
              <w:rPr>
                <w:b w:val="0"/>
              </w:rPr>
            </w:pPr>
            <w:r w:rsidRPr="003B0538">
              <w:rPr>
                <w:b w:val="0"/>
              </w:rPr>
              <w:t>Planlegge</w:t>
            </w:r>
            <w:r w:rsidR="00BA3A1F">
              <w:rPr>
                <w:b w:val="0"/>
              </w:rPr>
              <w:t>r</w:t>
            </w:r>
            <w:r w:rsidRPr="003B0538">
              <w:rPr>
                <w:b w:val="0"/>
              </w:rPr>
              <w:t xml:space="preserve"> gjennomføringen av programmet og følge</w:t>
            </w:r>
            <w:r w:rsidR="00A26923">
              <w:rPr>
                <w:b w:val="0"/>
              </w:rPr>
              <w:t>r</w:t>
            </w:r>
            <w:r w:rsidRPr="003B0538">
              <w:rPr>
                <w:b w:val="0"/>
              </w:rPr>
              <w:t xml:space="preserve"> opp fremdrift, løse</w:t>
            </w:r>
            <w:r w:rsidR="00A26923">
              <w:rPr>
                <w:b w:val="0"/>
              </w:rPr>
              <w:t>r</w:t>
            </w:r>
            <w:r w:rsidRPr="003B0538">
              <w:rPr>
                <w:b w:val="0"/>
              </w:rPr>
              <w:t xml:space="preserve"> utfordringer og gjennomføre</w:t>
            </w:r>
            <w:r w:rsidR="00A26923">
              <w:rPr>
                <w:b w:val="0"/>
              </w:rPr>
              <w:t>r</w:t>
            </w:r>
            <w:r w:rsidRPr="003B0538">
              <w:rPr>
                <w:b w:val="0"/>
              </w:rPr>
              <w:t xml:space="preserve"> tiltak ved behov</w:t>
            </w:r>
          </w:p>
          <w:p w14:paraId="2497A9DB" w14:textId="77777777" w:rsidR="003B0538" w:rsidRPr="003B0538" w:rsidRDefault="003B0538" w:rsidP="00457E48">
            <w:pPr>
              <w:pStyle w:val="ListParagraph"/>
              <w:numPr>
                <w:ilvl w:val="0"/>
                <w:numId w:val="9"/>
              </w:numPr>
              <w:spacing w:after="120"/>
              <w:rPr>
                <w:b w:val="0"/>
              </w:rPr>
            </w:pPr>
            <w:r w:rsidRPr="003B0538">
              <w:rPr>
                <w:b w:val="0"/>
              </w:rPr>
              <w:t>Utvikle</w:t>
            </w:r>
            <w:r w:rsidR="00BA3A1F">
              <w:rPr>
                <w:b w:val="0"/>
              </w:rPr>
              <w:t>r</w:t>
            </w:r>
            <w:r w:rsidRPr="003B0538">
              <w:rPr>
                <w:b w:val="0"/>
              </w:rPr>
              <w:t xml:space="preserve"> og implementere</w:t>
            </w:r>
            <w:r w:rsidR="00BA3A1F">
              <w:rPr>
                <w:b w:val="0"/>
              </w:rPr>
              <w:t>r</w:t>
            </w:r>
            <w:r w:rsidRPr="003B0538">
              <w:rPr>
                <w:b w:val="0"/>
              </w:rPr>
              <w:t xml:space="preserve"> programmets styringsrammer</w:t>
            </w:r>
          </w:p>
          <w:p w14:paraId="695BF306" w14:textId="77777777" w:rsidR="003B0538" w:rsidRPr="003B0538" w:rsidRDefault="003B0538" w:rsidP="00457E48">
            <w:pPr>
              <w:pStyle w:val="ListParagraph"/>
              <w:numPr>
                <w:ilvl w:val="0"/>
                <w:numId w:val="9"/>
              </w:numPr>
              <w:spacing w:after="120"/>
              <w:rPr>
                <w:b w:val="0"/>
              </w:rPr>
            </w:pPr>
            <w:r w:rsidRPr="003B0538">
              <w:rPr>
                <w:b w:val="0"/>
              </w:rPr>
              <w:t>Koordinere</w:t>
            </w:r>
            <w:r w:rsidR="00BA3A1F">
              <w:rPr>
                <w:b w:val="0"/>
              </w:rPr>
              <w:t>r</w:t>
            </w:r>
            <w:r w:rsidRPr="003B0538">
              <w:rPr>
                <w:b w:val="0"/>
              </w:rPr>
              <w:t xml:space="preserve"> prosjektene og deres avhengigheter</w:t>
            </w:r>
          </w:p>
          <w:p w14:paraId="07871D6D" w14:textId="77777777" w:rsidR="00507B31" w:rsidRPr="001D5A62" w:rsidRDefault="00507B31" w:rsidP="001D5A62">
            <w:pPr>
              <w:pStyle w:val="ListParagraph"/>
              <w:numPr>
                <w:ilvl w:val="0"/>
                <w:numId w:val="9"/>
              </w:numPr>
              <w:spacing w:after="120"/>
              <w:rPr>
                <w:b w:val="0"/>
              </w:rPr>
            </w:pPr>
            <w:r w:rsidRPr="001D5A62">
              <w:rPr>
                <w:b w:val="0"/>
              </w:rPr>
              <w:t xml:space="preserve">Sikrer koordinering av gevinstplaner på tvers av prosjektene </w:t>
            </w:r>
          </w:p>
          <w:p w14:paraId="658095D1" w14:textId="77777777" w:rsidR="003B0538" w:rsidRPr="003B0538" w:rsidRDefault="003B0538" w:rsidP="00457E48">
            <w:pPr>
              <w:pStyle w:val="ListParagraph"/>
              <w:numPr>
                <w:ilvl w:val="0"/>
                <w:numId w:val="9"/>
              </w:numPr>
              <w:spacing w:after="120"/>
              <w:rPr>
                <w:b w:val="0"/>
              </w:rPr>
            </w:pPr>
            <w:r w:rsidRPr="003B0538">
              <w:rPr>
                <w:b w:val="0"/>
              </w:rPr>
              <w:t>Følge</w:t>
            </w:r>
            <w:r w:rsidR="00BA3A1F">
              <w:rPr>
                <w:b w:val="0"/>
              </w:rPr>
              <w:t>r</w:t>
            </w:r>
            <w:r w:rsidRPr="003B0538">
              <w:rPr>
                <w:b w:val="0"/>
              </w:rPr>
              <w:t xml:space="preserve"> opp risiko</w:t>
            </w:r>
          </w:p>
          <w:p w14:paraId="11006E1C" w14:textId="77777777" w:rsidR="003B0538" w:rsidRPr="003B0538" w:rsidRDefault="003B0538" w:rsidP="00457E48">
            <w:pPr>
              <w:pStyle w:val="ListParagraph"/>
              <w:numPr>
                <w:ilvl w:val="0"/>
                <w:numId w:val="9"/>
              </w:numPr>
              <w:spacing w:after="120"/>
              <w:rPr>
                <w:b w:val="0"/>
              </w:rPr>
            </w:pPr>
            <w:r w:rsidRPr="003B0538">
              <w:rPr>
                <w:b w:val="0"/>
              </w:rPr>
              <w:t>Følge</w:t>
            </w:r>
            <w:r w:rsidR="00BA3A1F">
              <w:rPr>
                <w:b w:val="0"/>
              </w:rPr>
              <w:t>r</w:t>
            </w:r>
            <w:r w:rsidRPr="003B0538">
              <w:rPr>
                <w:b w:val="0"/>
              </w:rPr>
              <w:t xml:space="preserve"> opp budsjett og kostnader i forhold til gevinster</w:t>
            </w:r>
          </w:p>
          <w:p w14:paraId="588CF353" w14:textId="77777777" w:rsidR="003B0538" w:rsidRPr="003B0538" w:rsidRDefault="003B0538" w:rsidP="00457E48">
            <w:pPr>
              <w:pStyle w:val="ListParagraph"/>
              <w:numPr>
                <w:ilvl w:val="0"/>
                <w:numId w:val="9"/>
              </w:numPr>
              <w:spacing w:after="120"/>
              <w:rPr>
                <w:b w:val="0"/>
              </w:rPr>
            </w:pPr>
            <w:r w:rsidRPr="003B0538">
              <w:rPr>
                <w:b w:val="0"/>
              </w:rPr>
              <w:t>Sikre</w:t>
            </w:r>
            <w:r w:rsidR="00BA3A1F">
              <w:rPr>
                <w:b w:val="0"/>
              </w:rPr>
              <w:t>r</w:t>
            </w:r>
            <w:r w:rsidRPr="003B0538">
              <w:rPr>
                <w:b w:val="0"/>
              </w:rPr>
              <w:t xml:space="preserve"> at leveranser fra prosjektene møter programmets bilde av fremtidig situasjon, og leveres til forventet tid, kostnad og kvalitet</w:t>
            </w:r>
          </w:p>
          <w:p w14:paraId="325F981C" w14:textId="77777777" w:rsidR="003B0538" w:rsidRPr="003B0538" w:rsidRDefault="003B0538" w:rsidP="00457E48">
            <w:pPr>
              <w:pStyle w:val="ListParagraph"/>
              <w:numPr>
                <w:ilvl w:val="0"/>
                <w:numId w:val="9"/>
              </w:numPr>
              <w:spacing w:after="120"/>
              <w:rPr>
                <w:b w:val="0"/>
              </w:rPr>
            </w:pPr>
            <w:r w:rsidRPr="003B0538">
              <w:rPr>
                <w:b w:val="0"/>
              </w:rPr>
              <w:t>Sikre</w:t>
            </w:r>
            <w:r w:rsidR="00BA3A1F">
              <w:rPr>
                <w:b w:val="0"/>
              </w:rPr>
              <w:t>r</w:t>
            </w:r>
            <w:r w:rsidRPr="003B0538">
              <w:rPr>
                <w:b w:val="0"/>
              </w:rPr>
              <w:t xml:space="preserve"> god utnyttelse av ressurser</w:t>
            </w:r>
          </w:p>
          <w:p w14:paraId="185B45A9" w14:textId="77777777" w:rsidR="003B0538" w:rsidRPr="00C17B9F" w:rsidRDefault="003B0538" w:rsidP="00457E48">
            <w:pPr>
              <w:pStyle w:val="ListParagraph"/>
              <w:numPr>
                <w:ilvl w:val="0"/>
                <w:numId w:val="9"/>
              </w:numPr>
              <w:spacing w:after="120"/>
              <w:rPr>
                <w:b w:val="0"/>
              </w:rPr>
            </w:pPr>
            <w:r w:rsidRPr="003B0538">
              <w:rPr>
                <w:b w:val="0"/>
              </w:rPr>
              <w:t>Håndtere</w:t>
            </w:r>
            <w:r w:rsidR="00BA3A1F">
              <w:rPr>
                <w:b w:val="0"/>
              </w:rPr>
              <w:t>r</w:t>
            </w:r>
            <w:r w:rsidRPr="003B0538">
              <w:rPr>
                <w:b w:val="0"/>
              </w:rPr>
              <w:t xml:space="preserve"> interne og eksterne leverandører til programmet</w:t>
            </w:r>
          </w:p>
        </w:tc>
      </w:tr>
    </w:tbl>
    <w:p w14:paraId="1DFD43D4" w14:textId="77777777" w:rsidR="003B0538" w:rsidRDefault="003B0538" w:rsidP="00D4597D"/>
    <w:p w14:paraId="181FCC20" w14:textId="77777777" w:rsidR="00E73366" w:rsidRDefault="00E73366" w:rsidP="00D4597D"/>
    <w:tbl>
      <w:tblPr>
        <w:tblStyle w:val="GridTable4-Accent11"/>
        <w:tblW w:w="0" w:type="auto"/>
        <w:tblLook w:val="04A0" w:firstRow="1" w:lastRow="0" w:firstColumn="1" w:lastColumn="0" w:noHBand="0" w:noVBand="1"/>
      </w:tblPr>
      <w:tblGrid>
        <w:gridCol w:w="9062"/>
      </w:tblGrid>
      <w:tr w:rsidR="003B0538" w14:paraId="27591BE0" w14:textId="77777777" w:rsidTr="007649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</w:tcPr>
          <w:p w14:paraId="16E697C5" w14:textId="77777777" w:rsidR="003B0538" w:rsidRDefault="003B0538" w:rsidP="00764921">
            <w:commentRangeStart w:id="16"/>
            <w:r>
              <w:rPr>
                <w:rPrChange w:id="17" w:author="Jan Thorsen" w:date="2018-05-25T12:20:00Z">
                  <w:rPr>
                    <w:highlight w:val="yellow"/>
                  </w:rPr>
                </w:rPrChange>
              </w:rPr>
              <w:t>Programkontor</w:t>
            </w:r>
            <w:commentRangeEnd w:id="16"/>
            <w:r w:rsidR="00DF162C">
              <w:rPr>
                <w:rStyle w:val="CommentReference"/>
                <w:b w:val="0"/>
                <w:bCs w:val="0"/>
                <w:color w:val="auto"/>
              </w:rPr>
              <w:commentReference w:id="16"/>
            </w:r>
          </w:p>
        </w:tc>
      </w:tr>
      <w:tr w:rsidR="003B0538" w14:paraId="7B0C04A5" w14:textId="77777777" w:rsidTr="00764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</w:tcPr>
          <w:p w14:paraId="208F1E28" w14:textId="77777777" w:rsidR="003B0538" w:rsidRPr="003B0538" w:rsidRDefault="003B0538" w:rsidP="006E2699">
            <w:pPr>
              <w:pStyle w:val="ListParagraph"/>
              <w:numPr>
                <w:ilvl w:val="0"/>
                <w:numId w:val="10"/>
              </w:numPr>
              <w:spacing w:after="120"/>
              <w:rPr>
                <w:b w:val="0"/>
              </w:rPr>
            </w:pPr>
            <w:r w:rsidRPr="003B0538">
              <w:rPr>
                <w:b w:val="0"/>
              </w:rPr>
              <w:t>Støtter programleder i gjennomføringen av programmet</w:t>
            </w:r>
          </w:p>
          <w:p w14:paraId="2D84A216" w14:textId="77777777" w:rsidR="003B0538" w:rsidRPr="003B0538" w:rsidRDefault="003B0538" w:rsidP="006E2699">
            <w:pPr>
              <w:pStyle w:val="ListParagraph"/>
              <w:numPr>
                <w:ilvl w:val="0"/>
                <w:numId w:val="10"/>
              </w:numPr>
              <w:spacing w:after="120"/>
              <w:rPr>
                <w:b w:val="0"/>
              </w:rPr>
            </w:pPr>
            <w:r w:rsidRPr="003B0538">
              <w:rPr>
                <w:b w:val="0"/>
              </w:rPr>
              <w:t>Etablerer standarder, godkjenningsmekanismer og ivaretar kvalitetssikring på tvers av prosjektene</w:t>
            </w:r>
          </w:p>
          <w:p w14:paraId="544AF501" w14:textId="77777777" w:rsidR="00296486" w:rsidRPr="00BA3A1F" w:rsidRDefault="003B0538" w:rsidP="00BA3A1F">
            <w:pPr>
              <w:spacing w:after="120"/>
              <w:rPr>
                <w:b w:val="0"/>
              </w:rPr>
            </w:pPr>
            <w:r w:rsidRPr="00BA3A1F">
              <w:rPr>
                <w:b w:val="0"/>
              </w:rPr>
              <w:t xml:space="preserve">Roller i programkontoret i </w:t>
            </w:r>
            <w:r w:rsidR="00FD3DA8" w:rsidRPr="00FD3DA8">
              <w:rPr>
                <w:b w:val="0"/>
              </w:rPr>
              <w:t>Program for digitalisering av administrative tjenester</w:t>
            </w:r>
            <w:r w:rsidR="00FD3DA8">
              <w:rPr>
                <w:b w:val="0"/>
              </w:rPr>
              <w:t xml:space="preserve"> </w:t>
            </w:r>
            <w:r w:rsidRPr="00BA3A1F">
              <w:rPr>
                <w:b w:val="0"/>
              </w:rPr>
              <w:t xml:space="preserve">ved UiO: </w:t>
            </w:r>
          </w:p>
          <w:p w14:paraId="5AA602BD" w14:textId="77777777" w:rsidR="00AA0ED6" w:rsidRDefault="00FD58CA" w:rsidP="00AA0ED6">
            <w:pPr>
              <w:rPr>
                <w:b w:val="0"/>
                <w:i/>
              </w:rPr>
            </w:pPr>
            <w:r>
              <w:rPr>
                <w:b w:val="0"/>
                <w:i/>
              </w:rPr>
              <w:t>Rådgiver endringsledelse</w:t>
            </w:r>
          </w:p>
          <w:p w14:paraId="2DC3E6E0" w14:textId="77777777" w:rsidR="00AA0ED6" w:rsidRDefault="00AA0ED6" w:rsidP="006E2699">
            <w:pPr>
              <w:pStyle w:val="ListParagraph"/>
              <w:numPr>
                <w:ilvl w:val="0"/>
                <w:numId w:val="10"/>
              </w:numPr>
              <w:spacing w:after="120"/>
              <w:rPr>
                <w:b w:val="0"/>
              </w:rPr>
            </w:pPr>
            <w:r>
              <w:rPr>
                <w:b w:val="0"/>
              </w:rPr>
              <w:t>Bistår programleder i å s</w:t>
            </w:r>
            <w:r w:rsidRPr="00C17B9F">
              <w:rPr>
                <w:b w:val="0"/>
              </w:rPr>
              <w:t xml:space="preserve">ørge for at </w:t>
            </w:r>
            <w:r w:rsidR="006D44FC">
              <w:rPr>
                <w:b w:val="0"/>
              </w:rPr>
              <w:t>linjeledere</w:t>
            </w:r>
            <w:r w:rsidRPr="00C17B9F">
              <w:rPr>
                <w:b w:val="0"/>
              </w:rPr>
              <w:t xml:space="preserve"> forbereder sin del av organisasjonen på den forestående endringen</w:t>
            </w:r>
          </w:p>
          <w:p w14:paraId="4F7CED86" w14:textId="77777777" w:rsidR="007E1C37" w:rsidRPr="00AA0ED6" w:rsidRDefault="007E1C37" w:rsidP="006E2699">
            <w:pPr>
              <w:pStyle w:val="ListParagraph"/>
              <w:numPr>
                <w:ilvl w:val="0"/>
                <w:numId w:val="10"/>
              </w:numPr>
              <w:spacing w:after="120"/>
              <w:rPr>
                <w:b w:val="0"/>
              </w:rPr>
            </w:pPr>
            <w:r>
              <w:rPr>
                <w:b w:val="0"/>
              </w:rPr>
              <w:t>Bistår programleder med støtte til linjeledere i gjennomføring av endringer</w:t>
            </w:r>
          </w:p>
          <w:p w14:paraId="06B118D5" w14:textId="77777777" w:rsidR="003B0538" w:rsidRDefault="009C67F4" w:rsidP="00AA0ED6">
            <w:pPr>
              <w:rPr>
                <w:b w:val="0"/>
                <w:i/>
              </w:rPr>
            </w:pPr>
            <w:r>
              <w:rPr>
                <w:b w:val="0"/>
                <w:i/>
              </w:rPr>
              <w:t>Rådgiver gevinstrealisering</w:t>
            </w:r>
          </w:p>
          <w:p w14:paraId="53124D1D" w14:textId="77777777" w:rsidR="006E2699" w:rsidRDefault="006E2699" w:rsidP="006E2699">
            <w:pPr>
              <w:pStyle w:val="ListParagraph"/>
              <w:numPr>
                <w:ilvl w:val="0"/>
                <w:numId w:val="10"/>
              </w:numPr>
              <w:rPr>
                <w:b w:val="0"/>
              </w:rPr>
            </w:pPr>
            <w:r>
              <w:rPr>
                <w:b w:val="0"/>
              </w:rPr>
              <w:t xml:space="preserve">Bistår programleder med å sikre </w:t>
            </w:r>
            <w:r w:rsidRPr="00507B31">
              <w:rPr>
                <w:b w:val="0"/>
              </w:rPr>
              <w:t>identifisering av mulige gevinstområder som ikke kan realiseres av hvert prosjekt isolert</w:t>
            </w:r>
          </w:p>
          <w:p w14:paraId="0025320C" w14:textId="77777777" w:rsidR="006E2699" w:rsidRPr="006E2699" w:rsidRDefault="006E2699" w:rsidP="00BD4475">
            <w:pPr>
              <w:pStyle w:val="ListParagraph"/>
              <w:numPr>
                <w:ilvl w:val="0"/>
                <w:numId w:val="10"/>
              </w:numPr>
              <w:spacing w:after="120"/>
              <w:ind w:left="357" w:hanging="357"/>
              <w:rPr>
                <w:b w:val="0"/>
              </w:rPr>
            </w:pPr>
            <w:r>
              <w:rPr>
                <w:b w:val="0"/>
              </w:rPr>
              <w:t xml:space="preserve">Bistår programleder med å sikre </w:t>
            </w:r>
            <w:r w:rsidRPr="00D456F6">
              <w:rPr>
                <w:b w:val="0"/>
              </w:rPr>
              <w:t>at gevinster ved innføring av nye administrative prosesser, rutiner og systemer er forankret og blir realisert i linjen</w:t>
            </w:r>
          </w:p>
          <w:p w14:paraId="2DFDA80A" w14:textId="77777777" w:rsidR="009C67F4" w:rsidRDefault="009C67F4" w:rsidP="00296486">
            <w:pPr>
              <w:rPr>
                <w:b w:val="0"/>
                <w:i/>
              </w:rPr>
            </w:pPr>
            <w:r>
              <w:rPr>
                <w:b w:val="0"/>
                <w:i/>
              </w:rPr>
              <w:t>Rådgiver prosjekt- og prosessledelse</w:t>
            </w:r>
          </w:p>
          <w:p w14:paraId="77244B84" w14:textId="77777777" w:rsidR="009C67F4" w:rsidRPr="001D5A62" w:rsidRDefault="009C67F4" w:rsidP="001D5A62">
            <w:pPr>
              <w:pStyle w:val="ListParagraph"/>
              <w:numPr>
                <w:ilvl w:val="0"/>
                <w:numId w:val="23"/>
              </w:numPr>
              <w:ind w:left="360"/>
              <w:rPr>
                <w:b w:val="0"/>
              </w:rPr>
            </w:pPr>
            <w:r w:rsidRPr="001D5A62">
              <w:rPr>
                <w:b w:val="0"/>
              </w:rPr>
              <w:t>Rådgivning og støtte til prosjektledere, prosjekteiere innenfor programmet</w:t>
            </w:r>
          </w:p>
          <w:p w14:paraId="467204E8" w14:textId="77777777" w:rsidR="009C67F4" w:rsidRPr="001D5A62" w:rsidRDefault="009C67F4" w:rsidP="001D5A62">
            <w:pPr>
              <w:pStyle w:val="ListParagraph"/>
              <w:ind w:left="360"/>
              <w:rPr>
                <w:b w:val="0"/>
              </w:rPr>
            </w:pPr>
          </w:p>
          <w:p w14:paraId="1F331F29" w14:textId="77777777" w:rsidR="003B0538" w:rsidRDefault="003B0538" w:rsidP="00296486">
            <w:pPr>
              <w:rPr>
                <w:b w:val="0"/>
                <w:i/>
              </w:rPr>
            </w:pPr>
            <w:r w:rsidRPr="00296486">
              <w:rPr>
                <w:b w:val="0"/>
                <w:i/>
              </w:rPr>
              <w:t>Kommunikasjonsansvarlig</w:t>
            </w:r>
          </w:p>
          <w:p w14:paraId="073F2A6F" w14:textId="77777777" w:rsidR="009146A1" w:rsidRPr="00AA0ED6" w:rsidRDefault="0055652F" w:rsidP="006E2699">
            <w:pPr>
              <w:pStyle w:val="ListParagraph"/>
              <w:numPr>
                <w:ilvl w:val="0"/>
                <w:numId w:val="10"/>
              </w:numPr>
              <w:spacing w:after="120"/>
              <w:rPr>
                <w:b w:val="0"/>
              </w:rPr>
            </w:pPr>
            <w:r w:rsidRPr="00AA0ED6">
              <w:rPr>
                <w:b w:val="0"/>
              </w:rPr>
              <w:t>Ansvar</w:t>
            </w:r>
            <w:r w:rsidR="00BD4475">
              <w:rPr>
                <w:b w:val="0"/>
              </w:rPr>
              <w:t>lig</w:t>
            </w:r>
            <w:r w:rsidRPr="00AA0ED6">
              <w:rPr>
                <w:b w:val="0"/>
              </w:rPr>
              <w:t xml:space="preserve"> for kommunikasjonsstrategi</w:t>
            </w:r>
            <w:r w:rsidR="00AA0ED6">
              <w:rPr>
                <w:b w:val="0"/>
              </w:rPr>
              <w:t>, interessentanalyse</w:t>
            </w:r>
            <w:r w:rsidRPr="00AA0ED6">
              <w:rPr>
                <w:b w:val="0"/>
              </w:rPr>
              <w:t xml:space="preserve"> og kommunikasjonsplan, inkludert nødvendige kommunikasjonsaktiviteter</w:t>
            </w:r>
          </w:p>
          <w:p w14:paraId="1D4BA331" w14:textId="77777777" w:rsidR="003B0538" w:rsidRDefault="003B0538" w:rsidP="00296486">
            <w:pPr>
              <w:rPr>
                <w:b w:val="0"/>
                <w:i/>
              </w:rPr>
            </w:pPr>
            <w:r w:rsidRPr="00296486">
              <w:rPr>
                <w:b w:val="0"/>
                <w:i/>
              </w:rPr>
              <w:t>R</w:t>
            </w:r>
            <w:r w:rsidR="009C67F4">
              <w:rPr>
                <w:b w:val="0"/>
                <w:i/>
              </w:rPr>
              <w:t>ådgiver r</w:t>
            </w:r>
            <w:r w:rsidRPr="00296486">
              <w:rPr>
                <w:b w:val="0"/>
                <w:i/>
              </w:rPr>
              <w:t>isiko</w:t>
            </w:r>
            <w:r w:rsidR="009C67F4">
              <w:rPr>
                <w:b w:val="0"/>
                <w:i/>
              </w:rPr>
              <w:t>styring og analyse</w:t>
            </w:r>
          </w:p>
          <w:p w14:paraId="79C0517C" w14:textId="77777777" w:rsidR="009146A1" w:rsidRPr="00AA0ED6" w:rsidRDefault="0055652F" w:rsidP="006E2699">
            <w:pPr>
              <w:pStyle w:val="ListParagraph"/>
              <w:numPr>
                <w:ilvl w:val="0"/>
                <w:numId w:val="10"/>
              </w:numPr>
              <w:spacing w:after="120"/>
              <w:rPr>
                <w:b w:val="0"/>
              </w:rPr>
            </w:pPr>
            <w:r w:rsidRPr="00AA0ED6">
              <w:rPr>
                <w:b w:val="0"/>
              </w:rPr>
              <w:t>Ekspert på risikostyring</w:t>
            </w:r>
          </w:p>
          <w:p w14:paraId="6202F536" w14:textId="77777777" w:rsidR="009146A1" w:rsidRPr="00AA0ED6" w:rsidRDefault="0055652F" w:rsidP="006E2699">
            <w:pPr>
              <w:pStyle w:val="ListParagraph"/>
              <w:numPr>
                <w:ilvl w:val="0"/>
                <w:numId w:val="10"/>
              </w:numPr>
              <w:spacing w:after="120"/>
              <w:rPr>
                <w:b w:val="0"/>
              </w:rPr>
            </w:pPr>
            <w:r w:rsidRPr="00AA0ED6">
              <w:rPr>
                <w:b w:val="0"/>
              </w:rPr>
              <w:t>Bistår med risikoanalyser og oppfølging av risiko</w:t>
            </w:r>
          </w:p>
          <w:p w14:paraId="2685F980" w14:textId="77777777" w:rsidR="001D5A62" w:rsidRDefault="001D5A62" w:rsidP="00AA0ED6">
            <w:pPr>
              <w:rPr>
                <w:b w:val="0"/>
                <w:i/>
              </w:rPr>
            </w:pPr>
          </w:p>
          <w:p w14:paraId="7CC17804" w14:textId="77777777" w:rsidR="00AA0ED6" w:rsidRDefault="00AA0ED6" w:rsidP="00AA0ED6">
            <w:pPr>
              <w:rPr>
                <w:b w:val="0"/>
                <w:i/>
              </w:rPr>
            </w:pPr>
            <w:r w:rsidRPr="00296486">
              <w:rPr>
                <w:b w:val="0"/>
                <w:i/>
              </w:rPr>
              <w:t>Programcontroller (kan også bistå prosjektene med økonomi/</w:t>
            </w:r>
            <w:proofErr w:type="spellStart"/>
            <w:r w:rsidRPr="00296486">
              <w:rPr>
                <w:b w:val="0"/>
                <w:i/>
              </w:rPr>
              <w:t>controlleroppgaver</w:t>
            </w:r>
            <w:proofErr w:type="spellEnd"/>
            <w:r w:rsidRPr="00296486">
              <w:rPr>
                <w:b w:val="0"/>
                <w:i/>
              </w:rPr>
              <w:t>)</w:t>
            </w:r>
          </w:p>
          <w:p w14:paraId="25262D76" w14:textId="77777777" w:rsidR="00AA0ED6" w:rsidRPr="00AA0ED6" w:rsidRDefault="00AA0ED6" w:rsidP="006E2699">
            <w:pPr>
              <w:pStyle w:val="ListParagraph"/>
              <w:numPr>
                <w:ilvl w:val="0"/>
                <w:numId w:val="10"/>
              </w:numPr>
              <w:spacing w:after="120"/>
            </w:pPr>
            <w:r>
              <w:rPr>
                <w:b w:val="0"/>
              </w:rPr>
              <w:t xml:space="preserve">Bistår med utarbeidelse og oppdatering av </w:t>
            </w:r>
            <w:r w:rsidR="004058AC">
              <w:rPr>
                <w:b w:val="0"/>
              </w:rPr>
              <w:t>kost/nytte-vurderinger</w:t>
            </w:r>
          </w:p>
          <w:p w14:paraId="44AAD305" w14:textId="77777777" w:rsidR="00AA0ED6" w:rsidRPr="00AA0ED6" w:rsidRDefault="00AA0ED6" w:rsidP="006E2699">
            <w:pPr>
              <w:pStyle w:val="ListParagraph"/>
              <w:numPr>
                <w:ilvl w:val="0"/>
                <w:numId w:val="10"/>
              </w:numPr>
              <w:spacing w:after="120"/>
            </w:pPr>
            <w:r>
              <w:rPr>
                <w:b w:val="0"/>
              </w:rPr>
              <w:lastRenderedPageBreak/>
              <w:t>Følge opp økonomien i programmet med underliggende prosjekter</w:t>
            </w:r>
          </w:p>
          <w:p w14:paraId="686E47C5" w14:textId="77777777" w:rsidR="00AA0ED6" w:rsidRPr="00AA0ED6" w:rsidRDefault="00AA0ED6" w:rsidP="006E2699">
            <w:pPr>
              <w:pStyle w:val="ListParagraph"/>
              <w:numPr>
                <w:ilvl w:val="0"/>
                <w:numId w:val="10"/>
              </w:numPr>
              <w:spacing w:after="120"/>
            </w:pPr>
            <w:r>
              <w:rPr>
                <w:b w:val="0"/>
              </w:rPr>
              <w:t>Ansvar</w:t>
            </w:r>
            <w:r w:rsidR="00BD4475">
              <w:rPr>
                <w:b w:val="0"/>
              </w:rPr>
              <w:t>lig</w:t>
            </w:r>
            <w:r>
              <w:rPr>
                <w:b w:val="0"/>
              </w:rPr>
              <w:t xml:space="preserve"> for samlet økonomirapportering til Programstyret</w:t>
            </w:r>
          </w:p>
          <w:p w14:paraId="69C4526A" w14:textId="77777777" w:rsidR="003B0538" w:rsidRDefault="003B0538" w:rsidP="00AA0ED6">
            <w:pPr>
              <w:rPr>
                <w:b w:val="0"/>
                <w:i/>
              </w:rPr>
            </w:pPr>
            <w:r w:rsidRPr="00296486">
              <w:rPr>
                <w:b w:val="0"/>
                <w:i/>
              </w:rPr>
              <w:t>Administrativ støtte</w:t>
            </w:r>
          </w:p>
          <w:p w14:paraId="2B9AA465" w14:textId="77777777" w:rsidR="009D2B4C" w:rsidRDefault="00AA0ED6" w:rsidP="006E2699">
            <w:pPr>
              <w:pStyle w:val="ListParagraph"/>
              <w:numPr>
                <w:ilvl w:val="0"/>
                <w:numId w:val="10"/>
              </w:numPr>
              <w:spacing w:after="120"/>
              <w:rPr>
                <w:b w:val="0"/>
              </w:rPr>
            </w:pPr>
            <w:r>
              <w:rPr>
                <w:b w:val="0"/>
              </w:rPr>
              <w:t xml:space="preserve">Bistår programleder i </w:t>
            </w:r>
            <w:r w:rsidR="009D2B4C">
              <w:rPr>
                <w:b w:val="0"/>
              </w:rPr>
              <w:t xml:space="preserve">planlegging og </w:t>
            </w:r>
            <w:r w:rsidR="009D2B4C" w:rsidRPr="003B0538">
              <w:rPr>
                <w:b w:val="0"/>
              </w:rPr>
              <w:t>gjennomføring av programmet</w:t>
            </w:r>
            <w:r w:rsidR="009D2B4C">
              <w:rPr>
                <w:b w:val="0"/>
              </w:rPr>
              <w:t>, herunder koordinering av prosjektene og deres avhengigheter</w:t>
            </w:r>
          </w:p>
          <w:p w14:paraId="66A18224" w14:textId="77777777" w:rsidR="009D2B4C" w:rsidRPr="003B0538" w:rsidRDefault="009D2B4C" w:rsidP="006E2699">
            <w:pPr>
              <w:pStyle w:val="ListParagraph"/>
              <w:numPr>
                <w:ilvl w:val="0"/>
                <w:numId w:val="10"/>
              </w:numPr>
              <w:spacing w:after="120"/>
              <w:rPr>
                <w:b w:val="0"/>
              </w:rPr>
            </w:pPr>
            <w:r>
              <w:rPr>
                <w:b w:val="0"/>
              </w:rPr>
              <w:t>Bistår programleder i oppfølging av f</w:t>
            </w:r>
            <w:r w:rsidRPr="003B0538">
              <w:rPr>
                <w:b w:val="0"/>
              </w:rPr>
              <w:t>remdrift, løse utfordringer og gjennomføre tiltak ved behov</w:t>
            </w:r>
          </w:p>
          <w:p w14:paraId="5D0A9BE8" w14:textId="77777777" w:rsidR="00296486" w:rsidRPr="00AA0ED6" w:rsidRDefault="009D2B4C" w:rsidP="006E2699">
            <w:pPr>
              <w:pStyle w:val="ListParagraph"/>
              <w:numPr>
                <w:ilvl w:val="0"/>
                <w:numId w:val="10"/>
              </w:numPr>
              <w:spacing w:after="120"/>
              <w:rPr>
                <w:b w:val="0"/>
              </w:rPr>
            </w:pPr>
            <w:r>
              <w:rPr>
                <w:b w:val="0"/>
              </w:rPr>
              <w:t>Bistår programleder med saksforberedelser til Programstyret</w:t>
            </w:r>
          </w:p>
        </w:tc>
      </w:tr>
    </w:tbl>
    <w:p w14:paraId="171B2754" w14:textId="77777777" w:rsidR="003B0538" w:rsidRDefault="003B0538" w:rsidP="00D4597D"/>
    <w:p w14:paraId="07C07EE3" w14:textId="77777777" w:rsidR="00BA3A1F" w:rsidRDefault="009D2B4C" w:rsidP="00BA3A1F">
      <w:r w:rsidRPr="009D2B4C">
        <w:t xml:space="preserve">Alle som har et administrativt lederansvar </w:t>
      </w:r>
      <w:r>
        <w:t>ved UiO vil ha en roll</w:t>
      </w:r>
      <w:r w:rsidR="00A641FD">
        <w:t>e som endringsleder i egen organisasjon</w:t>
      </w:r>
      <w:r>
        <w:t xml:space="preserve">. Disse </w:t>
      </w:r>
      <w:r w:rsidR="00C97108">
        <w:t xml:space="preserve">skal forberede sin del av organisasjonen på den forestående endringen, og </w:t>
      </w:r>
      <w:r>
        <w:t xml:space="preserve">må sørge for at informasjon fra programmet og prosjektene flyter videre </w:t>
      </w:r>
      <w:r w:rsidR="009E1E75">
        <w:t>i egen enhet</w:t>
      </w:r>
      <w:r>
        <w:t>. Lederne må bidra til at leveranser fra</w:t>
      </w:r>
      <w:r w:rsidR="001D5A62">
        <w:t xml:space="preserve"> </w:t>
      </w:r>
      <w:r>
        <w:t>prosjektene implementeres i egen organisasjon</w:t>
      </w:r>
      <w:r w:rsidR="00BA3A1F">
        <w:t xml:space="preserve"> (endringer i prosesser, </w:t>
      </w:r>
      <w:r w:rsidR="007C24E7">
        <w:t>systemer</w:t>
      </w:r>
      <w:r w:rsidR="00BA3A1F">
        <w:t xml:space="preserve"> og organisering)</w:t>
      </w:r>
      <w:r>
        <w:t>, og at forventede gevinster kan tas ut. Ledere må videre følge opp driften og sikre at denne ivaretas parallelt med endringene som gjennomføres.</w:t>
      </w:r>
    </w:p>
    <w:p w14:paraId="7ED074DF" w14:textId="77777777" w:rsidR="00BA3A1F" w:rsidRDefault="00BA3A1F" w:rsidP="009D2B4C">
      <w:pPr>
        <w:spacing w:after="120"/>
      </w:pPr>
    </w:p>
    <w:p w14:paraId="1E2087E0" w14:textId="77777777" w:rsidR="00710DDF" w:rsidRDefault="00B02767" w:rsidP="00593341">
      <w:pPr>
        <w:pStyle w:val="Heading1"/>
        <w:spacing w:before="240"/>
        <w:ind w:left="431" w:hanging="431"/>
      </w:pPr>
      <w:bookmarkStart w:id="18" w:name="_Toc514764088"/>
      <w:r>
        <w:t>Overordnet gevinstoversikt</w:t>
      </w:r>
      <w:bookmarkEnd w:id="18"/>
      <w:r w:rsidR="00456102">
        <w:t xml:space="preserve"> </w:t>
      </w:r>
    </w:p>
    <w:p w14:paraId="61094F66" w14:textId="77777777" w:rsidR="00892D9E" w:rsidRDefault="00456102" w:rsidP="00710DDF">
      <w:r>
        <w:t xml:space="preserve">De strategiske målene for programmet danner grunnlag for </w:t>
      </w:r>
      <w:r w:rsidR="00A84B74">
        <w:t>definering av</w:t>
      </w:r>
      <w:r>
        <w:t xml:space="preserve"> gevinster for programmet som helhet. Ved etablering av mottaksprosjektene, og programmet, må det utarbeide</w:t>
      </w:r>
      <w:r w:rsidR="00A84B74">
        <w:t>s en kost/nytteanalyse. I denne sammenheng vil det måtte utarbeides en detaljert gevinstoversikt for det enkelte prosjekt, og samlet for programmet.</w:t>
      </w:r>
      <w:r w:rsidR="00892D9E">
        <w:t xml:space="preserve"> </w:t>
      </w:r>
      <w:r w:rsidR="00AB0ECF">
        <w:t xml:space="preserve">Det vil også være fokus på gevinster i </w:t>
      </w:r>
      <w:r w:rsidR="00B23A53">
        <w:t>BOTT leveranse</w:t>
      </w:r>
      <w:r w:rsidR="00AB0ECF">
        <w:t xml:space="preserve">prosjektene, og dette vil </w:t>
      </w:r>
      <w:r w:rsidR="00B23A53">
        <w:t>gi innspill til</w:t>
      </w:r>
      <w:r w:rsidR="00AB0ECF">
        <w:t xml:space="preserve"> gevinstarbeidet ved UiO.</w:t>
      </w:r>
    </w:p>
    <w:p w14:paraId="3D37F0A5" w14:textId="77777777" w:rsidR="00892D9E" w:rsidRDefault="00892D9E" w:rsidP="00710DDF"/>
    <w:p w14:paraId="2617B5B2" w14:textId="77777777" w:rsidR="00A84B74" w:rsidRDefault="00892D9E" w:rsidP="00710DDF">
      <w:r>
        <w:t xml:space="preserve">I dette kapittelet defineres enkelte </w:t>
      </w:r>
      <w:r w:rsidR="00A84B74">
        <w:t>overordnede gevinst</w:t>
      </w:r>
      <w:r w:rsidR="00502E24">
        <w:t>områder</w:t>
      </w:r>
      <w:r w:rsidR="00A84B74">
        <w:t xml:space="preserve"> knyttet til de strategiske målene</w:t>
      </w:r>
      <w:r w:rsidR="00502E24">
        <w:t xml:space="preserve"> for</w:t>
      </w:r>
      <w:r w:rsidR="00A84B74">
        <w:t xml:space="preserve"> </w:t>
      </w:r>
      <w:r w:rsidR="00FD3DA8">
        <w:t>programmet</w:t>
      </w:r>
      <w:r w:rsidR="00A84B74">
        <w:t>, dette som innspill til utarbeidelse av endeli</w:t>
      </w:r>
      <w:r>
        <w:t>ge gevinstplaner;</w:t>
      </w:r>
    </w:p>
    <w:p w14:paraId="76A239A3" w14:textId="77777777" w:rsidR="00B844B8" w:rsidRDefault="00B844B8" w:rsidP="00710DDF"/>
    <w:p w14:paraId="488A2976" w14:textId="77777777" w:rsidR="00A84B74" w:rsidRPr="00246359" w:rsidRDefault="00A84B74" w:rsidP="00246359">
      <w:pPr>
        <w:pStyle w:val="ListParagraph"/>
        <w:numPr>
          <w:ilvl w:val="0"/>
          <w:numId w:val="21"/>
        </w:numPr>
        <w:rPr>
          <w:i/>
        </w:rPr>
      </w:pPr>
      <w:r w:rsidRPr="00AF03A6">
        <w:rPr>
          <w:i/>
        </w:rPr>
        <w:t>Effektivisere, standardisere, forenkle og digitalisere prosesser knyttet til økonomi</w:t>
      </w:r>
      <w:r w:rsidR="001D5A62">
        <w:rPr>
          <w:i/>
        </w:rPr>
        <w:t xml:space="preserve"> </w:t>
      </w:r>
      <w:r w:rsidR="009C67F4">
        <w:rPr>
          <w:i/>
        </w:rPr>
        <w:t>og lønn</w:t>
      </w:r>
      <w:r w:rsidRPr="00AF03A6">
        <w:rPr>
          <w:i/>
        </w:rPr>
        <w:t xml:space="preserve"> og saksbehandling/arkiv gjennom impl</w:t>
      </w:r>
      <w:r w:rsidR="00AF03A6" w:rsidRPr="00AF03A6">
        <w:rPr>
          <w:i/>
        </w:rPr>
        <w:t xml:space="preserve">ementering av nye </w:t>
      </w:r>
      <w:r w:rsidR="00246359" w:rsidRPr="00246359">
        <w:rPr>
          <w:i/>
        </w:rPr>
        <w:t>systemer</w:t>
      </w:r>
      <w:r w:rsidR="00246359">
        <w:rPr>
          <w:i/>
        </w:rPr>
        <w:t>, arbeidsprosesser og rutiner</w:t>
      </w:r>
    </w:p>
    <w:p w14:paraId="77656875" w14:textId="77777777" w:rsidR="00AF03A6" w:rsidRDefault="00AF03A6" w:rsidP="00AF03A6"/>
    <w:p w14:paraId="0865537B" w14:textId="77777777" w:rsidR="00AF03A6" w:rsidRDefault="00C11955" w:rsidP="00AF03A6">
      <w:r w:rsidRPr="00861DEC">
        <w:t>Mulige g</w:t>
      </w:r>
      <w:r w:rsidR="00AF03A6" w:rsidRPr="00861DEC">
        <w:t>evinst</w:t>
      </w:r>
      <w:r w:rsidRPr="00861DEC">
        <w:t>områder</w:t>
      </w:r>
      <w:r w:rsidR="00AF03A6" w:rsidRPr="00861DEC">
        <w:t>:</w:t>
      </w:r>
    </w:p>
    <w:p w14:paraId="32405CA4" w14:textId="77777777" w:rsidR="00A84B74" w:rsidRDefault="00B34F51" w:rsidP="00A84B74">
      <w:pPr>
        <w:pStyle w:val="ListParagraph"/>
        <w:numPr>
          <w:ilvl w:val="0"/>
          <w:numId w:val="11"/>
        </w:numPr>
      </w:pPr>
      <w:r>
        <w:t>F</w:t>
      </w:r>
      <w:r w:rsidR="00A84B74">
        <w:t xml:space="preserve">orenkling av prosesser, </w:t>
      </w:r>
      <w:r w:rsidR="00890D66">
        <w:t>få</w:t>
      </w:r>
      <w:r w:rsidR="00A84B74">
        <w:t>/ingen manuelle steg i prosessen og redusert tidsbruk</w:t>
      </w:r>
    </w:p>
    <w:p w14:paraId="6A2ED9F0" w14:textId="77777777" w:rsidR="00A84B74" w:rsidRPr="00C15F93" w:rsidRDefault="00A84B74" w:rsidP="00B34F51">
      <w:pPr>
        <w:pStyle w:val="ListParagraph"/>
        <w:numPr>
          <w:ilvl w:val="0"/>
          <w:numId w:val="11"/>
        </w:numPr>
      </w:pPr>
      <w:r>
        <w:t xml:space="preserve">Økt </w:t>
      </w:r>
      <w:r w:rsidRPr="00C15F93">
        <w:t>kvalitet i saksbehandling som følge av bedre systemstøtte</w:t>
      </w:r>
      <w:r w:rsidR="00B34F51">
        <w:t xml:space="preserve"> og mer standardiserte prosesser</w:t>
      </w:r>
    </w:p>
    <w:p w14:paraId="226BCEA4" w14:textId="77777777" w:rsidR="00A84B74" w:rsidRDefault="00A84B74" w:rsidP="00A84B74">
      <w:pPr>
        <w:pStyle w:val="ListParagraph"/>
        <w:numPr>
          <w:ilvl w:val="0"/>
          <w:numId w:val="11"/>
        </w:numPr>
      </w:pPr>
      <w:r w:rsidRPr="00C15F93">
        <w:t>Bedre mulighet til å utnytte ress</w:t>
      </w:r>
      <w:r w:rsidR="00B34F51">
        <w:t>urser på tvers i organisasjonen</w:t>
      </w:r>
    </w:p>
    <w:p w14:paraId="1CE3261F" w14:textId="77777777" w:rsidR="00C11955" w:rsidRDefault="00B34F51" w:rsidP="00A84B74">
      <w:pPr>
        <w:pStyle w:val="ListParagraph"/>
        <w:numPr>
          <w:ilvl w:val="0"/>
          <w:numId w:val="11"/>
        </w:numPr>
      </w:pPr>
      <w:r>
        <w:t>Reduksjon</w:t>
      </w:r>
      <w:r w:rsidR="00C11955">
        <w:t xml:space="preserve"> </w:t>
      </w:r>
      <w:r w:rsidR="000A246F">
        <w:t>i antall</w:t>
      </w:r>
      <w:r w:rsidR="00C11955">
        <w:t xml:space="preserve"> for</w:t>
      </w:r>
      <w:r>
        <w:t>-</w:t>
      </w:r>
      <w:r w:rsidR="002F2F26">
        <w:t>/støttesystemer</w:t>
      </w:r>
    </w:p>
    <w:p w14:paraId="513A441C" w14:textId="77777777" w:rsidR="002F2F26" w:rsidRDefault="002F2F26" w:rsidP="00A84B74">
      <w:pPr>
        <w:pStyle w:val="ListParagraph"/>
        <w:numPr>
          <w:ilvl w:val="0"/>
          <w:numId w:val="11"/>
        </w:numPr>
      </w:pPr>
      <w:r>
        <w:t>Bedre og mer tilgjengelig dokumentasjon av arbeidsprosesser og rutiner</w:t>
      </w:r>
    </w:p>
    <w:p w14:paraId="4353BFA3" w14:textId="77777777" w:rsidR="007F3413" w:rsidRDefault="007F3413" w:rsidP="00A84B74">
      <w:pPr>
        <w:pStyle w:val="ListParagraph"/>
        <w:numPr>
          <w:ilvl w:val="0"/>
          <w:numId w:val="11"/>
        </w:numPr>
      </w:pPr>
      <w:r>
        <w:t>Bedre, riktigere og mer tilgjengelig grunnlag for utarbeidelse av styringsinformasjon</w:t>
      </w:r>
    </w:p>
    <w:p w14:paraId="7EEBA568" w14:textId="77777777" w:rsidR="00071911" w:rsidRDefault="00071911" w:rsidP="00A84B74">
      <w:pPr>
        <w:pStyle w:val="ListParagraph"/>
        <w:numPr>
          <w:ilvl w:val="0"/>
          <w:numId w:val="11"/>
        </w:numPr>
      </w:pPr>
      <w:r>
        <w:t>Unngår sub-optimalisering ved at prosjektene koordineres på en god måte</w:t>
      </w:r>
    </w:p>
    <w:p w14:paraId="313574C7" w14:textId="77777777" w:rsidR="00A84B74" w:rsidRDefault="00A84B74" w:rsidP="00A84B74"/>
    <w:p w14:paraId="6ACDC2A5" w14:textId="77777777" w:rsidR="00A84B74" w:rsidRPr="00AF03A6" w:rsidRDefault="00A84B74" w:rsidP="00AF03A6">
      <w:pPr>
        <w:pStyle w:val="ListParagraph"/>
        <w:numPr>
          <w:ilvl w:val="0"/>
          <w:numId w:val="21"/>
        </w:numPr>
        <w:rPr>
          <w:i/>
        </w:rPr>
      </w:pPr>
      <w:r w:rsidRPr="00AF03A6">
        <w:rPr>
          <w:i/>
        </w:rPr>
        <w:t xml:space="preserve">Sikre at gevinster ved innføring av nye </w:t>
      </w:r>
      <w:r w:rsidR="00246359" w:rsidRPr="000B5BDB">
        <w:t xml:space="preserve">standardiserte systemer, arbeidsprosesser og rutiner </w:t>
      </w:r>
      <w:r w:rsidRPr="00AF03A6">
        <w:rPr>
          <w:i/>
        </w:rPr>
        <w:t>for økonomi</w:t>
      </w:r>
      <w:r w:rsidR="001D5A62">
        <w:rPr>
          <w:i/>
        </w:rPr>
        <w:t xml:space="preserve"> </w:t>
      </w:r>
      <w:r w:rsidR="009C67F4">
        <w:rPr>
          <w:i/>
        </w:rPr>
        <w:t>og lønn</w:t>
      </w:r>
      <w:r w:rsidRPr="00AF03A6">
        <w:rPr>
          <w:i/>
        </w:rPr>
        <w:t xml:space="preserve"> og saksbehandling/arkiv realiseres i linjen</w:t>
      </w:r>
    </w:p>
    <w:p w14:paraId="72B1114D" w14:textId="77777777" w:rsidR="00AF03A6" w:rsidRDefault="00AF03A6" w:rsidP="00AF03A6"/>
    <w:p w14:paraId="0DF19D67" w14:textId="77777777" w:rsidR="00861DEC" w:rsidRDefault="00861DEC" w:rsidP="00861DEC">
      <w:r w:rsidRPr="00861DEC">
        <w:lastRenderedPageBreak/>
        <w:t>Mulige gevinstområder:</w:t>
      </w:r>
    </w:p>
    <w:p w14:paraId="09303796" w14:textId="77777777" w:rsidR="00A84B74" w:rsidRDefault="00890D66" w:rsidP="00607239">
      <w:pPr>
        <w:pStyle w:val="ListParagraph"/>
        <w:numPr>
          <w:ilvl w:val="0"/>
          <w:numId w:val="18"/>
        </w:numPr>
      </w:pPr>
      <w:r>
        <w:t xml:space="preserve">UiO </w:t>
      </w:r>
      <w:r w:rsidR="00C11955">
        <w:t xml:space="preserve">får </w:t>
      </w:r>
      <w:r w:rsidR="00B34F51">
        <w:t xml:space="preserve">utnyttet potensialet i prosjektene </w:t>
      </w:r>
      <w:r w:rsidR="00C11955">
        <w:t>gjennom systematisk oppfølging av gevinster</w:t>
      </w:r>
      <w:r w:rsidR="00B34F51">
        <w:t xml:space="preserve"> i hele organisasjonen</w:t>
      </w:r>
    </w:p>
    <w:p w14:paraId="19D12DB1" w14:textId="77777777" w:rsidR="00C11955" w:rsidRDefault="00C11955" w:rsidP="00607239">
      <w:pPr>
        <w:pStyle w:val="ListParagraph"/>
        <w:numPr>
          <w:ilvl w:val="0"/>
          <w:numId w:val="18"/>
        </w:numPr>
      </w:pPr>
      <w:r>
        <w:t>Sikrer at beslutninger underveis i prosjektene og programmet er fattet på grunnlag av realistiske gevinstestimater</w:t>
      </w:r>
    </w:p>
    <w:p w14:paraId="08D29B9F" w14:textId="77777777" w:rsidR="00C15F93" w:rsidRDefault="00C15F93" w:rsidP="00A84B74"/>
    <w:p w14:paraId="12A8DEB5" w14:textId="77777777" w:rsidR="00A84B74" w:rsidRPr="00AF03A6" w:rsidRDefault="00A84B74" w:rsidP="00AF03A6">
      <w:pPr>
        <w:pStyle w:val="ListParagraph"/>
        <w:numPr>
          <w:ilvl w:val="0"/>
          <w:numId w:val="21"/>
        </w:numPr>
        <w:rPr>
          <w:i/>
        </w:rPr>
      </w:pPr>
      <w:r w:rsidRPr="00AF03A6">
        <w:rPr>
          <w:i/>
        </w:rPr>
        <w:t>Videreutvikle en kultur for kontinuerlig forbedring</w:t>
      </w:r>
    </w:p>
    <w:p w14:paraId="73748537" w14:textId="77777777" w:rsidR="00AF03A6" w:rsidRDefault="00AF03A6" w:rsidP="00AF03A6"/>
    <w:p w14:paraId="5827896A" w14:textId="77777777" w:rsidR="00861DEC" w:rsidRDefault="00861DEC" w:rsidP="00861DEC">
      <w:r w:rsidRPr="00861DEC">
        <w:t>Mulige gevinstområder:</w:t>
      </w:r>
    </w:p>
    <w:p w14:paraId="7FCF79DA" w14:textId="77777777" w:rsidR="00551796" w:rsidRDefault="00551796" w:rsidP="00C15F93">
      <w:pPr>
        <w:pStyle w:val="ListParagraph"/>
        <w:numPr>
          <w:ilvl w:val="0"/>
          <w:numId w:val="18"/>
        </w:numPr>
      </w:pPr>
      <w:r>
        <w:t>UiO kan oppnå ytterligere forbedringer</w:t>
      </w:r>
      <w:r w:rsidRPr="00C11955">
        <w:t xml:space="preserve"> </w:t>
      </w:r>
      <w:r>
        <w:t>etter at programmet og prosjektene er avsluttet</w:t>
      </w:r>
      <w:r w:rsidR="000A246F">
        <w:t>,</w:t>
      </w:r>
      <w:r w:rsidR="008E5EA0">
        <w:t xml:space="preserve"> og</w:t>
      </w:r>
      <w:r w:rsidR="000A246F">
        <w:t>så</w:t>
      </w:r>
      <w:r w:rsidR="008E5EA0">
        <w:t xml:space="preserve"> på områder </w:t>
      </w:r>
      <w:r w:rsidR="000A246F">
        <w:t>utenfor prosjektenes omfang</w:t>
      </w:r>
    </w:p>
    <w:p w14:paraId="558291EF" w14:textId="77777777" w:rsidR="00C15F93" w:rsidRDefault="00071911" w:rsidP="00071911">
      <w:pPr>
        <w:pStyle w:val="ListParagraph"/>
        <w:numPr>
          <w:ilvl w:val="0"/>
          <w:numId w:val="18"/>
        </w:numPr>
      </w:pPr>
      <w:r>
        <w:t>Kompetanseoverføring/læring fra prosjektene overføres til nye prosjekter</w:t>
      </w:r>
    </w:p>
    <w:p w14:paraId="0D2573D7" w14:textId="77777777" w:rsidR="00071911" w:rsidRDefault="00071911" w:rsidP="00071911">
      <w:pPr>
        <w:pStyle w:val="ListParagraph"/>
        <w:numPr>
          <w:ilvl w:val="0"/>
          <w:numId w:val="18"/>
        </w:numPr>
      </w:pPr>
      <w:r>
        <w:t>UiO sin organisasjon vil være bedre i stand til å motta nye løsninger i fremtiden</w:t>
      </w:r>
    </w:p>
    <w:p w14:paraId="70D9B5CD" w14:textId="77777777" w:rsidR="00071911" w:rsidRDefault="00071911" w:rsidP="00071911">
      <w:pPr>
        <w:pStyle w:val="ListParagraph"/>
      </w:pPr>
    </w:p>
    <w:p w14:paraId="6B206A3D" w14:textId="77777777" w:rsidR="00A84B74" w:rsidRPr="00AF03A6" w:rsidRDefault="00A84B74" w:rsidP="00AF03A6">
      <w:pPr>
        <w:pStyle w:val="ListParagraph"/>
        <w:numPr>
          <w:ilvl w:val="0"/>
          <w:numId w:val="21"/>
        </w:numPr>
        <w:rPr>
          <w:i/>
        </w:rPr>
      </w:pPr>
      <w:r w:rsidRPr="00AF03A6">
        <w:rPr>
          <w:i/>
        </w:rPr>
        <w:t>Legge til rette for økt digital modenhet og bidra til at organisasjonens medarbeidere blir i stand til å ta i bruk de nye løsningene</w:t>
      </w:r>
    </w:p>
    <w:p w14:paraId="55988E3C" w14:textId="77777777" w:rsidR="00AF03A6" w:rsidRDefault="00AF03A6" w:rsidP="00AF03A6"/>
    <w:p w14:paraId="5895792C" w14:textId="77777777" w:rsidR="00861DEC" w:rsidRDefault="00861DEC" w:rsidP="00861DEC">
      <w:r w:rsidRPr="00861DEC">
        <w:t>Mulige gevinstområder:</w:t>
      </w:r>
    </w:p>
    <w:p w14:paraId="795683F8" w14:textId="77777777" w:rsidR="00C15F93" w:rsidRPr="00C15F93" w:rsidRDefault="00C11955" w:rsidP="00C15F93">
      <w:pPr>
        <w:pStyle w:val="ListParagraph"/>
        <w:numPr>
          <w:ilvl w:val="0"/>
          <w:numId w:val="18"/>
        </w:numPr>
      </w:pPr>
      <w:r>
        <w:t xml:space="preserve">UiO </w:t>
      </w:r>
      <w:r w:rsidR="00C15F93" w:rsidRPr="00C15F93">
        <w:t xml:space="preserve">får </w:t>
      </w:r>
      <w:r w:rsidR="00026536">
        <w:t>utvikle</w:t>
      </w:r>
      <w:r w:rsidR="009D3804">
        <w:t>t</w:t>
      </w:r>
      <w:r w:rsidR="00026536">
        <w:t xml:space="preserve"> sin digitale </w:t>
      </w:r>
      <w:r w:rsidR="009D3804">
        <w:t>modenhet</w:t>
      </w:r>
    </w:p>
    <w:p w14:paraId="0711AC05" w14:textId="77777777" w:rsidR="005A4C7D" w:rsidRPr="00C15F93" w:rsidRDefault="003C58E2" w:rsidP="00C15F93">
      <w:pPr>
        <w:pStyle w:val="ListParagraph"/>
        <w:numPr>
          <w:ilvl w:val="0"/>
          <w:numId w:val="18"/>
        </w:numPr>
      </w:pPr>
      <w:r>
        <w:t>Organisasjonen og medarbeiderne</w:t>
      </w:r>
      <w:r w:rsidR="00C11955">
        <w:t xml:space="preserve"> ved UiO</w:t>
      </w:r>
      <w:r>
        <w:t xml:space="preserve"> vil </w:t>
      </w:r>
      <w:r w:rsidR="007921FF">
        <w:t>være bedre i stand til å gjennomføre ytterligere digitaliseringsinitiativer</w:t>
      </w:r>
    </w:p>
    <w:p w14:paraId="4C00F716" w14:textId="77777777" w:rsidR="00C15F93" w:rsidRDefault="00C15F93" w:rsidP="00A84B74"/>
    <w:p w14:paraId="5C13D477" w14:textId="77777777" w:rsidR="00EC6796" w:rsidRDefault="00A84B74" w:rsidP="00EC6796">
      <w:pPr>
        <w:pStyle w:val="ListParagraph"/>
        <w:numPr>
          <w:ilvl w:val="0"/>
          <w:numId w:val="21"/>
        </w:numPr>
        <w:rPr>
          <w:i/>
        </w:rPr>
      </w:pPr>
      <w:r w:rsidRPr="00EC6796">
        <w:rPr>
          <w:i/>
        </w:rPr>
        <w:t xml:space="preserve">Bidra til </w:t>
      </w:r>
      <w:r w:rsidR="001114E7" w:rsidRPr="00EC6796">
        <w:rPr>
          <w:i/>
        </w:rPr>
        <w:t xml:space="preserve">god forankring </w:t>
      </w:r>
      <w:r w:rsidR="007F3413">
        <w:rPr>
          <w:i/>
        </w:rPr>
        <w:t xml:space="preserve">og forståelse </w:t>
      </w:r>
      <w:r w:rsidR="001114E7" w:rsidRPr="00EC6796">
        <w:rPr>
          <w:i/>
        </w:rPr>
        <w:t xml:space="preserve">blant de ansatte </w:t>
      </w:r>
      <w:r w:rsidR="007F3413">
        <w:rPr>
          <w:i/>
        </w:rPr>
        <w:t>for de endringene som skal gjennomføres</w:t>
      </w:r>
      <w:r w:rsidR="001114E7" w:rsidRPr="00EC6796">
        <w:rPr>
          <w:i/>
        </w:rPr>
        <w:t xml:space="preserve"> </w:t>
      </w:r>
      <w:r w:rsidR="007F3413">
        <w:rPr>
          <w:i/>
        </w:rPr>
        <w:t xml:space="preserve"> </w:t>
      </w:r>
    </w:p>
    <w:p w14:paraId="7FCAD263" w14:textId="77777777" w:rsidR="00EC6796" w:rsidRPr="00EC6796" w:rsidRDefault="00EC6796" w:rsidP="00EC6796">
      <w:pPr>
        <w:pStyle w:val="ListParagraph"/>
        <w:ind w:left="360"/>
        <w:rPr>
          <w:i/>
        </w:rPr>
      </w:pPr>
    </w:p>
    <w:p w14:paraId="22F61528" w14:textId="77777777" w:rsidR="00861DEC" w:rsidRDefault="00861DEC" w:rsidP="00861DEC">
      <w:r w:rsidRPr="00861DEC">
        <w:t>Mulige gevinstområder:</w:t>
      </w:r>
    </w:p>
    <w:p w14:paraId="5596564E" w14:textId="77777777" w:rsidR="00A84B74" w:rsidRDefault="00C15F93" w:rsidP="00C15F93">
      <w:pPr>
        <w:pStyle w:val="ListParagraph"/>
        <w:numPr>
          <w:ilvl w:val="0"/>
          <w:numId w:val="18"/>
        </w:numPr>
      </w:pPr>
      <w:r>
        <w:t xml:space="preserve">De ansatte </w:t>
      </w:r>
      <w:r w:rsidR="003C58E2">
        <w:t>vil oppleve</w:t>
      </w:r>
      <w:r>
        <w:t xml:space="preserve"> at </w:t>
      </w:r>
      <w:r w:rsidR="007F3413">
        <w:t xml:space="preserve">endringen </w:t>
      </w:r>
      <w:r>
        <w:t>gjennomføres på en god, forutsigbar og trygg måte</w:t>
      </w:r>
    </w:p>
    <w:p w14:paraId="0379BFB6" w14:textId="77777777" w:rsidR="00C2274C" w:rsidRDefault="00C2274C" w:rsidP="00C15F93"/>
    <w:p w14:paraId="70BC66A1" w14:textId="77777777" w:rsidR="00E73366" w:rsidRDefault="00E73366" w:rsidP="00E73366">
      <w:pPr>
        <w:pStyle w:val="Heading1"/>
        <w:spacing w:before="240"/>
        <w:ind w:left="431" w:hanging="431"/>
      </w:pPr>
      <w:bookmarkStart w:id="19" w:name="_Toc514764089"/>
      <w:r>
        <w:t>Kriterier programmet skal måles i forhold til</w:t>
      </w:r>
      <w:bookmarkEnd w:id="19"/>
    </w:p>
    <w:p w14:paraId="06BA3391" w14:textId="77777777" w:rsidR="00E73366" w:rsidRDefault="00E73366" w:rsidP="00E73366">
      <w:bookmarkStart w:id="20" w:name="_Toc492226417"/>
      <w:bookmarkEnd w:id="20"/>
      <w:r>
        <w:t>Det er definert følgende kriterier for å måle programmets suksess:</w:t>
      </w:r>
    </w:p>
    <w:p w14:paraId="3058E591" w14:textId="77777777" w:rsidR="004C59AA" w:rsidRDefault="004C59AA" w:rsidP="00E73366">
      <w:pPr>
        <w:pStyle w:val="ListParagraph"/>
        <w:numPr>
          <w:ilvl w:val="0"/>
          <w:numId w:val="11"/>
        </w:numPr>
      </w:pPr>
      <w:r>
        <w:t>Har programmet lykkes i å effektivisere, standardisere, forenkle og digitalisere prosesser</w:t>
      </w:r>
    </w:p>
    <w:p w14:paraId="5D6BC5BD" w14:textId="77777777" w:rsidR="00E73366" w:rsidRPr="00425BD8" w:rsidRDefault="00E73366" w:rsidP="00E73366">
      <w:pPr>
        <w:pStyle w:val="ListParagraph"/>
        <w:numPr>
          <w:ilvl w:val="0"/>
          <w:numId w:val="11"/>
        </w:numPr>
      </w:pPr>
      <w:r>
        <w:t xml:space="preserve">Har programmet lykkes </w:t>
      </w:r>
      <w:r w:rsidRPr="00425BD8">
        <w:t>i å fungere som støttespiller for prosjektene?</w:t>
      </w:r>
    </w:p>
    <w:p w14:paraId="0A8DCA3E" w14:textId="77777777" w:rsidR="00E73366" w:rsidRPr="00425BD8" w:rsidRDefault="00E73366" w:rsidP="00E73366">
      <w:pPr>
        <w:pStyle w:val="ListParagraph"/>
        <w:numPr>
          <w:ilvl w:val="0"/>
          <w:numId w:val="11"/>
        </w:numPr>
      </w:pPr>
      <w:r>
        <w:t>Har</w:t>
      </w:r>
      <w:r w:rsidRPr="00425BD8">
        <w:t xml:space="preserve"> programmet</w:t>
      </w:r>
      <w:r>
        <w:t xml:space="preserve"> bidratt</w:t>
      </w:r>
      <w:r w:rsidRPr="00425BD8">
        <w:t xml:space="preserve"> til bedre gjennomføring av, og koordinering mellom, prosjektene?</w:t>
      </w:r>
    </w:p>
    <w:p w14:paraId="7C94532F" w14:textId="77777777" w:rsidR="00E73366" w:rsidRPr="00425BD8" w:rsidRDefault="00E73366" w:rsidP="00E73366">
      <w:pPr>
        <w:pStyle w:val="ListParagraph"/>
        <w:numPr>
          <w:ilvl w:val="0"/>
          <w:numId w:val="11"/>
        </w:numPr>
      </w:pPr>
      <w:r w:rsidRPr="00425BD8">
        <w:t xml:space="preserve">Har programmet bidratt til god forankring og </w:t>
      </w:r>
      <w:r w:rsidR="003A4F18">
        <w:t>forståelse</w:t>
      </w:r>
      <w:r w:rsidR="003A4F18" w:rsidRPr="00425BD8">
        <w:t xml:space="preserve"> </w:t>
      </w:r>
      <w:r w:rsidRPr="00425BD8">
        <w:t xml:space="preserve">i enhetene som mottar nye </w:t>
      </w:r>
      <w:r w:rsidR="002A24DC">
        <w:t>standardiserte systemer og arbeidsprosesser</w:t>
      </w:r>
      <w:r w:rsidRPr="00425BD8">
        <w:t>?</w:t>
      </w:r>
    </w:p>
    <w:p w14:paraId="614827C9" w14:textId="77777777" w:rsidR="00E73366" w:rsidRPr="00425BD8" w:rsidRDefault="00E73366" w:rsidP="00E73366">
      <w:pPr>
        <w:pStyle w:val="ListParagraph"/>
        <w:numPr>
          <w:ilvl w:val="0"/>
          <w:numId w:val="11"/>
        </w:numPr>
      </w:pPr>
      <w:r w:rsidRPr="00425BD8">
        <w:t>Har programmet bidratt til realisering av gevinster?</w:t>
      </w:r>
    </w:p>
    <w:p w14:paraId="282B31A6" w14:textId="77777777" w:rsidR="003A4F18" w:rsidRDefault="003A4F18" w:rsidP="00E73366">
      <w:pPr>
        <w:pStyle w:val="ListParagraph"/>
        <w:numPr>
          <w:ilvl w:val="0"/>
          <w:numId w:val="11"/>
        </w:numPr>
      </w:pPr>
      <w:r>
        <w:t>Har programmet bidratt til å utvikle en kultur for kontinuerlig forbedring?</w:t>
      </w:r>
    </w:p>
    <w:p w14:paraId="1C1C68CD" w14:textId="77777777" w:rsidR="00E73366" w:rsidRDefault="00E73366" w:rsidP="00E73366">
      <w:pPr>
        <w:pStyle w:val="ListParagraph"/>
        <w:numPr>
          <w:ilvl w:val="0"/>
          <w:numId w:val="11"/>
        </w:numPr>
      </w:pPr>
      <w:r>
        <w:t xml:space="preserve">Har programmet bidratt til at organisasjonen </w:t>
      </w:r>
      <w:r w:rsidR="008D1F3C">
        <w:t xml:space="preserve">har bedre </w:t>
      </w:r>
      <w:r w:rsidR="002A24DC">
        <w:t>forståelse for og kompetanse til å ta imot endrede arbeidsprosesser og endrede krav i fremtiden</w:t>
      </w:r>
      <w:r>
        <w:t>?</w:t>
      </w:r>
    </w:p>
    <w:p w14:paraId="08ED3C7E" w14:textId="77777777" w:rsidR="00C11955" w:rsidRDefault="00C11955" w:rsidP="00C11955">
      <w:pPr>
        <w:ind w:left="360"/>
      </w:pPr>
    </w:p>
    <w:p w14:paraId="10367436" w14:textId="77777777" w:rsidR="00244AF2" w:rsidRDefault="00B02767" w:rsidP="00177E13">
      <w:pPr>
        <w:pStyle w:val="Heading1"/>
        <w:spacing w:before="240"/>
        <w:ind w:left="431" w:hanging="431"/>
      </w:pPr>
      <w:bookmarkStart w:id="21" w:name="_Toc514764090"/>
      <w:r>
        <w:lastRenderedPageBreak/>
        <w:t>Initiell risikovurdering</w:t>
      </w:r>
      <w:bookmarkEnd w:id="21"/>
    </w:p>
    <w:p w14:paraId="1414E535" w14:textId="77777777" w:rsidR="00244AF2" w:rsidRDefault="00CF5CBF" w:rsidP="00244AF2">
      <w:r>
        <w:t xml:space="preserve">Det er </w:t>
      </w:r>
      <w:r w:rsidR="005B0C59">
        <w:t xml:space="preserve">gjort en foreløpig vurdering av </w:t>
      </w:r>
      <w:r>
        <w:t>risikoelementer som kan påvirke måloppnåelse og gev</w:t>
      </w:r>
      <w:r w:rsidR="005B0C59">
        <w:t>instrealisering for programmet. Det må løpe</w:t>
      </w:r>
      <w:r w:rsidR="00514BE4">
        <w:t xml:space="preserve">nde gjøres risikovurdering i </w:t>
      </w:r>
      <w:r w:rsidR="003D5360">
        <w:t>gjennomføringsfasen av programmet</w:t>
      </w:r>
      <w:r w:rsidR="005B0C59">
        <w:t>, med oppdatering av risikoelementer, identifisering av tiltak og oppfølging av disse</w:t>
      </w:r>
      <w:r w:rsidR="003D5360">
        <w:t xml:space="preserve">. Følgende </w:t>
      </w:r>
      <w:r w:rsidR="00C15F93">
        <w:t>risikoelementer er identifisert</w:t>
      </w:r>
      <w:r w:rsidR="003D5360">
        <w:t>:</w:t>
      </w:r>
      <w:r w:rsidR="005B0C59">
        <w:t xml:space="preserve"> </w:t>
      </w:r>
    </w:p>
    <w:p w14:paraId="00A9CE77" w14:textId="77777777" w:rsidR="00CF5CBF" w:rsidRPr="00CF5CBF" w:rsidRDefault="00CF5CBF" w:rsidP="00CF5CBF">
      <w:pPr>
        <w:pStyle w:val="ListParagraph"/>
        <w:numPr>
          <w:ilvl w:val="0"/>
          <w:numId w:val="7"/>
        </w:numPr>
      </w:pPr>
      <w:r w:rsidRPr="00CF5CBF">
        <w:t>Manglende forankring i ledelsen</w:t>
      </w:r>
    </w:p>
    <w:p w14:paraId="0D626527" w14:textId="77777777" w:rsidR="00CF5CBF" w:rsidRPr="00CF5CBF" w:rsidRDefault="00E46915" w:rsidP="00CF5CBF">
      <w:pPr>
        <w:pStyle w:val="ListParagraph"/>
        <w:numPr>
          <w:ilvl w:val="0"/>
          <w:numId w:val="7"/>
        </w:numPr>
      </w:pPr>
      <w:r>
        <w:t>P</w:t>
      </w:r>
      <w:r w:rsidR="00CF5CBF" w:rsidRPr="00CF5CBF">
        <w:t>rioriterer</w:t>
      </w:r>
      <w:r>
        <w:t xml:space="preserve"> ikke</w:t>
      </w:r>
      <w:r w:rsidR="00CF5CBF" w:rsidRPr="00CF5CBF">
        <w:t xml:space="preserve"> tilstrekkelige ressurser med rett kompetanse i </w:t>
      </w:r>
      <w:r w:rsidR="00B23A53" w:rsidRPr="00CF5CBF">
        <w:t>program</w:t>
      </w:r>
      <w:r w:rsidR="00B23A53">
        <w:t>met og prosjektene</w:t>
      </w:r>
    </w:p>
    <w:p w14:paraId="12CF4C4F" w14:textId="77777777" w:rsidR="00CF5CBF" w:rsidRPr="00CF5CBF" w:rsidRDefault="00CF5CBF" w:rsidP="00CF5CBF">
      <w:pPr>
        <w:pStyle w:val="ListParagraph"/>
        <w:numPr>
          <w:ilvl w:val="0"/>
          <w:numId w:val="7"/>
        </w:numPr>
      </w:pPr>
      <w:r w:rsidRPr="00CF5CBF">
        <w:t>Uklar ansvarsdeling og grensesnitt mellom program, BOTT-prosjektene, UiO-mottaksprosjekter og linje</w:t>
      </w:r>
    </w:p>
    <w:p w14:paraId="35AF2816" w14:textId="77777777" w:rsidR="00CF5CBF" w:rsidRPr="00CF5CBF" w:rsidRDefault="00CF5CBF" w:rsidP="00CF5CBF">
      <w:pPr>
        <w:pStyle w:val="ListParagraph"/>
        <w:numPr>
          <w:ilvl w:val="0"/>
          <w:numId w:val="7"/>
        </w:numPr>
      </w:pPr>
      <w:r w:rsidRPr="00CF5CBF">
        <w:t>Klarer ikke å realisere forventede gevinster</w:t>
      </w:r>
    </w:p>
    <w:p w14:paraId="1BA1AAB9" w14:textId="77777777" w:rsidR="00CF5CBF" w:rsidRPr="00CF5CBF" w:rsidRDefault="00CF5CBF" w:rsidP="00CF5CBF">
      <w:pPr>
        <w:pStyle w:val="ListParagraph"/>
        <w:numPr>
          <w:ilvl w:val="1"/>
          <w:numId w:val="7"/>
        </w:numPr>
      </w:pPr>
      <w:r w:rsidRPr="00CF5CBF">
        <w:t>Evne og vilje til å gjennomføre endring</w:t>
      </w:r>
    </w:p>
    <w:p w14:paraId="241F4B62" w14:textId="77777777" w:rsidR="00CF5CBF" w:rsidRDefault="00CF5CBF" w:rsidP="00CF5CBF">
      <w:pPr>
        <w:pStyle w:val="ListParagraph"/>
        <w:numPr>
          <w:ilvl w:val="1"/>
          <w:numId w:val="7"/>
        </w:numPr>
      </w:pPr>
      <w:r w:rsidRPr="00CF5CBF">
        <w:t>Overestimerer forventede gevinster</w:t>
      </w:r>
    </w:p>
    <w:sectPr w:rsidR="00CF5CBF" w:rsidSect="009969E0">
      <w:headerReference w:type="default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1417" w:right="1417" w:bottom="1417" w:left="1417" w:header="426" w:footer="448" w:gutter="0"/>
      <w:cols w:space="708"/>
      <w:titlePg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0" w:author="Jan Thorsen" w:date="2018-05-25T12:21:00Z" w:initials="JT">
    <w:p w14:paraId="53E6E3B5" w14:textId="482EFA81" w:rsidR="000C0B44" w:rsidRDefault="000C0B44">
      <w:pPr>
        <w:pStyle w:val="CommentText"/>
      </w:pPr>
      <w:r>
        <w:rPr>
          <w:rStyle w:val="CommentReference"/>
        </w:rPr>
        <w:annotationRef/>
      </w:r>
      <w:r>
        <w:t>Endret programnavn</w:t>
      </w:r>
      <w:bookmarkStart w:id="5" w:name="_GoBack"/>
      <w:bookmarkEnd w:id="5"/>
    </w:p>
  </w:comment>
  <w:comment w:id="11" w:author="Jan Thorsen" w:date="2018-05-25T12:16:00Z" w:initials="JT">
    <w:p w14:paraId="29940AF9" w14:textId="77777777" w:rsidR="00DF162C" w:rsidRDefault="00DF162C">
      <w:pPr>
        <w:pStyle w:val="CommentText"/>
      </w:pPr>
      <w:r>
        <w:rPr>
          <w:rStyle w:val="CommentReference"/>
        </w:rPr>
        <w:annotationRef/>
      </w:r>
      <w:proofErr w:type="spellStart"/>
      <w:r>
        <w:t>Org.modell</w:t>
      </w:r>
      <w:proofErr w:type="spellEnd"/>
      <w:r>
        <w:t xml:space="preserve"> endret</w:t>
      </w:r>
    </w:p>
  </w:comment>
  <w:comment w:id="14" w:author="Jan Thorsen" w:date="2018-05-25T12:17:00Z" w:initials="JT">
    <w:p w14:paraId="2F75AA0E" w14:textId="77777777" w:rsidR="00DF162C" w:rsidRDefault="00DF162C">
      <w:pPr>
        <w:pStyle w:val="CommentText"/>
      </w:pPr>
      <w:r>
        <w:rPr>
          <w:rStyle w:val="CommentReference"/>
        </w:rPr>
        <w:annotationRef/>
      </w:r>
      <w:r>
        <w:t>Små justeringer</w:t>
      </w:r>
    </w:p>
  </w:comment>
  <w:comment w:id="16" w:author="Jan Thorsen" w:date="2018-05-25T12:18:00Z" w:initials="JT">
    <w:p w14:paraId="5009AC62" w14:textId="77777777" w:rsidR="00DF162C" w:rsidRDefault="00DF162C">
      <w:pPr>
        <w:pStyle w:val="CommentText"/>
      </w:pPr>
      <w:r>
        <w:rPr>
          <w:rStyle w:val="CommentReference"/>
        </w:rPr>
        <w:annotationRef/>
      </w:r>
      <w:r>
        <w:t>Små justeringer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53E6E3B5" w15:done="0"/>
  <w15:commentEx w15:paraId="29940AF9" w15:done="0"/>
  <w15:commentEx w15:paraId="2F75AA0E" w15:done="0"/>
  <w15:commentEx w15:paraId="5009AC62" w15:done="0"/>
</w15:commentsEx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D71078" w14:textId="77777777" w:rsidR="00DF162C" w:rsidRDefault="00DF162C" w:rsidP="00410A04">
      <w:r>
        <w:separator/>
      </w:r>
    </w:p>
  </w:endnote>
  <w:endnote w:type="continuationSeparator" w:id="0">
    <w:p w14:paraId="3BC88E70" w14:textId="77777777" w:rsidR="00DF162C" w:rsidRDefault="00DF162C" w:rsidP="00410A04">
      <w:r>
        <w:continuationSeparator/>
      </w:r>
    </w:p>
  </w:endnote>
  <w:endnote w:type="continuationNotice" w:id="1">
    <w:p w14:paraId="4D444FF7" w14:textId="77777777" w:rsidR="00DF162C" w:rsidRDefault="00DF162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EE8C98" w14:textId="1BAA9F94" w:rsidR="00DF162C" w:rsidRDefault="00DF162C" w:rsidP="00DA4DF7">
    <w:pPr>
      <w:pStyle w:val="Footer"/>
      <w:jc w:val="center"/>
    </w:pPr>
    <w:r>
      <w:fldChar w:fldCharType="begin"/>
    </w:r>
    <w:r>
      <w:instrText xml:space="preserve"> Page </w:instrText>
    </w:r>
    <w:r>
      <w:fldChar w:fldCharType="separate"/>
    </w:r>
    <w:r w:rsidR="000C0B44">
      <w:rPr>
        <w:noProof/>
      </w:rPr>
      <w:t>4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A3B552" w14:textId="7B1A46C7" w:rsidR="00DF162C" w:rsidRDefault="00DF162C" w:rsidP="00DA4DF7">
    <w:pPr>
      <w:pStyle w:val="Footer"/>
      <w:jc w:val="center"/>
    </w:pPr>
    <w:r>
      <w:fldChar w:fldCharType="begin"/>
    </w:r>
    <w:r>
      <w:instrText xml:space="preserve"> Page </w:instrText>
    </w:r>
    <w:r>
      <w:fldChar w:fldCharType="separate"/>
    </w:r>
    <w:r w:rsidR="000C0B44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7E6C6B" w14:textId="77777777" w:rsidR="00DF162C" w:rsidRDefault="00DF162C" w:rsidP="00410A04">
      <w:r>
        <w:separator/>
      </w:r>
    </w:p>
  </w:footnote>
  <w:footnote w:type="continuationSeparator" w:id="0">
    <w:p w14:paraId="388C771F" w14:textId="77777777" w:rsidR="00DF162C" w:rsidRDefault="00DF162C" w:rsidP="00410A04">
      <w:r>
        <w:continuationSeparator/>
      </w:r>
    </w:p>
  </w:footnote>
  <w:footnote w:type="continuationNotice" w:id="1">
    <w:p w14:paraId="6BA9B1C8" w14:textId="77777777" w:rsidR="00DF162C" w:rsidRDefault="00DF162C"/>
  </w:footnote>
  <w:footnote w:id="2">
    <w:p w14:paraId="5A449079" w14:textId="77777777" w:rsidR="00DF162C" w:rsidRDefault="00DF162C">
      <w:pPr>
        <w:pStyle w:val="FootnoteText"/>
      </w:pPr>
      <w:r>
        <w:rPr>
          <w:rStyle w:val="FootnoteReference"/>
        </w:rPr>
        <w:footnoteRef/>
      </w:r>
      <w:r>
        <w:t xml:space="preserve"> Digitalt modne organisasjoner jobber med brukerne for å forstå deres behov. Prosessene er digitale og tilgjengelige for alle brukere (Kilde: DIFI, </w:t>
      </w:r>
      <w:hyperlink r:id="rId1" w:history="1">
        <w:r w:rsidRPr="002F4E10">
          <w:rPr>
            <w:rStyle w:val="Hyperlink"/>
          </w:rPr>
          <w:t>https://www.difi.no/fagomrader-og-tjenester/digitalt-forstevalg/hva-er-digitalt-forstevalg/digital-transformasjon</w:t>
        </w:r>
      </w:hyperlink>
      <w:r>
        <w:t>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1E3989" w14:textId="77777777" w:rsidR="00B0404B" w:rsidRDefault="00B0404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1DB11F" w14:textId="77777777" w:rsidR="00DF162C" w:rsidRDefault="00DF162C">
    <w:pPr>
      <w:pStyle w:val="Header"/>
    </w:pPr>
    <w:r>
      <w:rPr>
        <w:noProof/>
        <w:lang w:eastAsia="nb-NO"/>
      </w:rPr>
      <w:drawing>
        <wp:anchor distT="0" distB="0" distL="114300" distR="114300" simplePos="0" relativeHeight="251658240" behindDoc="1" locked="0" layoutInCell="1" allowOverlap="1" wp14:anchorId="0C050028" wp14:editId="36E3BFDF">
          <wp:simplePos x="0" y="0"/>
          <wp:positionH relativeFrom="margin">
            <wp:posOffset>4065270</wp:posOffset>
          </wp:positionH>
          <wp:positionV relativeFrom="paragraph">
            <wp:posOffset>-54610</wp:posOffset>
          </wp:positionV>
          <wp:extent cx="2288540" cy="372110"/>
          <wp:effectExtent l="0" t="0" r="0" b="8890"/>
          <wp:wrapTight wrapText="bothSides">
            <wp:wrapPolygon edited="0">
              <wp:start x="539" y="0"/>
              <wp:lineTo x="0" y="3317"/>
              <wp:lineTo x="0" y="16587"/>
              <wp:lineTo x="539" y="21010"/>
              <wp:lineTo x="2697" y="21010"/>
              <wp:lineTo x="21396" y="15481"/>
              <wp:lineTo x="21396" y="5529"/>
              <wp:lineTo x="2697" y="0"/>
              <wp:lineTo x="539" y="0"/>
            </wp:wrapPolygon>
          </wp:wrapTight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UiO_Segl_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8540" cy="3721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8"/>
    <w:multiLevelType w:val="singleLevel"/>
    <w:tmpl w:val="6356669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29B2A35"/>
    <w:multiLevelType w:val="hybridMultilevel"/>
    <w:tmpl w:val="2A24F2DC"/>
    <w:lvl w:ilvl="0" w:tplc="A316FA1C">
      <w:start w:val="1"/>
      <w:numFmt w:val="bullet"/>
      <w:pStyle w:val="Bullett2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7D50F9"/>
    <w:multiLevelType w:val="hybridMultilevel"/>
    <w:tmpl w:val="3A228654"/>
    <w:lvl w:ilvl="0" w:tplc="EC88DD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AF043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A848C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36657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7422B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ACE4B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6AAF6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B2EB5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8E46B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0CB07216"/>
    <w:multiLevelType w:val="hybridMultilevel"/>
    <w:tmpl w:val="01486638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7596547"/>
    <w:multiLevelType w:val="hybridMultilevel"/>
    <w:tmpl w:val="3E048CFE"/>
    <w:lvl w:ilvl="0" w:tplc="C526DAFA">
      <w:start w:val="1"/>
      <w:numFmt w:val="bullet"/>
      <w:pStyle w:val="ListBullet"/>
      <w:lvlText w:val="-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C06CE3"/>
    <w:multiLevelType w:val="hybridMultilevel"/>
    <w:tmpl w:val="04D48928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40E6AEC"/>
    <w:multiLevelType w:val="hybridMultilevel"/>
    <w:tmpl w:val="752EC276"/>
    <w:lvl w:ilvl="0" w:tplc="041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4A51722"/>
    <w:multiLevelType w:val="hybridMultilevel"/>
    <w:tmpl w:val="74184E4E"/>
    <w:lvl w:ilvl="0" w:tplc="42784610">
      <w:start w:val="1"/>
      <w:numFmt w:val="bullet"/>
      <w:pStyle w:val="Bullett3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ED38AD"/>
    <w:multiLevelType w:val="multilevel"/>
    <w:tmpl w:val="0414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9" w15:restartNumberingAfterBreak="0">
    <w:nsid w:val="3857173C"/>
    <w:multiLevelType w:val="hybridMultilevel"/>
    <w:tmpl w:val="13EA42A0"/>
    <w:lvl w:ilvl="0" w:tplc="6E10F1A8">
      <w:start w:val="1"/>
      <w:numFmt w:val="bullet"/>
      <w:pStyle w:val="Bullett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4C0EFD"/>
    <w:multiLevelType w:val="hybridMultilevel"/>
    <w:tmpl w:val="4E30F89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B654A9"/>
    <w:multiLevelType w:val="hybridMultilevel"/>
    <w:tmpl w:val="26B8BA94"/>
    <w:lvl w:ilvl="0" w:tplc="51E669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236EF7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40621FC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EC2811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EE03E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798DD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5B409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EC6E5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D3087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4D7B23DB"/>
    <w:multiLevelType w:val="hybridMultilevel"/>
    <w:tmpl w:val="7F2651C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A32432"/>
    <w:multiLevelType w:val="hybridMultilevel"/>
    <w:tmpl w:val="7C86B0F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E020E5"/>
    <w:multiLevelType w:val="hybridMultilevel"/>
    <w:tmpl w:val="370AC62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A64E80"/>
    <w:multiLevelType w:val="hybridMultilevel"/>
    <w:tmpl w:val="AF2240EE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B3540AC"/>
    <w:multiLevelType w:val="hybridMultilevel"/>
    <w:tmpl w:val="AF2240EE"/>
    <w:lvl w:ilvl="0" w:tplc="041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096166F"/>
    <w:multiLevelType w:val="hybridMultilevel"/>
    <w:tmpl w:val="A44CA71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1E6984"/>
    <w:multiLevelType w:val="hybridMultilevel"/>
    <w:tmpl w:val="74DA496A"/>
    <w:lvl w:ilvl="0" w:tplc="0414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752D4A"/>
    <w:multiLevelType w:val="hybridMultilevel"/>
    <w:tmpl w:val="92462E34"/>
    <w:lvl w:ilvl="0" w:tplc="5B3A451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15C1EFE"/>
    <w:multiLevelType w:val="hybridMultilevel"/>
    <w:tmpl w:val="90268D40"/>
    <w:lvl w:ilvl="0" w:tplc="0414000F">
      <w:start w:val="1"/>
      <w:numFmt w:val="decimal"/>
      <w:lvlText w:val="%1."/>
      <w:lvlJc w:val="left"/>
      <w:pPr>
        <w:ind w:left="360" w:hanging="360"/>
      </w:p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73AD02E8"/>
    <w:multiLevelType w:val="hybridMultilevel"/>
    <w:tmpl w:val="73700946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8A4E61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E04F3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6E0E6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4066F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38C34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82EB1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7125F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FF677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4"/>
  </w:num>
  <w:num w:numId="2">
    <w:abstractNumId w:val="9"/>
  </w:num>
  <w:num w:numId="3">
    <w:abstractNumId w:val="1"/>
  </w:num>
  <w:num w:numId="4">
    <w:abstractNumId w:val="7"/>
  </w:num>
  <w:num w:numId="5">
    <w:abstractNumId w:val="0"/>
  </w:num>
  <w:num w:numId="6">
    <w:abstractNumId w:val="8"/>
  </w:num>
  <w:num w:numId="7">
    <w:abstractNumId w:val="13"/>
  </w:num>
  <w:num w:numId="8">
    <w:abstractNumId w:val="10"/>
  </w:num>
  <w:num w:numId="9">
    <w:abstractNumId w:val="3"/>
  </w:num>
  <w:num w:numId="10">
    <w:abstractNumId w:val="5"/>
  </w:num>
  <w:num w:numId="11">
    <w:abstractNumId w:val="17"/>
  </w:num>
  <w:num w:numId="12">
    <w:abstractNumId w:val="15"/>
  </w:num>
  <w:num w:numId="13">
    <w:abstractNumId w:val="16"/>
  </w:num>
  <w:num w:numId="14">
    <w:abstractNumId w:val="6"/>
  </w:num>
  <w:num w:numId="15">
    <w:abstractNumId w:val="18"/>
  </w:num>
  <w:num w:numId="16">
    <w:abstractNumId w:val="8"/>
  </w:num>
  <w:num w:numId="17">
    <w:abstractNumId w:val="21"/>
  </w:num>
  <w:num w:numId="18">
    <w:abstractNumId w:val="12"/>
  </w:num>
  <w:num w:numId="19">
    <w:abstractNumId w:val="2"/>
  </w:num>
  <w:num w:numId="20">
    <w:abstractNumId w:val="11"/>
  </w:num>
  <w:num w:numId="21">
    <w:abstractNumId w:val="20"/>
  </w:num>
  <w:num w:numId="22">
    <w:abstractNumId w:val="19"/>
  </w:num>
  <w:num w:numId="23">
    <w:abstractNumId w:val="14"/>
  </w:num>
  <w:numIdMacAtCleanup w:val="14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Jan Thorsen">
    <w15:presenceInfo w15:providerId="AD" w15:userId="S-1-5-21-1927809936-1189766144-1318725885-1872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6FF9"/>
    <w:rsid w:val="0000304A"/>
    <w:rsid w:val="00023B43"/>
    <w:rsid w:val="00026536"/>
    <w:rsid w:val="00037599"/>
    <w:rsid w:val="00071911"/>
    <w:rsid w:val="000735FD"/>
    <w:rsid w:val="00073DCA"/>
    <w:rsid w:val="00095B6C"/>
    <w:rsid w:val="000A0BC2"/>
    <w:rsid w:val="000A246F"/>
    <w:rsid w:val="000C0B44"/>
    <w:rsid w:val="000D1BF7"/>
    <w:rsid w:val="000D2341"/>
    <w:rsid w:val="000D3E43"/>
    <w:rsid w:val="000D7A45"/>
    <w:rsid w:val="000E639C"/>
    <w:rsid w:val="000E7B46"/>
    <w:rsid w:val="001114E7"/>
    <w:rsid w:val="001170D7"/>
    <w:rsid w:val="00121C69"/>
    <w:rsid w:val="00122E53"/>
    <w:rsid w:val="00151201"/>
    <w:rsid w:val="0017388E"/>
    <w:rsid w:val="00174A0C"/>
    <w:rsid w:val="00177E13"/>
    <w:rsid w:val="0018066B"/>
    <w:rsid w:val="00185310"/>
    <w:rsid w:val="00191DFD"/>
    <w:rsid w:val="001A569A"/>
    <w:rsid w:val="001A68A7"/>
    <w:rsid w:val="001C7EE4"/>
    <w:rsid w:val="001C7F0F"/>
    <w:rsid w:val="001D5A62"/>
    <w:rsid w:val="001E32C2"/>
    <w:rsid w:val="002254C5"/>
    <w:rsid w:val="002436F6"/>
    <w:rsid w:val="00244AF2"/>
    <w:rsid w:val="00246359"/>
    <w:rsid w:val="00250397"/>
    <w:rsid w:val="00255FC9"/>
    <w:rsid w:val="00270D23"/>
    <w:rsid w:val="00272092"/>
    <w:rsid w:val="002731D3"/>
    <w:rsid w:val="00287EB3"/>
    <w:rsid w:val="00296486"/>
    <w:rsid w:val="002A006E"/>
    <w:rsid w:val="002A24DC"/>
    <w:rsid w:val="002B2E5E"/>
    <w:rsid w:val="002E20A6"/>
    <w:rsid w:val="002F15B9"/>
    <w:rsid w:val="002F2F26"/>
    <w:rsid w:val="002F3486"/>
    <w:rsid w:val="00300DA7"/>
    <w:rsid w:val="00306C64"/>
    <w:rsid w:val="00316F8B"/>
    <w:rsid w:val="00321E1F"/>
    <w:rsid w:val="00332795"/>
    <w:rsid w:val="00351DFD"/>
    <w:rsid w:val="0035587C"/>
    <w:rsid w:val="00371A73"/>
    <w:rsid w:val="003876AC"/>
    <w:rsid w:val="003A26F3"/>
    <w:rsid w:val="003A3512"/>
    <w:rsid w:val="003A4F18"/>
    <w:rsid w:val="003B0538"/>
    <w:rsid w:val="003B6305"/>
    <w:rsid w:val="003B63CD"/>
    <w:rsid w:val="003C0B38"/>
    <w:rsid w:val="003C58E2"/>
    <w:rsid w:val="003D44C8"/>
    <w:rsid w:val="003D5360"/>
    <w:rsid w:val="003F2D02"/>
    <w:rsid w:val="004058AC"/>
    <w:rsid w:val="00410A04"/>
    <w:rsid w:val="00424206"/>
    <w:rsid w:val="00425BD8"/>
    <w:rsid w:val="00430B95"/>
    <w:rsid w:val="00431D5F"/>
    <w:rsid w:val="004454D8"/>
    <w:rsid w:val="00456102"/>
    <w:rsid w:val="00457E48"/>
    <w:rsid w:val="004603D0"/>
    <w:rsid w:val="00481D32"/>
    <w:rsid w:val="0048206C"/>
    <w:rsid w:val="004B67D2"/>
    <w:rsid w:val="004B7C6F"/>
    <w:rsid w:val="004C0B30"/>
    <w:rsid w:val="004C0CF1"/>
    <w:rsid w:val="004C59AA"/>
    <w:rsid w:val="004D0B11"/>
    <w:rsid w:val="004D59B7"/>
    <w:rsid w:val="004D65BC"/>
    <w:rsid w:val="004E1230"/>
    <w:rsid w:val="004E509E"/>
    <w:rsid w:val="004E54AB"/>
    <w:rsid w:val="004F0192"/>
    <w:rsid w:val="00502E24"/>
    <w:rsid w:val="00505687"/>
    <w:rsid w:val="00507B31"/>
    <w:rsid w:val="00512AE9"/>
    <w:rsid w:val="00513B0D"/>
    <w:rsid w:val="00514BE4"/>
    <w:rsid w:val="005213B0"/>
    <w:rsid w:val="00523EBB"/>
    <w:rsid w:val="0052516E"/>
    <w:rsid w:val="005314E7"/>
    <w:rsid w:val="0054429F"/>
    <w:rsid w:val="005453F8"/>
    <w:rsid w:val="00551796"/>
    <w:rsid w:val="0055652F"/>
    <w:rsid w:val="0058098A"/>
    <w:rsid w:val="00591104"/>
    <w:rsid w:val="00593341"/>
    <w:rsid w:val="0059510E"/>
    <w:rsid w:val="005A4C7D"/>
    <w:rsid w:val="005B0C59"/>
    <w:rsid w:val="005C4E07"/>
    <w:rsid w:val="005D144C"/>
    <w:rsid w:val="005E0B9D"/>
    <w:rsid w:val="005F71CB"/>
    <w:rsid w:val="00607239"/>
    <w:rsid w:val="006174D8"/>
    <w:rsid w:val="00622715"/>
    <w:rsid w:val="00623320"/>
    <w:rsid w:val="00644210"/>
    <w:rsid w:val="00666F3B"/>
    <w:rsid w:val="00667DAB"/>
    <w:rsid w:val="00675C8C"/>
    <w:rsid w:val="00686536"/>
    <w:rsid w:val="00687AE9"/>
    <w:rsid w:val="00691DAE"/>
    <w:rsid w:val="006C11D2"/>
    <w:rsid w:val="006D44FC"/>
    <w:rsid w:val="006D79A4"/>
    <w:rsid w:val="006E2699"/>
    <w:rsid w:val="006E2FDB"/>
    <w:rsid w:val="006E69DF"/>
    <w:rsid w:val="00710DDF"/>
    <w:rsid w:val="0072136E"/>
    <w:rsid w:val="007373AA"/>
    <w:rsid w:val="00746DBC"/>
    <w:rsid w:val="00764921"/>
    <w:rsid w:val="007921FF"/>
    <w:rsid w:val="007A6EDD"/>
    <w:rsid w:val="007B538E"/>
    <w:rsid w:val="007B6984"/>
    <w:rsid w:val="007C03C5"/>
    <w:rsid w:val="007C24E7"/>
    <w:rsid w:val="007C3BD4"/>
    <w:rsid w:val="007C3E95"/>
    <w:rsid w:val="007C4564"/>
    <w:rsid w:val="007D6A51"/>
    <w:rsid w:val="007E1C37"/>
    <w:rsid w:val="007E202B"/>
    <w:rsid w:val="007F3413"/>
    <w:rsid w:val="0081010A"/>
    <w:rsid w:val="00811AD0"/>
    <w:rsid w:val="00817397"/>
    <w:rsid w:val="008201E8"/>
    <w:rsid w:val="008235FF"/>
    <w:rsid w:val="00826FED"/>
    <w:rsid w:val="00832B6F"/>
    <w:rsid w:val="00842AAF"/>
    <w:rsid w:val="00847371"/>
    <w:rsid w:val="00850C2E"/>
    <w:rsid w:val="00861DEC"/>
    <w:rsid w:val="00863A95"/>
    <w:rsid w:val="00880740"/>
    <w:rsid w:val="008856E4"/>
    <w:rsid w:val="00890D66"/>
    <w:rsid w:val="00892D9E"/>
    <w:rsid w:val="008940A3"/>
    <w:rsid w:val="008A1D36"/>
    <w:rsid w:val="008A467B"/>
    <w:rsid w:val="008B598E"/>
    <w:rsid w:val="008D1F3C"/>
    <w:rsid w:val="008D2798"/>
    <w:rsid w:val="008E348A"/>
    <w:rsid w:val="008E5EA0"/>
    <w:rsid w:val="008E60F2"/>
    <w:rsid w:val="00914465"/>
    <w:rsid w:val="009146A1"/>
    <w:rsid w:val="00914B48"/>
    <w:rsid w:val="00916414"/>
    <w:rsid w:val="00940D69"/>
    <w:rsid w:val="00946176"/>
    <w:rsid w:val="009534F0"/>
    <w:rsid w:val="0095763B"/>
    <w:rsid w:val="00961232"/>
    <w:rsid w:val="00970A52"/>
    <w:rsid w:val="009737D2"/>
    <w:rsid w:val="0098205C"/>
    <w:rsid w:val="00986FF9"/>
    <w:rsid w:val="0098772D"/>
    <w:rsid w:val="00987C1C"/>
    <w:rsid w:val="00990915"/>
    <w:rsid w:val="00991B59"/>
    <w:rsid w:val="00991BCE"/>
    <w:rsid w:val="009923D3"/>
    <w:rsid w:val="00992B42"/>
    <w:rsid w:val="00995B13"/>
    <w:rsid w:val="0099629C"/>
    <w:rsid w:val="009969E0"/>
    <w:rsid w:val="009A2986"/>
    <w:rsid w:val="009A5970"/>
    <w:rsid w:val="009B46C7"/>
    <w:rsid w:val="009B5634"/>
    <w:rsid w:val="009C67F4"/>
    <w:rsid w:val="009D2B4C"/>
    <w:rsid w:val="009D3804"/>
    <w:rsid w:val="009E1E75"/>
    <w:rsid w:val="009F1879"/>
    <w:rsid w:val="00A20ACC"/>
    <w:rsid w:val="00A23AC8"/>
    <w:rsid w:val="00A26923"/>
    <w:rsid w:val="00A31B4E"/>
    <w:rsid w:val="00A3564D"/>
    <w:rsid w:val="00A5158C"/>
    <w:rsid w:val="00A5717B"/>
    <w:rsid w:val="00A6274A"/>
    <w:rsid w:val="00A641FD"/>
    <w:rsid w:val="00A70370"/>
    <w:rsid w:val="00A84B74"/>
    <w:rsid w:val="00A963CD"/>
    <w:rsid w:val="00AA0ED6"/>
    <w:rsid w:val="00AA12FF"/>
    <w:rsid w:val="00AB0ECF"/>
    <w:rsid w:val="00AB2BA7"/>
    <w:rsid w:val="00AB351B"/>
    <w:rsid w:val="00AD5662"/>
    <w:rsid w:val="00AE6833"/>
    <w:rsid w:val="00AE741E"/>
    <w:rsid w:val="00AF03A6"/>
    <w:rsid w:val="00B02767"/>
    <w:rsid w:val="00B0404B"/>
    <w:rsid w:val="00B225F8"/>
    <w:rsid w:val="00B23A53"/>
    <w:rsid w:val="00B34F51"/>
    <w:rsid w:val="00B47E79"/>
    <w:rsid w:val="00B6030D"/>
    <w:rsid w:val="00B60E35"/>
    <w:rsid w:val="00B722B4"/>
    <w:rsid w:val="00B73C11"/>
    <w:rsid w:val="00B83AE6"/>
    <w:rsid w:val="00B844B8"/>
    <w:rsid w:val="00B91D30"/>
    <w:rsid w:val="00BA1DE8"/>
    <w:rsid w:val="00BA1F27"/>
    <w:rsid w:val="00BA342B"/>
    <w:rsid w:val="00BA3A1F"/>
    <w:rsid w:val="00BA5F07"/>
    <w:rsid w:val="00BB4727"/>
    <w:rsid w:val="00BB5EF2"/>
    <w:rsid w:val="00BC7D18"/>
    <w:rsid w:val="00BD4475"/>
    <w:rsid w:val="00BE012A"/>
    <w:rsid w:val="00BF1896"/>
    <w:rsid w:val="00BF61B2"/>
    <w:rsid w:val="00C07212"/>
    <w:rsid w:val="00C11955"/>
    <w:rsid w:val="00C15F93"/>
    <w:rsid w:val="00C17B9F"/>
    <w:rsid w:val="00C21022"/>
    <w:rsid w:val="00C2274C"/>
    <w:rsid w:val="00C42E66"/>
    <w:rsid w:val="00C51634"/>
    <w:rsid w:val="00C52907"/>
    <w:rsid w:val="00C570CD"/>
    <w:rsid w:val="00C61C82"/>
    <w:rsid w:val="00C72BB1"/>
    <w:rsid w:val="00C76DE8"/>
    <w:rsid w:val="00C7761F"/>
    <w:rsid w:val="00C97108"/>
    <w:rsid w:val="00CB15C9"/>
    <w:rsid w:val="00CC1BBE"/>
    <w:rsid w:val="00CE2B7F"/>
    <w:rsid w:val="00CF5CBF"/>
    <w:rsid w:val="00D12867"/>
    <w:rsid w:val="00D150C3"/>
    <w:rsid w:val="00D252C2"/>
    <w:rsid w:val="00D30152"/>
    <w:rsid w:val="00D3729E"/>
    <w:rsid w:val="00D456F6"/>
    <w:rsid w:val="00D4597D"/>
    <w:rsid w:val="00D461A3"/>
    <w:rsid w:val="00D75E6B"/>
    <w:rsid w:val="00D8323B"/>
    <w:rsid w:val="00D91312"/>
    <w:rsid w:val="00DA2321"/>
    <w:rsid w:val="00DA4DF7"/>
    <w:rsid w:val="00DB4FBA"/>
    <w:rsid w:val="00DB6428"/>
    <w:rsid w:val="00DC2FFF"/>
    <w:rsid w:val="00DE10A2"/>
    <w:rsid w:val="00DE53AD"/>
    <w:rsid w:val="00DF162C"/>
    <w:rsid w:val="00DF7249"/>
    <w:rsid w:val="00E0680E"/>
    <w:rsid w:val="00E16481"/>
    <w:rsid w:val="00E22098"/>
    <w:rsid w:val="00E34FB6"/>
    <w:rsid w:val="00E46915"/>
    <w:rsid w:val="00E73366"/>
    <w:rsid w:val="00E76288"/>
    <w:rsid w:val="00E844C7"/>
    <w:rsid w:val="00E92EBA"/>
    <w:rsid w:val="00EA020C"/>
    <w:rsid w:val="00EC6796"/>
    <w:rsid w:val="00ED17A1"/>
    <w:rsid w:val="00ED5B3C"/>
    <w:rsid w:val="00EE07F3"/>
    <w:rsid w:val="00EE2E87"/>
    <w:rsid w:val="00EE5839"/>
    <w:rsid w:val="00EF3D9A"/>
    <w:rsid w:val="00F01254"/>
    <w:rsid w:val="00F025FE"/>
    <w:rsid w:val="00F20745"/>
    <w:rsid w:val="00F25818"/>
    <w:rsid w:val="00F34EE9"/>
    <w:rsid w:val="00F40316"/>
    <w:rsid w:val="00F47E81"/>
    <w:rsid w:val="00F63807"/>
    <w:rsid w:val="00F80F92"/>
    <w:rsid w:val="00F87D69"/>
    <w:rsid w:val="00F942A5"/>
    <w:rsid w:val="00F97BB0"/>
    <w:rsid w:val="00FB50BE"/>
    <w:rsid w:val="00FC52D6"/>
    <w:rsid w:val="00FD3DA8"/>
    <w:rsid w:val="00FD58CA"/>
    <w:rsid w:val="00FD7FBF"/>
    <w:rsid w:val="00FE2466"/>
    <w:rsid w:val="00FE53EB"/>
    <w:rsid w:val="00FE62BC"/>
    <w:rsid w:val="00FE7164"/>
    <w:rsid w:val="00FE7482"/>
    <w:rsid w:val="00FF5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48531398"/>
  <w15:docId w15:val="{F9626F7F-F2C6-49C2-BB55-EE86B12D0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nb-NO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uiPriority="1" w:qFormat="1"/>
    <w:lsdException w:name="heading 4" w:semiHidden="1" w:uiPriority="1" w:qFormat="1"/>
    <w:lsdException w:name="heading 5" w:semiHidden="1" w:uiPriority="1" w:qFormat="1"/>
    <w:lsdException w:name="heading 6" w:semiHidden="1" w:uiPriority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9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9" w:qFormat="1"/>
    <w:lsdException w:name="Emphasis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8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69E0"/>
    <w:rPr>
      <w:rFonts w:asciiTheme="minorHAnsi" w:hAnsiTheme="minorHAnsi"/>
      <w:sz w:val="24"/>
    </w:rPr>
  </w:style>
  <w:style w:type="paragraph" w:styleId="Heading1">
    <w:name w:val="heading 1"/>
    <w:basedOn w:val="Normal"/>
    <w:next w:val="Normal"/>
    <w:link w:val="Heading1Char"/>
    <w:uiPriority w:val="1"/>
    <w:qFormat/>
    <w:rsid w:val="009969E0"/>
    <w:pPr>
      <w:keepNext/>
      <w:numPr>
        <w:numId w:val="6"/>
      </w:numPr>
      <w:spacing w:before="120" w:after="120"/>
      <w:outlineLvl w:val="0"/>
    </w:pPr>
    <w:rPr>
      <w:rFonts w:eastAsiaTheme="majorEastAsia" w:cstheme="majorBidi"/>
      <w:b/>
      <w:sz w:val="32"/>
      <w:szCs w:val="24"/>
    </w:rPr>
  </w:style>
  <w:style w:type="paragraph" w:styleId="Heading2">
    <w:name w:val="heading 2"/>
    <w:basedOn w:val="Normal"/>
    <w:next w:val="Normal"/>
    <w:link w:val="Heading2Char"/>
    <w:uiPriority w:val="1"/>
    <w:qFormat/>
    <w:rsid w:val="00986FF9"/>
    <w:pPr>
      <w:keepNext/>
      <w:numPr>
        <w:ilvl w:val="1"/>
        <w:numId w:val="6"/>
      </w:numPr>
      <w:spacing w:before="40" w:after="80"/>
      <w:outlineLvl w:val="1"/>
    </w:pPr>
    <w:rPr>
      <w:rFonts w:eastAsiaTheme="majorEastAsia" w:cstheme="majorBidi"/>
      <w:b/>
      <w:i/>
      <w:szCs w:val="24"/>
    </w:rPr>
  </w:style>
  <w:style w:type="paragraph" w:styleId="Heading3">
    <w:name w:val="heading 3"/>
    <w:basedOn w:val="Normal"/>
    <w:next w:val="Normal"/>
    <w:link w:val="Heading3Char"/>
    <w:uiPriority w:val="1"/>
    <w:qFormat/>
    <w:rsid w:val="00986FF9"/>
    <w:pPr>
      <w:keepNext/>
      <w:numPr>
        <w:ilvl w:val="2"/>
        <w:numId w:val="6"/>
      </w:numPr>
      <w:spacing w:before="40" w:after="60"/>
      <w:outlineLvl w:val="2"/>
    </w:pPr>
    <w:rPr>
      <w:rFonts w:eastAsiaTheme="majorEastAsia" w:cstheme="majorBidi"/>
      <w:i/>
      <w:szCs w:val="24"/>
    </w:rPr>
  </w:style>
  <w:style w:type="paragraph" w:styleId="Heading4">
    <w:name w:val="heading 4"/>
    <w:basedOn w:val="Normal"/>
    <w:next w:val="Normal"/>
    <w:link w:val="Heading4Char"/>
    <w:uiPriority w:val="1"/>
    <w:semiHidden/>
    <w:qFormat/>
    <w:rsid w:val="005453F8"/>
    <w:pPr>
      <w:keepNext/>
      <w:keepLines/>
      <w:numPr>
        <w:ilvl w:val="3"/>
        <w:numId w:val="6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1"/>
    <w:semiHidden/>
    <w:qFormat/>
    <w:rsid w:val="00916414"/>
    <w:pPr>
      <w:keepNext/>
      <w:keepLines/>
      <w:numPr>
        <w:ilvl w:val="4"/>
        <w:numId w:val="6"/>
      </w:numPr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1"/>
    <w:semiHidden/>
    <w:qFormat/>
    <w:rsid w:val="004C0CF1"/>
    <w:pPr>
      <w:keepNext/>
      <w:keepLines/>
      <w:numPr>
        <w:ilvl w:val="5"/>
        <w:numId w:val="6"/>
      </w:numPr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1"/>
    <w:semiHidden/>
    <w:unhideWhenUsed/>
    <w:qFormat/>
    <w:rsid w:val="004C0CF1"/>
    <w:pPr>
      <w:keepNext/>
      <w:keepLines/>
      <w:numPr>
        <w:ilvl w:val="6"/>
        <w:numId w:val="6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1"/>
    <w:semiHidden/>
    <w:unhideWhenUsed/>
    <w:qFormat/>
    <w:rsid w:val="004C0CF1"/>
    <w:pPr>
      <w:keepNext/>
      <w:keepLines/>
      <w:numPr>
        <w:ilvl w:val="7"/>
        <w:numId w:val="6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1"/>
    <w:semiHidden/>
    <w:unhideWhenUsed/>
    <w:qFormat/>
    <w:rsid w:val="004C0CF1"/>
    <w:pPr>
      <w:keepNext/>
      <w:keepLines/>
      <w:numPr>
        <w:ilvl w:val="8"/>
        <w:numId w:val="6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9969E0"/>
    <w:rPr>
      <w:rFonts w:asciiTheme="minorHAnsi" w:eastAsiaTheme="majorEastAsia" w:hAnsiTheme="minorHAnsi" w:cstheme="majorBidi"/>
      <w:b/>
      <w:sz w:val="32"/>
      <w:szCs w:val="24"/>
    </w:rPr>
  </w:style>
  <w:style w:type="character" w:customStyle="1" w:styleId="Heading2Char">
    <w:name w:val="Heading 2 Char"/>
    <w:basedOn w:val="DefaultParagraphFont"/>
    <w:link w:val="Heading2"/>
    <w:uiPriority w:val="1"/>
    <w:rsid w:val="005453F8"/>
    <w:rPr>
      <w:rFonts w:asciiTheme="minorHAnsi" w:eastAsiaTheme="majorEastAsia" w:hAnsiTheme="minorHAnsi" w:cstheme="majorBidi"/>
      <w:b/>
      <w:i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1"/>
    <w:rsid w:val="005453F8"/>
    <w:rPr>
      <w:rFonts w:asciiTheme="minorHAnsi" w:eastAsiaTheme="majorEastAsia" w:hAnsiTheme="minorHAnsi" w:cstheme="majorBidi"/>
      <w:i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1"/>
    <w:semiHidden/>
    <w:rsid w:val="005453F8"/>
    <w:rPr>
      <w:rFonts w:asciiTheme="majorHAnsi" w:eastAsiaTheme="majorEastAsia" w:hAnsiTheme="majorHAnsi" w:cstheme="majorBidi"/>
      <w:i/>
      <w:iCs/>
      <w:color w:val="2E74B5" w:themeColor="accent1" w:themeShade="BF"/>
      <w:sz w:val="24"/>
    </w:rPr>
  </w:style>
  <w:style w:type="character" w:customStyle="1" w:styleId="Heading5Char">
    <w:name w:val="Heading 5 Char"/>
    <w:basedOn w:val="DefaultParagraphFont"/>
    <w:link w:val="Heading5"/>
    <w:uiPriority w:val="1"/>
    <w:semiHidden/>
    <w:rsid w:val="00916414"/>
    <w:rPr>
      <w:rFonts w:asciiTheme="majorHAnsi" w:eastAsiaTheme="majorEastAsia" w:hAnsiTheme="majorHAnsi" w:cstheme="majorBidi"/>
      <w:color w:val="2E74B5" w:themeColor="accent1" w:themeShade="BF"/>
      <w:sz w:val="24"/>
    </w:rPr>
  </w:style>
  <w:style w:type="character" w:styleId="IntenseEmphasis">
    <w:name w:val="Intense Emphasis"/>
    <w:basedOn w:val="DefaultParagraphFont"/>
    <w:uiPriority w:val="21"/>
    <w:semiHidden/>
    <w:qFormat/>
    <w:rsid w:val="00916414"/>
    <w:rPr>
      <w:i/>
      <w:iCs/>
      <w:color w:val="5B9BD5" w:themeColor="accent1"/>
    </w:rPr>
  </w:style>
  <w:style w:type="paragraph" w:styleId="Title">
    <w:name w:val="Title"/>
    <w:basedOn w:val="Normal"/>
    <w:next w:val="Normal"/>
    <w:link w:val="TitleChar"/>
    <w:uiPriority w:val="9"/>
    <w:semiHidden/>
    <w:qFormat/>
    <w:rsid w:val="00916414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9"/>
    <w:semiHidden/>
    <w:rsid w:val="00E76288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customStyle="1" w:styleId="Heading">
    <w:name w:val="Heading"/>
    <w:basedOn w:val="Normal"/>
    <w:unhideWhenUsed/>
    <w:rsid w:val="003876AC"/>
    <w:pPr>
      <w:spacing w:before="60" w:after="60"/>
    </w:pPr>
    <w:rPr>
      <w:b/>
      <w:caps/>
    </w:rPr>
  </w:style>
  <w:style w:type="paragraph" w:customStyle="1" w:styleId="Hovedo">
    <w:name w:val="Hovedo"/>
    <w:basedOn w:val="Normal"/>
    <w:uiPriority w:val="5"/>
    <w:unhideWhenUsed/>
    <w:rsid w:val="00686536"/>
    <w:rPr>
      <w:b/>
    </w:rPr>
  </w:style>
  <w:style w:type="paragraph" w:styleId="ListBullet">
    <w:name w:val="List Bullet"/>
    <w:basedOn w:val="Normal"/>
    <w:uiPriority w:val="99"/>
    <w:unhideWhenUsed/>
    <w:rsid w:val="00E76288"/>
    <w:pPr>
      <w:numPr>
        <w:numId w:val="1"/>
      </w:numPr>
      <w:ind w:left="227" w:hanging="227"/>
      <w:contextualSpacing/>
    </w:pPr>
  </w:style>
  <w:style w:type="paragraph" w:styleId="Header">
    <w:name w:val="header"/>
    <w:basedOn w:val="Normal"/>
    <w:link w:val="HeaderChar"/>
    <w:uiPriority w:val="99"/>
    <w:rsid w:val="00686536"/>
    <w:pPr>
      <w:tabs>
        <w:tab w:val="center" w:pos="4536"/>
        <w:tab w:val="right" w:pos="9072"/>
      </w:tabs>
      <w:ind w:left="6804"/>
    </w:pPr>
    <w:rPr>
      <w:sz w:val="16"/>
    </w:rPr>
  </w:style>
  <w:style w:type="character" w:customStyle="1" w:styleId="HeaderChar">
    <w:name w:val="Header Char"/>
    <w:basedOn w:val="DefaultParagraphFont"/>
    <w:link w:val="Header"/>
    <w:uiPriority w:val="99"/>
    <w:rsid w:val="00686536"/>
    <w:rPr>
      <w:rFonts w:ascii="Verdana" w:hAnsi="Verdana"/>
      <w:sz w:val="16"/>
    </w:rPr>
  </w:style>
  <w:style w:type="paragraph" w:styleId="Footer">
    <w:name w:val="footer"/>
    <w:basedOn w:val="Normal"/>
    <w:link w:val="FooterChar"/>
    <w:uiPriority w:val="99"/>
    <w:rsid w:val="00410A04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0A04"/>
    <w:rPr>
      <w:rFonts w:ascii="Arial" w:hAnsi="Arial"/>
      <w:sz w:val="20"/>
    </w:rPr>
  </w:style>
  <w:style w:type="paragraph" w:styleId="ListParagraph">
    <w:name w:val="List Paragraph"/>
    <w:basedOn w:val="Normal"/>
    <w:uiPriority w:val="34"/>
    <w:qFormat/>
    <w:rsid w:val="006174D8"/>
    <w:pPr>
      <w:ind w:left="720"/>
      <w:contextualSpacing/>
    </w:pPr>
  </w:style>
  <w:style w:type="paragraph" w:customStyle="1" w:styleId="Bullett1">
    <w:name w:val="Bullett 1"/>
    <w:basedOn w:val="Normal"/>
    <w:unhideWhenUsed/>
    <w:rsid w:val="0035587C"/>
    <w:pPr>
      <w:numPr>
        <w:numId w:val="2"/>
      </w:numPr>
      <w:ind w:left="357" w:hanging="357"/>
    </w:pPr>
  </w:style>
  <w:style w:type="paragraph" w:customStyle="1" w:styleId="Bullett2">
    <w:name w:val="Bullett 2"/>
    <w:basedOn w:val="Normal"/>
    <w:unhideWhenUsed/>
    <w:rsid w:val="0035587C"/>
    <w:pPr>
      <w:numPr>
        <w:numId w:val="3"/>
      </w:numPr>
      <w:ind w:left="714" w:hanging="357"/>
    </w:pPr>
  </w:style>
  <w:style w:type="paragraph" w:customStyle="1" w:styleId="Bullett3">
    <w:name w:val="Bullett 3"/>
    <w:basedOn w:val="Normal"/>
    <w:unhideWhenUsed/>
    <w:rsid w:val="0035587C"/>
    <w:pPr>
      <w:numPr>
        <w:numId w:val="4"/>
      </w:numPr>
      <w:ind w:left="1071" w:hanging="357"/>
    </w:pPr>
  </w:style>
  <w:style w:type="paragraph" w:styleId="NormalWeb">
    <w:name w:val="Normal (Web)"/>
    <w:basedOn w:val="Normal"/>
    <w:uiPriority w:val="99"/>
    <w:semiHidden/>
    <w:unhideWhenUsed/>
    <w:rsid w:val="00BF61B2"/>
    <w:pPr>
      <w:spacing w:before="100" w:beforeAutospacing="1" w:after="100" w:afterAutospacing="1"/>
    </w:pPr>
    <w:rPr>
      <w:rFonts w:ascii="Times New Roman" w:eastAsiaTheme="minorEastAsia" w:hAnsi="Times New Roman"/>
      <w:szCs w:val="24"/>
      <w:lang w:eastAsia="nb-NO"/>
    </w:rPr>
  </w:style>
  <w:style w:type="paragraph" w:styleId="ListNumber">
    <w:name w:val="List Number"/>
    <w:basedOn w:val="Normal"/>
    <w:uiPriority w:val="99"/>
    <w:unhideWhenUsed/>
    <w:rsid w:val="0035587C"/>
    <w:pPr>
      <w:numPr>
        <w:numId w:val="5"/>
      </w:numPr>
      <w:contextualSpacing/>
    </w:pPr>
  </w:style>
  <w:style w:type="table" w:styleId="TableGrid">
    <w:name w:val="Table Grid"/>
    <w:basedOn w:val="TableNormal"/>
    <w:uiPriority w:val="39"/>
    <w:rsid w:val="00986F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stTable3-Accent51">
    <w:name w:val="List Table 3 - Accent 51"/>
    <w:basedOn w:val="TableNormal"/>
    <w:uiPriority w:val="48"/>
    <w:rsid w:val="004D0B11"/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customStyle="1" w:styleId="GridTable4-Accent51">
    <w:name w:val="Grid Table 4 - Accent 51"/>
    <w:basedOn w:val="TableNormal"/>
    <w:uiPriority w:val="49"/>
    <w:rsid w:val="004D0B11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TOC1">
    <w:name w:val="toc 1"/>
    <w:basedOn w:val="Normal"/>
    <w:next w:val="Normal"/>
    <w:autoRedefine/>
    <w:uiPriority w:val="39"/>
    <w:rsid w:val="00D8323B"/>
    <w:pPr>
      <w:tabs>
        <w:tab w:val="left" w:pos="440"/>
        <w:tab w:val="right" w:leader="dot" w:pos="9062"/>
      </w:tabs>
      <w:spacing w:after="100"/>
    </w:pPr>
  </w:style>
  <w:style w:type="character" w:styleId="Hyperlink">
    <w:name w:val="Hyperlink"/>
    <w:basedOn w:val="DefaultParagraphFont"/>
    <w:uiPriority w:val="99"/>
    <w:unhideWhenUsed/>
    <w:rsid w:val="009969E0"/>
    <w:rPr>
      <w:color w:val="0563C1" w:themeColor="hyperlink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D3729E"/>
    <w:rPr>
      <w:rFonts w:ascii="Calibri" w:eastAsiaTheme="minorEastAsia" w:hAnsi="Calibri" w:cstheme="minorBidi"/>
      <w:sz w:val="22"/>
      <w:szCs w:val="21"/>
      <w:lang w:eastAsia="zh-CN"/>
    </w:rPr>
  </w:style>
  <w:style w:type="character" w:customStyle="1" w:styleId="PlainTextChar">
    <w:name w:val="Plain Text Char"/>
    <w:basedOn w:val="DefaultParagraphFont"/>
    <w:link w:val="PlainText"/>
    <w:uiPriority w:val="99"/>
    <w:rsid w:val="00D3729E"/>
    <w:rPr>
      <w:rFonts w:ascii="Calibri" w:eastAsiaTheme="minorEastAsia" w:hAnsi="Calibri" w:cstheme="minorBidi"/>
      <w:sz w:val="22"/>
      <w:szCs w:val="21"/>
      <w:lang w:eastAsia="zh-CN"/>
    </w:rPr>
  </w:style>
  <w:style w:type="character" w:customStyle="1" w:styleId="Heading6Char">
    <w:name w:val="Heading 6 Char"/>
    <w:basedOn w:val="DefaultParagraphFont"/>
    <w:link w:val="Heading6"/>
    <w:uiPriority w:val="1"/>
    <w:semiHidden/>
    <w:rsid w:val="004C0CF1"/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character" w:customStyle="1" w:styleId="Heading7Char">
    <w:name w:val="Heading 7 Char"/>
    <w:basedOn w:val="DefaultParagraphFont"/>
    <w:link w:val="Heading7"/>
    <w:uiPriority w:val="1"/>
    <w:semiHidden/>
    <w:rsid w:val="004C0CF1"/>
    <w:rPr>
      <w:rFonts w:asciiTheme="majorHAnsi" w:eastAsiaTheme="majorEastAsia" w:hAnsiTheme="majorHAnsi" w:cstheme="majorBidi"/>
      <w:i/>
      <w:iCs/>
      <w:color w:val="1F4D78" w:themeColor="accent1" w:themeShade="7F"/>
      <w:sz w:val="24"/>
    </w:rPr>
  </w:style>
  <w:style w:type="character" w:customStyle="1" w:styleId="Heading8Char">
    <w:name w:val="Heading 8 Char"/>
    <w:basedOn w:val="DefaultParagraphFont"/>
    <w:link w:val="Heading8"/>
    <w:uiPriority w:val="1"/>
    <w:semiHidden/>
    <w:rsid w:val="004C0CF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1"/>
    <w:semiHidden/>
    <w:rsid w:val="004C0CF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CommentReference">
    <w:name w:val="annotation reference"/>
    <w:basedOn w:val="DefaultParagraphFont"/>
    <w:uiPriority w:val="99"/>
    <w:semiHidden/>
    <w:unhideWhenUsed/>
    <w:rsid w:val="00C72BB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72BB1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72BB1"/>
    <w:rPr>
      <w:rFonts w:asciiTheme="minorHAnsi" w:hAnsiTheme="minorHAns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72BB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72BB1"/>
    <w:rPr>
      <w:rFonts w:asciiTheme="minorHAnsi" w:hAnsiTheme="minorHAnsi"/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2BB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2BB1"/>
    <w:rPr>
      <w:rFonts w:ascii="Segoe UI" w:hAnsi="Segoe UI" w:cs="Segoe UI"/>
      <w:sz w:val="18"/>
      <w:szCs w:val="18"/>
    </w:rPr>
  </w:style>
  <w:style w:type="paragraph" w:styleId="Caption">
    <w:name w:val="caption"/>
    <w:basedOn w:val="Normal"/>
    <w:next w:val="Normal"/>
    <w:uiPriority w:val="9"/>
    <w:unhideWhenUsed/>
    <w:qFormat/>
    <w:rsid w:val="00C52907"/>
    <w:pPr>
      <w:spacing w:after="200"/>
    </w:pPr>
    <w:rPr>
      <w:i/>
      <w:iCs/>
      <w:color w:val="44546A" w:themeColor="text2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E0B9D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E0B9D"/>
    <w:rPr>
      <w:rFonts w:asciiTheme="minorHAnsi" w:hAnsiTheme="minorHAnsi"/>
    </w:rPr>
  </w:style>
  <w:style w:type="character" w:styleId="FootnoteReference">
    <w:name w:val="footnote reference"/>
    <w:basedOn w:val="DefaultParagraphFont"/>
    <w:uiPriority w:val="99"/>
    <w:semiHidden/>
    <w:unhideWhenUsed/>
    <w:rsid w:val="005E0B9D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FD7FBF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1170D7"/>
    <w:rPr>
      <w:rFonts w:asciiTheme="minorHAnsi" w:hAnsiTheme="minorHAnsi"/>
      <w:sz w:val="24"/>
    </w:rPr>
  </w:style>
  <w:style w:type="table" w:customStyle="1" w:styleId="GridTable4-Accent11">
    <w:name w:val="Grid Table 4 - Accent 11"/>
    <w:basedOn w:val="TableNormal"/>
    <w:uiPriority w:val="49"/>
    <w:rsid w:val="003B0538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49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703706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171201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51742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8400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1589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2292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665968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8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320913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86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678362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2427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7126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76571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801798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92571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025142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85920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409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666450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83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855227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9049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05281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385088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84917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362702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08253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142868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60561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59815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107362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829784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73167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70228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07369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326917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930934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303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310329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13100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99357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3198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96407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95155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14456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67654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385067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447150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9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155522">
          <w:marLeft w:val="1368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005559">
          <w:marLeft w:val="1368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96147">
          <w:marLeft w:val="1368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47306">
          <w:marLeft w:val="1368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584321">
          <w:marLeft w:val="1368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204874">
          <w:marLeft w:val="1368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63900">
          <w:marLeft w:val="1368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94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970963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15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358379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265371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238278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45152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26038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98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97262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073874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925040">
          <w:marLeft w:val="821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859954">
          <w:marLeft w:val="821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96234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64896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34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340143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49146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722186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83716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58364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81043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981174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38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796169">
          <w:marLeft w:val="109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06489">
          <w:marLeft w:val="109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134270">
          <w:marLeft w:val="109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033831">
          <w:marLeft w:val="109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5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028570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86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282971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424119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83167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825857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22601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85092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03299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3408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89282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77793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71497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85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611959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61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633169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694432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13009">
          <w:marLeft w:val="821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55298">
          <w:marLeft w:val="157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99045">
          <w:marLeft w:val="157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81">
          <w:marLeft w:val="821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7478">
          <w:marLeft w:val="157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24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38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665392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070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52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262966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661935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229415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2322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94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461617">
          <w:marLeft w:val="274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150846">
          <w:marLeft w:val="274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476712">
          <w:marLeft w:val="274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68382">
          <w:marLeft w:val="274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432018">
          <w:marLeft w:val="274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74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9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759143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626116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0840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8786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3151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113648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56383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74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56722">
          <w:marLeft w:val="1368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04382">
          <w:marLeft w:val="1368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6542">
          <w:marLeft w:val="1368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03710">
          <w:marLeft w:val="1368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16073">
          <w:marLeft w:val="1368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161923">
          <w:marLeft w:val="1368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7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465238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847703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6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16338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70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545224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048069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76909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055073">
          <w:marLeft w:val="122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201653">
          <w:marLeft w:val="122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58496">
          <w:marLeft w:val="122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3445">
          <w:marLeft w:val="122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77180">
          <w:marLeft w:val="122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059396">
          <w:marLeft w:val="122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70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2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336810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57694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35184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02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029529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13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9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591491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82463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59275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842831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324906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3398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449392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1439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8352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51740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08318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66025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99425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528569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32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307301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2412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76277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30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738454">
          <w:marLeft w:val="821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44892">
          <w:marLeft w:val="821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547701">
          <w:marLeft w:val="821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0287">
          <w:marLeft w:val="821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4333">
          <w:marLeft w:val="1411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990814">
          <w:marLeft w:val="1411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74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763482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57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466241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636184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30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17150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37720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26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599987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68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42159">
          <w:marLeft w:val="1368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137260">
          <w:marLeft w:val="1368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097855">
          <w:marLeft w:val="1368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7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92224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932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505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301181">
          <w:marLeft w:val="274"/>
          <w:marRight w:val="0"/>
          <w:marTop w:val="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32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95272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852218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75726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20727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1769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33698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footer" Target="footer2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difi.no/fagomrader-og-tjenester/digitalt-forstevalg/hva-er-digitalt-forstevalg/digital-transformasjon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E3E323-E8C5-44E8-B2FA-C056A95BDE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A731744C.dotm</Template>
  <TotalTime>6</TotalTime>
  <Pages>10</Pages>
  <Words>2224</Words>
  <Characters>11792</Characters>
  <Application>Microsoft Office Word</Application>
  <DocSecurity>0</DocSecurity>
  <Lines>98</Lines>
  <Paragraphs>27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Deloitte Touche Tohmatsu Services, Inc.</Company>
  <LinksUpToDate>false</LinksUpToDate>
  <CharactersWithSpaces>13989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Slorstad, Mari Dale (NO - Oslo)</dc:creator>
  <cp:lastModifiedBy>Jan Thorsen</cp:lastModifiedBy>
  <cp:revision>4</cp:revision>
  <cp:lastPrinted>2018-05-25T10:22:00Z</cp:lastPrinted>
  <dcterms:created xsi:type="dcterms:W3CDTF">2018-05-22T12:55:00Z</dcterms:created>
  <dcterms:modified xsi:type="dcterms:W3CDTF">2018-05-25T10:22:00Z</dcterms:modified>
</cp:coreProperties>
</file>