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39A" w:rsidRDefault="00A6739A" w:rsidP="00574517">
      <w:pPr>
        <w:pStyle w:val="Georgia11spacing0after"/>
      </w:pPr>
      <w:r>
        <w:t>Til:</w:t>
      </w:r>
    </w:p>
    <w:p w:rsidR="003377FF" w:rsidRPr="00DB7790" w:rsidRDefault="00DB7790" w:rsidP="008766DC">
      <w:pPr>
        <w:pStyle w:val="Georgia11spacing0after"/>
      </w:pPr>
      <w:r>
        <w:t>Program for administrativ forbedring og digitalisering</w:t>
      </w:r>
    </w:p>
    <w:p w:rsidR="00FD3D9D" w:rsidRPr="00DB7790" w:rsidRDefault="00FD3D9D" w:rsidP="008766DC">
      <w:pPr>
        <w:pStyle w:val="Georgia11spacing0after"/>
      </w:pPr>
    </w:p>
    <w:p w:rsidR="00170244" w:rsidRPr="00DB7790" w:rsidRDefault="00170244" w:rsidP="00556ECF">
      <w:pPr>
        <w:pStyle w:val="Georgia11spacing0after"/>
      </w:pPr>
    </w:p>
    <w:p w:rsidR="00FD3D9D" w:rsidRPr="00AE46FF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8766DC">
        <w:t>Dato:</w:t>
      </w:r>
      <w:r w:rsidR="00F27883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5B15D0">
        <w:rPr>
          <w:noProof/>
        </w:rPr>
        <w:t>11. desember 2018</w:t>
      </w:r>
      <w:r w:rsidR="00F27883">
        <w:fldChar w:fldCharType="end"/>
      </w:r>
    </w:p>
    <w:p w:rsidR="00FD3D9D" w:rsidRPr="001C3144" w:rsidRDefault="001B3F48" w:rsidP="00FD3D9D">
      <w:pPr>
        <w:pStyle w:val="Georgia11BoldTittel"/>
      </w:pPr>
      <w:r>
        <w:t xml:space="preserve">Notat – </w:t>
      </w:r>
      <w:r w:rsidR="004C01A6">
        <w:t>Programmets sluttdato</w:t>
      </w:r>
    </w:p>
    <w:p w:rsidR="00FD3D9D" w:rsidRDefault="00751C6A" w:rsidP="00FD3D9D">
      <w:pPr>
        <w:pStyle w:val="Georgia11spacing10after"/>
      </w:pPr>
      <w:r>
        <w:t xml:space="preserve">Viser til </w:t>
      </w:r>
      <w:r w:rsidR="004C01A6">
        <w:t>tidligere møter i programstyret hvor behovet for å sette en sluttdato for programmet har blitt diskutert.</w:t>
      </w:r>
    </w:p>
    <w:p w:rsidR="00EE3A25" w:rsidRDefault="004C01A6" w:rsidP="00FD3D9D">
      <w:pPr>
        <w:pStyle w:val="Georgia11spacing10after"/>
      </w:pPr>
      <w:r>
        <w:t>Programkontoret har nå i samarbeid med prosjektene etablert en tidslinje for programmet</w:t>
      </w:r>
      <w:r w:rsidR="00886B65">
        <w:t xml:space="preserve"> og dets prosjekter</w:t>
      </w:r>
      <w:r>
        <w:t>, s</w:t>
      </w:r>
      <w:r w:rsidR="00886B65">
        <w:t>e</w:t>
      </w:r>
      <w:r>
        <w:t xml:space="preserve"> figur under.</w:t>
      </w:r>
    </w:p>
    <w:p w:rsidR="004C01A6" w:rsidRDefault="004C01A6" w:rsidP="00FD3D9D">
      <w:pPr>
        <w:pStyle w:val="Georgia11spacing10after"/>
      </w:pPr>
      <w:r w:rsidRPr="004C01A6">
        <w:rPr>
          <w:noProof/>
          <w:lang w:eastAsia="nb-NO"/>
        </w:rPr>
        <w:lastRenderedPageBreak/>
        <w:drawing>
          <wp:inline distT="0" distB="0" distL="0" distR="0">
            <wp:extent cx="6120130" cy="3237417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237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295" w:rsidRDefault="004C01A6" w:rsidP="00FD3D9D">
      <w:pPr>
        <w:pStyle w:val="Georgia11spacing10after"/>
      </w:pPr>
      <w:r>
        <w:t xml:space="preserve">På bakgrunn av tidslinjene </w:t>
      </w:r>
      <w:r w:rsidR="00886B65">
        <w:t xml:space="preserve">prosjektene </w:t>
      </w:r>
      <w:r w:rsidR="002E7295">
        <w:t xml:space="preserve">ser </w:t>
      </w:r>
      <w:r w:rsidR="005B15D0">
        <w:t xml:space="preserve">vi </w:t>
      </w:r>
      <w:r w:rsidR="002E7295">
        <w:t>for oss to alternativer:</w:t>
      </w:r>
    </w:p>
    <w:p w:rsidR="002E7295" w:rsidRDefault="002E7295" w:rsidP="002E7295">
      <w:pPr>
        <w:pStyle w:val="Georgia11spacing10after"/>
        <w:numPr>
          <w:ilvl w:val="0"/>
          <w:numId w:val="6"/>
        </w:numPr>
      </w:pPr>
      <w:r>
        <w:t xml:space="preserve">31.12.2020. Dette vil være tidspunktet når prosjekt lønn og økonomi går opp på ny løsning, </w:t>
      </w:r>
      <w:r w:rsidR="005B15D0">
        <w:t xml:space="preserve">det </w:t>
      </w:r>
      <w:r>
        <w:t>kan være et naturlig slutt tidspunkt for programmet</w:t>
      </w:r>
    </w:p>
    <w:p w:rsidR="002E7295" w:rsidRDefault="002E7295" w:rsidP="00CE4550">
      <w:pPr>
        <w:pStyle w:val="Georgia11spacing10after"/>
        <w:numPr>
          <w:ilvl w:val="0"/>
          <w:numId w:val="6"/>
        </w:numPr>
      </w:pPr>
      <w:r>
        <w:t>31.12.2021. Erfaringen fra andre prosjekter</w:t>
      </w:r>
      <w:r w:rsidR="005B15D0" w:rsidRPr="005B15D0">
        <w:t xml:space="preserve"> </w:t>
      </w:r>
      <w:r w:rsidR="005B15D0">
        <w:t>viser</w:t>
      </w:r>
      <w:r w:rsidR="005B15D0">
        <w:t xml:space="preserve"> at det</w:t>
      </w:r>
      <w:r>
        <w:t xml:space="preserve"> ofte vil være behov for etterarbeid og oppfølging, og at enn prosjektperiode som går utover produksjonsstart kan </w:t>
      </w:r>
      <w:r>
        <w:lastRenderedPageBreak/>
        <w:t>bidra til å sikre en god produksjon start og en mykere overgang til at drift skal ta over fra prosjektet.</w:t>
      </w:r>
    </w:p>
    <w:p w:rsidR="004C01A6" w:rsidRDefault="002E7295" w:rsidP="002E7295">
      <w:pPr>
        <w:pStyle w:val="Georgia11spacing10after"/>
      </w:pPr>
      <w:r>
        <w:t xml:space="preserve">Det er usikkerhet knyttet til hvilke prosesser som vil inngå i prosjekt Fellesløsninger, men begge tidshorisonter vil trolig dekke prosjektets behov. Prosjekt IT-drift innretning og omfang </w:t>
      </w:r>
      <w:r w:rsidR="0089140C">
        <w:t>vil trolig i stor grad avhenge av IT-masterplan arbeidet, og det vil bli avklart i løpet av våren 2019.</w:t>
      </w:r>
    </w:p>
    <w:p w:rsidR="005B15D0" w:rsidRDefault="005B15D0" w:rsidP="002E7295">
      <w:pPr>
        <w:pStyle w:val="Georgia11spacing10after"/>
      </w:pPr>
      <w:r w:rsidRPr="005B15D0">
        <w:rPr>
          <w:b/>
        </w:rPr>
        <w:t>Anbefaling</w:t>
      </w:r>
      <w:r>
        <w:t>:</w:t>
      </w:r>
    </w:p>
    <w:p w:rsidR="0089140C" w:rsidRDefault="0089140C" w:rsidP="002E7295">
      <w:pPr>
        <w:pStyle w:val="Georgia11spacing10after"/>
      </w:pPr>
      <w:r>
        <w:t>Vår samlede vurdering er at vi anbefaler at programmet har en sluttdato på 31.12.2021, både i forhold til prosjektene, men også for å sikre at gevinstplaner blir realisert</w:t>
      </w:r>
      <w:r w:rsidR="005B15D0">
        <w:t xml:space="preserve"> i linjen</w:t>
      </w:r>
      <w:r>
        <w:t xml:space="preserve">. Hvis det viser seg at behovet for en program overbygning blir redusert i løpet av perioden, </w:t>
      </w:r>
      <w:r w:rsidR="005B15D0">
        <w:t>bør</w:t>
      </w:r>
      <w:bookmarkStart w:id="0" w:name="_GoBack"/>
      <w:bookmarkEnd w:id="0"/>
      <w:r>
        <w:t xml:space="preserve"> det tas en ny vurdering.</w:t>
      </w:r>
    </w:p>
    <w:p w:rsidR="0089140C" w:rsidRDefault="0089140C" w:rsidP="002E7295">
      <w:pPr>
        <w:pStyle w:val="Georgia11spacing10after"/>
      </w:pPr>
    </w:p>
    <w:p w:rsidR="0089140C" w:rsidRDefault="0089140C" w:rsidP="002E7295">
      <w:pPr>
        <w:pStyle w:val="Georgia11spacing10after"/>
      </w:pPr>
    </w:p>
    <w:p w:rsidR="0089140C" w:rsidRPr="00EE3A25" w:rsidRDefault="0089140C" w:rsidP="002E7295">
      <w:pPr>
        <w:pStyle w:val="Georgia11spacing10after"/>
      </w:pPr>
    </w:p>
    <w:p w:rsidR="0016697A" w:rsidRDefault="00FD3D9D" w:rsidP="00FD3D9D">
      <w:pPr>
        <w:pStyle w:val="Georgia11spacing0after"/>
      </w:pPr>
      <w:r w:rsidRPr="00A46423">
        <w:lastRenderedPageBreak/>
        <w:t>Med hilsen</w:t>
      </w:r>
    </w:p>
    <w:p w:rsidR="0033316A" w:rsidRDefault="0033316A" w:rsidP="00FD3D9D">
      <w:pPr>
        <w:pStyle w:val="Georgia11spacing0after"/>
      </w:pPr>
    </w:p>
    <w:p w:rsidR="00886B65" w:rsidRDefault="00886B65" w:rsidP="00FD3D9D">
      <w:pPr>
        <w:pStyle w:val="Georgia11spacing0after"/>
      </w:pPr>
      <w:r>
        <w:t>Johannes Falk Paulsen</w:t>
      </w:r>
    </w:p>
    <w:p w:rsidR="0033316A" w:rsidRDefault="00886B65" w:rsidP="00FD3D9D">
      <w:pPr>
        <w:pStyle w:val="Georgia11spacing0after"/>
      </w:pPr>
      <w:r>
        <w:t>Programleder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3316A">
        <w:t>Jan Thorsen</w:t>
      </w:r>
    </w:p>
    <w:p w:rsidR="0033316A" w:rsidRPr="00A46423" w:rsidRDefault="00886B65" w:rsidP="00886B65">
      <w:pPr>
        <w:pStyle w:val="Georgia11spacing0after"/>
        <w:ind w:left="6381" w:firstLine="709"/>
      </w:pPr>
      <w:r>
        <w:t>Programkontoret</w:t>
      </w:r>
      <w:r w:rsidR="0033316A">
        <w:t xml:space="preserve"> </w:t>
      </w:r>
    </w:p>
    <w:sectPr w:rsidR="0033316A" w:rsidRPr="00A46423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D5F" w:rsidRDefault="003C0D5F" w:rsidP="006F2626">
      <w:pPr>
        <w:spacing w:after="0" w:line="240" w:lineRule="auto"/>
      </w:pPr>
      <w:r>
        <w:separator/>
      </w:r>
    </w:p>
  </w:endnote>
  <w:endnote w:type="continuationSeparator" w:id="0">
    <w:p w:rsidR="003C0D5F" w:rsidRDefault="003C0D5F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1B3F48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D5F" w:rsidRDefault="003C0D5F" w:rsidP="006F2626">
      <w:pPr>
        <w:spacing w:after="0" w:line="240" w:lineRule="auto"/>
      </w:pPr>
      <w:r>
        <w:separator/>
      </w:r>
    </w:p>
  </w:footnote>
  <w:footnote w:type="continuationSeparator" w:id="0">
    <w:p w:rsidR="003C0D5F" w:rsidRDefault="003C0D5F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389C" w:rsidRPr="00AC4272" w:rsidRDefault="001B3F48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5B15D0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1B3F48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:rsidTr="005F6C42">
      <w:tc>
        <w:tcPr>
          <w:tcW w:w="8890" w:type="dxa"/>
          <w:gridSpan w:val="2"/>
        </w:tcPr>
        <w:p w:rsidR="001B389C" w:rsidRDefault="00087B39" w:rsidP="00FB462F">
          <w:pPr>
            <w:pStyle w:val="Topptekstlinje2"/>
          </w:pPr>
          <w:r>
            <w:t>Enhet for lederstøtte</w:t>
          </w:r>
        </w:p>
      </w:tc>
    </w:tr>
  </w:tbl>
  <w:p w:rsidR="001B389C" w:rsidRPr="00AA7420" w:rsidRDefault="001B3F48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E0659"/>
    <w:multiLevelType w:val="hybridMultilevel"/>
    <w:tmpl w:val="82C8BD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856A2"/>
    <w:multiLevelType w:val="hybridMultilevel"/>
    <w:tmpl w:val="C630B432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37CCE"/>
    <w:multiLevelType w:val="hybridMultilevel"/>
    <w:tmpl w:val="9904D2E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3B7AF8"/>
    <w:multiLevelType w:val="hybridMultilevel"/>
    <w:tmpl w:val="AB7AEE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32034"/>
    <w:multiLevelType w:val="hybridMultilevel"/>
    <w:tmpl w:val="4BCC31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6757AE"/>
    <w:multiLevelType w:val="hybridMultilevel"/>
    <w:tmpl w:val="0174FCA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137AA"/>
    <w:multiLevelType w:val="hybridMultilevel"/>
    <w:tmpl w:val="7410FC64"/>
    <w:lvl w:ilvl="0" w:tplc="0414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68"/>
    <w:rsid w:val="00025304"/>
    <w:rsid w:val="00032347"/>
    <w:rsid w:val="00051671"/>
    <w:rsid w:val="000532F9"/>
    <w:rsid w:val="000711C4"/>
    <w:rsid w:val="000838D4"/>
    <w:rsid w:val="00087B39"/>
    <w:rsid w:val="000C5ED5"/>
    <w:rsid w:val="000E66F6"/>
    <w:rsid w:val="001032CC"/>
    <w:rsid w:val="00121A68"/>
    <w:rsid w:val="00147EC9"/>
    <w:rsid w:val="0016697A"/>
    <w:rsid w:val="00170244"/>
    <w:rsid w:val="00174BF1"/>
    <w:rsid w:val="001A43FF"/>
    <w:rsid w:val="001A63F3"/>
    <w:rsid w:val="001B389C"/>
    <w:rsid w:val="001B3F48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30DA4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E7295"/>
    <w:rsid w:val="002F4F99"/>
    <w:rsid w:val="003157B3"/>
    <w:rsid w:val="0031741E"/>
    <w:rsid w:val="0032641E"/>
    <w:rsid w:val="00326DE7"/>
    <w:rsid w:val="00332A21"/>
    <w:rsid w:val="0033316A"/>
    <w:rsid w:val="003377FF"/>
    <w:rsid w:val="00340EA5"/>
    <w:rsid w:val="00381B02"/>
    <w:rsid w:val="00385FD5"/>
    <w:rsid w:val="00386070"/>
    <w:rsid w:val="003A7014"/>
    <w:rsid w:val="003A733F"/>
    <w:rsid w:val="003B4B8A"/>
    <w:rsid w:val="003C0D5F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90E33"/>
    <w:rsid w:val="004A1052"/>
    <w:rsid w:val="004B6046"/>
    <w:rsid w:val="004C01A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B15D0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0199"/>
    <w:rsid w:val="007165D3"/>
    <w:rsid w:val="0072108B"/>
    <w:rsid w:val="007227B2"/>
    <w:rsid w:val="007322A0"/>
    <w:rsid w:val="00737E2C"/>
    <w:rsid w:val="00751529"/>
    <w:rsid w:val="00751C6A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86B65"/>
    <w:rsid w:val="0089140C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0B69"/>
    <w:rsid w:val="00AB27CF"/>
    <w:rsid w:val="00AB4890"/>
    <w:rsid w:val="00AC4272"/>
    <w:rsid w:val="00AE46FF"/>
    <w:rsid w:val="00AE6604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23895"/>
    <w:rsid w:val="00D60ECA"/>
    <w:rsid w:val="00D6207B"/>
    <w:rsid w:val="00D92336"/>
    <w:rsid w:val="00DA527E"/>
    <w:rsid w:val="00DB26FB"/>
    <w:rsid w:val="00DB5AB2"/>
    <w:rsid w:val="00DB7790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3A25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7F0AECF"/>
  <w15:chartTrackingRefBased/>
  <w15:docId w15:val="{5E65A1B3-CE50-4994-A229-CCB7769B5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1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629CDE39.dotm</Template>
  <TotalTime>0</TotalTime>
  <Pages>2</Pages>
  <Words>249</Words>
  <Characters>1325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hannedv</dc:creator>
  <cp:keywords/>
  <cp:lastModifiedBy>Jan Thorsen</cp:lastModifiedBy>
  <cp:revision>2</cp:revision>
  <cp:lastPrinted>2010-11-05T13:01:00Z</cp:lastPrinted>
  <dcterms:created xsi:type="dcterms:W3CDTF">2018-12-11T07:57:00Z</dcterms:created>
  <dcterms:modified xsi:type="dcterms:W3CDTF">2018-12-11T07:57:00Z</dcterms:modified>
</cp:coreProperties>
</file>