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46068" w14:textId="77777777" w:rsidR="00A6739A" w:rsidRDefault="00A6739A" w:rsidP="00574517">
      <w:pPr>
        <w:pStyle w:val="Georgia11spacing0after"/>
      </w:pPr>
      <w:r>
        <w:t>Til:</w:t>
      </w:r>
      <w:r w:rsidR="00034A3C">
        <w:t xml:space="preserve"> Programstyret</w:t>
      </w:r>
    </w:p>
    <w:p w14:paraId="273348F4" w14:textId="77777777" w:rsidR="00170244" w:rsidRPr="008766DC" w:rsidRDefault="00170244" w:rsidP="008766DC">
      <w:pPr>
        <w:pStyle w:val="Georgia11spacing0after"/>
      </w:pPr>
      <w:bookmarkStart w:id="0" w:name="INTERNEMOTTAKERETABELL"/>
      <w:bookmarkEnd w:id="0"/>
    </w:p>
    <w:p w14:paraId="758283F1" w14:textId="77777777" w:rsidR="00A6739A" w:rsidRDefault="00A6739A" w:rsidP="00556ECF">
      <w:pPr>
        <w:pStyle w:val="Georgia11spacing0after"/>
      </w:pPr>
    </w:p>
    <w:p w14:paraId="2B0CA372" w14:textId="77777777" w:rsidR="00170244" w:rsidRDefault="00170244" w:rsidP="00556ECF">
      <w:pPr>
        <w:pStyle w:val="Georgia11spacing0after"/>
      </w:pPr>
    </w:p>
    <w:tbl>
      <w:tblPr>
        <w:tblW w:w="9639" w:type="dxa"/>
        <w:tblCellMar>
          <w:left w:w="0" w:type="dxa"/>
          <w:right w:w="0" w:type="dxa"/>
        </w:tblCellMar>
        <w:tblLook w:val="04A0" w:firstRow="1" w:lastRow="0" w:firstColumn="1" w:lastColumn="0" w:noHBand="0" w:noVBand="1"/>
      </w:tblPr>
      <w:tblGrid>
        <w:gridCol w:w="907"/>
        <w:gridCol w:w="2268"/>
        <w:gridCol w:w="6464"/>
      </w:tblGrid>
      <w:tr w:rsidR="00743F82" w:rsidRPr="0096155B" w14:paraId="77EB3106" w14:textId="77777777" w:rsidTr="00743F82">
        <w:trPr>
          <w:trHeight w:val="256"/>
        </w:trPr>
        <w:tc>
          <w:tcPr>
            <w:tcW w:w="907" w:type="dxa"/>
            <w:vAlign w:val="bottom"/>
          </w:tcPr>
          <w:p w14:paraId="1EE71FA9" w14:textId="77777777" w:rsidR="00743F82" w:rsidRPr="008766DC" w:rsidRDefault="00743F82" w:rsidP="001F7683">
            <w:pPr>
              <w:pStyle w:val="Georigia9Bunntekst"/>
            </w:pPr>
            <w:r w:rsidRPr="008766DC">
              <w:t>Dato:</w:t>
            </w:r>
          </w:p>
        </w:tc>
        <w:tc>
          <w:tcPr>
            <w:tcW w:w="2268" w:type="dxa"/>
            <w:vAlign w:val="bottom"/>
          </w:tcPr>
          <w:p w14:paraId="23B668AB" w14:textId="77777777" w:rsidR="00743F82" w:rsidRPr="0096155B" w:rsidRDefault="00743F82" w:rsidP="001F7683">
            <w:pPr>
              <w:pStyle w:val="Georigia9Bunntekst"/>
            </w:pPr>
          </w:p>
        </w:tc>
        <w:tc>
          <w:tcPr>
            <w:tcW w:w="6464" w:type="dxa"/>
            <w:vMerge w:val="restart"/>
            <w:vAlign w:val="bottom"/>
          </w:tcPr>
          <w:p w14:paraId="27DA2C88" w14:textId="77777777" w:rsidR="00743F82" w:rsidRPr="00AE46FF" w:rsidRDefault="00743F82" w:rsidP="005F6C42">
            <w:pPr>
              <w:pStyle w:val="Georgia9UOff"/>
            </w:pPr>
            <w:bookmarkStart w:id="1" w:name="UOFFPARAGRAF"/>
            <w:bookmarkEnd w:id="1"/>
          </w:p>
        </w:tc>
      </w:tr>
      <w:tr w:rsidR="00743F82" w:rsidRPr="0096155B" w14:paraId="62175865" w14:textId="77777777" w:rsidTr="00743F82">
        <w:trPr>
          <w:trHeight w:val="268"/>
        </w:trPr>
        <w:tc>
          <w:tcPr>
            <w:tcW w:w="907" w:type="dxa"/>
            <w:vAlign w:val="bottom"/>
          </w:tcPr>
          <w:p w14:paraId="14C4A84C" w14:textId="77777777" w:rsidR="00743F82" w:rsidRPr="008766DC" w:rsidRDefault="00743F82" w:rsidP="001F7683">
            <w:pPr>
              <w:pStyle w:val="Georigia9Bunntekst"/>
            </w:pPr>
            <w:r>
              <w:t>Saksnr.</w:t>
            </w:r>
            <w:r w:rsidRPr="008766DC">
              <w:t>.:</w:t>
            </w:r>
          </w:p>
        </w:tc>
        <w:tc>
          <w:tcPr>
            <w:tcW w:w="2268" w:type="dxa"/>
            <w:vAlign w:val="bottom"/>
          </w:tcPr>
          <w:p w14:paraId="57791B7D" w14:textId="77777777" w:rsidR="00743F82" w:rsidRPr="0096155B" w:rsidRDefault="00743F82" w:rsidP="001F7683">
            <w:pPr>
              <w:pStyle w:val="Georigia9Bunntekst"/>
            </w:pPr>
          </w:p>
        </w:tc>
        <w:tc>
          <w:tcPr>
            <w:tcW w:w="6464" w:type="dxa"/>
            <w:vMerge/>
          </w:tcPr>
          <w:p w14:paraId="5C2066DF" w14:textId="77777777" w:rsidR="00743F82" w:rsidRPr="0096155B" w:rsidRDefault="00743F82" w:rsidP="0096155B">
            <w:pPr>
              <w:pStyle w:val="Georigia9Bunntekst"/>
            </w:pPr>
          </w:p>
        </w:tc>
      </w:tr>
    </w:tbl>
    <w:p w14:paraId="34A6FD4C" w14:textId="77777777" w:rsidR="00C37D1F" w:rsidRPr="001C3144" w:rsidRDefault="00066076" w:rsidP="00A46423">
      <w:pPr>
        <w:pStyle w:val="Georgia11BoldTittel"/>
      </w:pPr>
      <w:r>
        <w:t>Program for administrativ forbedring og digitalisering: Kommunikasjonstiltak</w:t>
      </w:r>
      <w:r w:rsidR="00034A3C">
        <w:t xml:space="preserve"> ved enhetene</w:t>
      </w:r>
    </w:p>
    <w:p w14:paraId="055027F3" w14:textId="77777777" w:rsidR="00E6663A" w:rsidRDefault="00E6663A" w:rsidP="0031741E">
      <w:pPr>
        <w:pStyle w:val="Georgia11spacing10after"/>
      </w:pPr>
      <w:bookmarkStart w:id="2" w:name="START"/>
      <w:bookmarkEnd w:id="2"/>
    </w:p>
    <w:p w14:paraId="6F1958DC" w14:textId="77777777" w:rsidR="002C578A" w:rsidRDefault="002C578A" w:rsidP="0031741E">
      <w:pPr>
        <w:pStyle w:val="Georgia11spacing10after"/>
      </w:pPr>
      <w:r>
        <w:t xml:space="preserve">Universitetsstyret vedtok 13. mars 2018 å etablere Program for administrativ forbedring og digitalisering: </w:t>
      </w:r>
    </w:p>
    <w:p w14:paraId="3A72E9FB" w14:textId="77777777" w:rsidR="002C578A" w:rsidRDefault="002C578A" w:rsidP="00F53A56">
      <w:pPr>
        <w:pStyle w:val="Georgia11spacing10after"/>
        <w:numPr>
          <w:ilvl w:val="0"/>
          <w:numId w:val="1"/>
        </w:numPr>
      </w:pPr>
      <w:r w:rsidRPr="002C578A">
        <w:t>Styret vedtar å etablere et program for administrativ forbedring og digitalisering i tråd med det fremlagte forslaget.</w:t>
      </w:r>
      <w:r>
        <w:t xml:space="preserve"> </w:t>
      </w:r>
    </w:p>
    <w:p w14:paraId="658717F9" w14:textId="77777777" w:rsidR="002C578A" w:rsidRDefault="002C578A" w:rsidP="00F53A56">
      <w:pPr>
        <w:pStyle w:val="Georgia11spacing10after"/>
        <w:numPr>
          <w:ilvl w:val="0"/>
          <w:numId w:val="1"/>
        </w:numPr>
      </w:pPr>
      <w:r w:rsidRPr="002C578A">
        <w:t xml:space="preserve">Organiseringen av programmet og de underliggende prosjektene skal sikre nært samspill mellom administrasjonen sentralt, det enkelte fakultet og grunnenhetene. </w:t>
      </w:r>
    </w:p>
    <w:p w14:paraId="0AAFAAD7" w14:textId="77777777" w:rsidR="002C578A" w:rsidRPr="002C578A" w:rsidRDefault="002C578A" w:rsidP="00F53A56">
      <w:pPr>
        <w:pStyle w:val="Georgia11spacing10after"/>
        <w:numPr>
          <w:ilvl w:val="0"/>
          <w:numId w:val="1"/>
        </w:numPr>
      </w:pPr>
      <w:r w:rsidRPr="002C578A">
        <w:t>Styret vil bli orientert om fremdrift, gevinstplaner og uttak av gevinster i prosjektene.</w:t>
      </w:r>
    </w:p>
    <w:p w14:paraId="1039A57E" w14:textId="77777777" w:rsidR="002C578A" w:rsidRDefault="002C578A" w:rsidP="0031741E">
      <w:pPr>
        <w:pStyle w:val="Georgia11spacing10after"/>
      </w:pPr>
    </w:p>
    <w:p w14:paraId="0E8E8CC5" w14:textId="77777777" w:rsidR="00E6663A" w:rsidRDefault="00E6663A" w:rsidP="0031741E">
      <w:pPr>
        <w:pStyle w:val="Georgia11spacing10after"/>
      </w:pPr>
      <w:r>
        <w:t xml:space="preserve">Programstyret har vedtatt en kommunikasjonsstrategi (vedlagt), hvor det stadfestes at kommunikasjon er et lederansvar. </w:t>
      </w:r>
    </w:p>
    <w:p w14:paraId="0DBB2BAD" w14:textId="77777777" w:rsidR="0072574D" w:rsidRDefault="0072574D" w:rsidP="0031741E">
      <w:pPr>
        <w:pStyle w:val="Georgia11spacing10after"/>
      </w:pPr>
      <w:r>
        <w:t xml:space="preserve">I den forbindelse vil Program for digitalisering og administrativ </w:t>
      </w:r>
      <w:r w:rsidR="00CD3125">
        <w:t xml:space="preserve">(heretter kalt «programmet») </w:t>
      </w:r>
      <w:r>
        <w:t xml:space="preserve">forbedring besøke ledergrupper </w:t>
      </w:r>
      <w:r w:rsidR="0067165C">
        <w:t xml:space="preserve">på </w:t>
      </w:r>
      <w:proofErr w:type="spellStart"/>
      <w:r w:rsidR="0067165C">
        <w:t>fakultetsivå</w:t>
      </w:r>
      <w:proofErr w:type="spellEnd"/>
      <w:r>
        <w:t xml:space="preserve"> for å gi dem en innføring i hvordan vi kan kommunisere rundt programmets aktiviteter og underliggende prosjekter. </w:t>
      </w:r>
    </w:p>
    <w:p w14:paraId="6087319C" w14:textId="77777777" w:rsidR="003563E7" w:rsidRDefault="008E6D4D" w:rsidP="0031741E">
      <w:pPr>
        <w:pStyle w:val="Georgia11spacing10after"/>
      </w:pPr>
      <w:r>
        <w:t>Programmet vil invitere seg selv inn ti</w:t>
      </w:r>
      <w:r w:rsidR="005E3516">
        <w:t>l ledermøter på fakultetsnivået i januar/februar 2019.</w:t>
      </w:r>
      <w:r>
        <w:t xml:space="preserve"> </w:t>
      </w:r>
      <w:r w:rsidR="0072574D">
        <w:t xml:space="preserve">Vi ber om at enhetene selv ser hvilke ledere som bør </w:t>
      </w:r>
      <w:r>
        <w:t>delta på disse møtene, for å sikre at riktige leder får nødvendig informasjon for å senere kunne ta ansvar f</w:t>
      </w:r>
      <w:r w:rsidR="00CB2B1C">
        <w:t xml:space="preserve">or kommunikasjonen på enhetene. </w:t>
      </w:r>
    </w:p>
    <w:p w14:paraId="3D871C7E" w14:textId="77777777" w:rsidR="00034A3C" w:rsidRDefault="00CB2B1C" w:rsidP="003563E7">
      <w:pPr>
        <w:pStyle w:val="Georgia11spacing10after"/>
        <w:numPr>
          <w:ilvl w:val="0"/>
          <w:numId w:val="5"/>
        </w:numPr>
      </w:pPr>
      <w:r>
        <w:t>Forslag til tidspunkter avklares med programkontoret ved Jan Thorsen (</w:t>
      </w:r>
      <w:hyperlink r:id="rId10" w:history="1">
        <w:r w:rsidR="0019266C">
          <w:rPr>
            <w:rStyle w:val="Hyperlink"/>
          </w:rPr>
          <w:t>dig-prog@uio.no</w:t>
        </w:r>
      </w:hyperlink>
      <w:r w:rsidR="003563E7">
        <w:t xml:space="preserve">) </w:t>
      </w:r>
      <w:r w:rsidR="003563E7" w:rsidRPr="003563E7">
        <w:rPr>
          <w:u w:val="single"/>
        </w:rPr>
        <w:t>innen 11.01</w:t>
      </w:r>
      <w:r w:rsidRPr="003563E7">
        <w:rPr>
          <w:u w:val="single"/>
        </w:rPr>
        <w:t>.</w:t>
      </w:r>
      <w:r w:rsidR="003563E7" w:rsidRPr="003563E7">
        <w:rPr>
          <w:u w:val="single"/>
        </w:rPr>
        <w:t>2019</w:t>
      </w:r>
      <w:r>
        <w:t>.</w:t>
      </w:r>
      <w:r w:rsidR="005E3516">
        <w:t xml:space="preserve"> Vi ber dere sette av to timer per møte. </w:t>
      </w:r>
    </w:p>
    <w:p w14:paraId="035CDA0E" w14:textId="77777777" w:rsidR="00E6663A" w:rsidRDefault="00E6663A" w:rsidP="0031741E">
      <w:pPr>
        <w:pStyle w:val="Georgia11spacing10after"/>
      </w:pPr>
    </w:p>
    <w:p w14:paraId="1C25FB1E" w14:textId="77777777" w:rsidR="00AD762E" w:rsidRDefault="00AD762E" w:rsidP="0031741E">
      <w:pPr>
        <w:pStyle w:val="Georgia11spacing10after"/>
      </w:pPr>
    </w:p>
    <w:p w14:paraId="781F71EE" w14:textId="77777777" w:rsidR="00AD762E" w:rsidRDefault="00AD762E" w:rsidP="0031741E">
      <w:pPr>
        <w:pStyle w:val="Georgia11spacing10after"/>
      </w:pPr>
    </w:p>
    <w:p w14:paraId="6962B4F7" w14:textId="77777777" w:rsidR="00034A3C" w:rsidRPr="00B44562" w:rsidRDefault="00005581" w:rsidP="0031741E">
      <w:pPr>
        <w:pStyle w:val="Georgia11spacing10after"/>
        <w:rPr>
          <w:b/>
        </w:rPr>
      </w:pPr>
      <w:r w:rsidRPr="00B44562">
        <w:rPr>
          <w:b/>
        </w:rPr>
        <w:lastRenderedPageBreak/>
        <w:t xml:space="preserve">Hensikt med møtet </w:t>
      </w:r>
    </w:p>
    <w:p w14:paraId="0AC54B2A" w14:textId="77777777" w:rsidR="00CB2B1C" w:rsidRDefault="00E6663A" w:rsidP="0031741E">
      <w:pPr>
        <w:pStyle w:val="Georgia11spacing10after"/>
      </w:pPr>
      <w:r>
        <w:t xml:space="preserve">Programkontoret vil </w:t>
      </w:r>
      <w:r w:rsidR="00005581">
        <w:t>gi en presentasjon av programmet og dets aktiviteter</w:t>
      </w:r>
      <w:r>
        <w:t>. Hensikten er å</w:t>
      </w:r>
      <w:r w:rsidR="00005581">
        <w:t xml:space="preserve"> sette administrative ledere i stand til å </w:t>
      </w:r>
      <w:r w:rsidR="00CB2B1C">
        <w:t>eie og videreformidle budskapet til sine ansatte</w:t>
      </w:r>
      <w:r w:rsidR="00005581">
        <w:t>.</w:t>
      </w:r>
      <w:r w:rsidR="00CB2B1C">
        <w:t xml:space="preserve"> Det er nødvendig fordi ledere har ansvar for kommunikasjon, oppfølging og arbeidsledelse av ansatte. </w:t>
      </w:r>
    </w:p>
    <w:p w14:paraId="4DE13F28" w14:textId="77777777" w:rsidR="00CB2B1C" w:rsidRDefault="00005581" w:rsidP="00CB2B1C">
      <w:pPr>
        <w:pStyle w:val="Georgia11spacing10after"/>
      </w:pPr>
      <w:r>
        <w:t xml:space="preserve">Vi vil </w:t>
      </w:r>
      <w:r w:rsidR="00CB2B1C">
        <w:t>gjerne</w:t>
      </w:r>
      <w:r>
        <w:t xml:space="preserve"> ha dialog om mulige utfordringer og muligheter i kommunikasjonsarbeidet knyttet til programmets aktiviteter. </w:t>
      </w:r>
      <w:r w:rsidR="00CB2B1C">
        <w:t xml:space="preserve">Det vil derfor bli satt av god tid til spørsmål og diskusjon. </w:t>
      </w:r>
    </w:p>
    <w:p w14:paraId="5540C483" w14:textId="77777777" w:rsidR="00CB2B1C" w:rsidRDefault="00CB2B1C" w:rsidP="0031741E">
      <w:pPr>
        <w:pStyle w:val="Georgia11spacing10after"/>
      </w:pPr>
    </w:p>
    <w:p w14:paraId="30BFAD68" w14:textId="77777777" w:rsidR="00034A3C" w:rsidRPr="00E6663A" w:rsidRDefault="005E3516" w:rsidP="0031741E">
      <w:pPr>
        <w:pStyle w:val="Georgia11spacing10after"/>
        <w:rPr>
          <w:b/>
        </w:rPr>
      </w:pPr>
      <w:r>
        <w:rPr>
          <w:b/>
        </w:rPr>
        <w:t xml:space="preserve">Oversikt over </w:t>
      </w:r>
      <w:r w:rsidR="00CD3125">
        <w:rPr>
          <w:b/>
        </w:rPr>
        <w:t>p</w:t>
      </w:r>
      <w:r w:rsidR="00034A3C" w:rsidRPr="00E6663A">
        <w:rPr>
          <w:b/>
        </w:rPr>
        <w:t>rogrammets aktiviteter</w:t>
      </w:r>
    </w:p>
    <w:p w14:paraId="446C4420" w14:textId="77777777" w:rsidR="00CD3125" w:rsidRDefault="00B010E8" w:rsidP="0031741E">
      <w:pPr>
        <w:pStyle w:val="Georgia11spacing10after"/>
      </w:pPr>
      <w:r>
        <w:t xml:space="preserve">Programmet </w:t>
      </w:r>
      <w:r w:rsidR="00CD3125">
        <w:t xml:space="preserve">ble etablert som et resultat av styrevedtaket 13. mars 2018. </w:t>
      </w:r>
    </w:p>
    <w:p w14:paraId="087E5532" w14:textId="77777777" w:rsidR="00CD3125" w:rsidRDefault="00CD3125" w:rsidP="00CD3125">
      <w:pPr>
        <w:pStyle w:val="Georgia11spacing10after"/>
      </w:pPr>
      <w:r>
        <w:t>Bakgrunnen for programmet er at UiO skal forenkle, forbedre og fornye administrative arbeidsprosesser for å frigjøre ressurser til kjerneoppgavene. Dette skal skje gjennom å:</w:t>
      </w:r>
    </w:p>
    <w:p w14:paraId="71972345" w14:textId="77777777" w:rsidR="00CD3125" w:rsidRDefault="00CD3125" w:rsidP="00CD3125">
      <w:pPr>
        <w:pStyle w:val="Georgia11spacing10after"/>
        <w:numPr>
          <w:ilvl w:val="0"/>
          <w:numId w:val="5"/>
        </w:numPr>
      </w:pPr>
      <w:r>
        <w:t>Utnytte mulighetene i nye og eksisterende systemer</w:t>
      </w:r>
    </w:p>
    <w:p w14:paraId="4E31128A" w14:textId="77777777" w:rsidR="00CD3125" w:rsidRDefault="00CD3125" w:rsidP="00CD3125">
      <w:pPr>
        <w:pStyle w:val="Georgia11spacing10after"/>
        <w:numPr>
          <w:ilvl w:val="0"/>
          <w:numId w:val="5"/>
        </w:numPr>
      </w:pPr>
      <w:r>
        <w:t>Standardisere og effektivisere arbeidsprosesser og tjenester</w:t>
      </w:r>
    </w:p>
    <w:p w14:paraId="4BA1175E" w14:textId="77777777" w:rsidR="00CD3125" w:rsidRDefault="00CD3125" w:rsidP="00CD3125">
      <w:pPr>
        <w:pStyle w:val="Georgia11spacing10after"/>
        <w:numPr>
          <w:ilvl w:val="0"/>
          <w:numId w:val="5"/>
        </w:numPr>
      </w:pPr>
      <w:r>
        <w:t>Utvikle fellesløsninger som bidrar til effektiv drift og robuste administrative tjenester, på ulike nivåer og mellom enheter</w:t>
      </w:r>
    </w:p>
    <w:p w14:paraId="7E0A45D0" w14:textId="77777777" w:rsidR="00CD3125" w:rsidRDefault="00CD3125" w:rsidP="00CD3125">
      <w:pPr>
        <w:pStyle w:val="Georgia11spacing10after"/>
        <w:numPr>
          <w:ilvl w:val="0"/>
          <w:numId w:val="5"/>
        </w:numPr>
      </w:pPr>
      <w:r>
        <w:t>Utvikle brukerorienterte løsninger</w:t>
      </w:r>
    </w:p>
    <w:p w14:paraId="6B254681" w14:textId="77777777" w:rsidR="00CD3125" w:rsidRDefault="00CD3125" w:rsidP="00CD3125">
      <w:pPr>
        <w:pStyle w:val="Georgia11spacing10after"/>
      </w:pPr>
      <w:r w:rsidRPr="00CD3125">
        <w:t>Program for administrativ forbedring og digitalisering skal sikre god koordinering og res</w:t>
      </w:r>
      <w:r>
        <w:t xml:space="preserve">sursutnyttelse i dette arbeidet, og legge til rette for kontinuerlig forbedring i organisasjonen. Aktiviteten i programmet skal understøtte UiOs strategiske mål. </w:t>
      </w:r>
    </w:p>
    <w:p w14:paraId="100EAC24" w14:textId="77777777" w:rsidR="00CD3125" w:rsidRDefault="00CD3125" w:rsidP="0031741E">
      <w:pPr>
        <w:pStyle w:val="Georgia11spacing10after"/>
      </w:pPr>
      <w:r>
        <w:t xml:space="preserve">I påvente av implementering av prosjektenes leveranser, arbeider programkontoret med </w:t>
      </w:r>
      <w:r w:rsidR="001440FD">
        <w:t>å digitalisere og forbedre arbeidsprosesser. Hensikten er å gjøre mindre endringer som forenkler arbeidshverdagen til den enkelte.</w:t>
      </w:r>
    </w:p>
    <w:p w14:paraId="1DEE9C80" w14:textId="77777777" w:rsidR="001440FD" w:rsidRDefault="001440FD" w:rsidP="0031741E">
      <w:pPr>
        <w:pStyle w:val="Georgia11spacing10after"/>
      </w:pPr>
      <w:r>
        <w:t xml:space="preserve">Under konseptet Små, raske freidige er eksempelvis behandling av politiattester og registrering av taushetserklæring for studenter i praksis automatisert. Gjennom såkalt </w:t>
      </w:r>
      <w:proofErr w:type="spellStart"/>
      <w:r>
        <w:t>Robotic</w:t>
      </w:r>
      <w:proofErr w:type="spellEnd"/>
      <w:r>
        <w:t xml:space="preserve"> </w:t>
      </w:r>
      <w:proofErr w:type="spellStart"/>
      <w:r>
        <w:t>Process</w:t>
      </w:r>
      <w:proofErr w:type="spellEnd"/>
      <w:r>
        <w:t xml:space="preserve"> Automation (RPA) har vi valgt ut noen arbeidsprosesser som kan løses gjennom automatisering. Programmet kjører nå </w:t>
      </w:r>
      <w:proofErr w:type="spellStart"/>
      <w:r>
        <w:t>Proof</w:t>
      </w:r>
      <w:proofErr w:type="spellEnd"/>
      <w:r>
        <w:t xml:space="preserve"> </w:t>
      </w:r>
      <w:proofErr w:type="spellStart"/>
      <w:r>
        <w:t>of</w:t>
      </w:r>
      <w:proofErr w:type="spellEnd"/>
      <w:r>
        <w:t xml:space="preserve"> </w:t>
      </w:r>
      <w:proofErr w:type="spellStart"/>
      <w:r>
        <w:t>Conce</w:t>
      </w:r>
      <w:r w:rsidR="00DE5F88">
        <w:t>p</w:t>
      </w:r>
      <w:r>
        <w:t>t</w:t>
      </w:r>
      <w:proofErr w:type="spellEnd"/>
      <w:r>
        <w:t xml:space="preserve">-prosesser på digital sykemelding og nettskjemasvar til arkivering i </w:t>
      </w:r>
      <w:proofErr w:type="spellStart"/>
      <w:r>
        <w:t>ePhorte</w:t>
      </w:r>
      <w:proofErr w:type="spellEnd"/>
      <w:r>
        <w:t xml:space="preserve">. </w:t>
      </w:r>
    </w:p>
    <w:p w14:paraId="65F68F8C" w14:textId="77777777" w:rsidR="001440FD" w:rsidRDefault="001440FD" w:rsidP="0031741E">
      <w:pPr>
        <w:pStyle w:val="Georgia11spacing10after"/>
      </w:pPr>
      <w:r>
        <w:t>Videre legger programmet til rette for å utvikle endringskompetanse</w:t>
      </w:r>
      <w:r w:rsidR="00DE5F88">
        <w:t>, gevinstrealisering</w:t>
      </w:r>
      <w:r>
        <w:t xml:space="preserve"> og digital modenhet i organisasjonen. </w:t>
      </w:r>
    </w:p>
    <w:p w14:paraId="3EEDDEC7" w14:textId="77777777" w:rsidR="00B010E8" w:rsidRDefault="00B010E8" w:rsidP="0031741E">
      <w:pPr>
        <w:pStyle w:val="Georgia11spacing10after"/>
      </w:pPr>
    </w:p>
    <w:p w14:paraId="468847DE" w14:textId="77777777" w:rsidR="001440FD" w:rsidRPr="001440FD" w:rsidRDefault="00AD762E" w:rsidP="0031741E">
      <w:pPr>
        <w:pStyle w:val="Georgia11spacing10after"/>
        <w:rPr>
          <w:b/>
        </w:rPr>
      </w:pPr>
      <w:r>
        <w:rPr>
          <w:b/>
        </w:rPr>
        <w:lastRenderedPageBreak/>
        <w:t>Programmets prosjekter</w:t>
      </w:r>
      <w:r w:rsidR="001440FD" w:rsidRPr="001440FD">
        <w:rPr>
          <w:b/>
        </w:rPr>
        <w:t xml:space="preserve">: </w:t>
      </w:r>
    </w:p>
    <w:p w14:paraId="7539E5BD" w14:textId="77777777" w:rsidR="00034A3C" w:rsidRPr="00B44562" w:rsidRDefault="00034A3C" w:rsidP="0031741E">
      <w:pPr>
        <w:pStyle w:val="Georgia11spacing10after"/>
        <w:rPr>
          <w:b/>
        </w:rPr>
      </w:pPr>
      <w:r w:rsidRPr="00B44562">
        <w:rPr>
          <w:b/>
        </w:rPr>
        <w:t>Saksbehandling og arkiv</w:t>
      </w:r>
    </w:p>
    <w:p w14:paraId="492F788C" w14:textId="77777777" w:rsidR="00B44562" w:rsidRDefault="00B44562" w:rsidP="0031741E">
      <w:pPr>
        <w:pStyle w:val="Georgia11spacing10after"/>
      </w:pPr>
      <w:r w:rsidRPr="00B44562">
        <w:t xml:space="preserve">Universitetet i Oslo skal erstatte dagens system for saksbehandling og arkiv med mer hensiktsmessige løsninger. Anskaffelsen er et samarbeid mellom universitetene i Bergen, Oslo, Tromsø og Trondheim (BOTT).   </w:t>
      </w:r>
    </w:p>
    <w:p w14:paraId="3D307A7C" w14:textId="77777777" w:rsidR="00B44562" w:rsidRDefault="00B44562" w:rsidP="00B44562">
      <w:pPr>
        <w:pStyle w:val="Georgia11spacing10after"/>
      </w:pPr>
      <w:r w:rsidRPr="00B44562">
        <w:t xml:space="preserve">For at UiO skal kunne implementere de kommende løsningene på en god måte, er mottaksprosjektet UiO Saksbehandling og arkiv etablert. Prosjektet er delt inn i tre overlappende delprosjekt:  </w:t>
      </w:r>
    </w:p>
    <w:p w14:paraId="07D7C8E8" w14:textId="77777777" w:rsidR="00B44562" w:rsidRDefault="00B44562" w:rsidP="00B44562">
      <w:pPr>
        <w:pStyle w:val="Georgia11spacing10after"/>
      </w:pPr>
      <w:r w:rsidRPr="00B44562">
        <w:t xml:space="preserve">1. Vurdere organiseringen av arkivoppgavene ved UiO </w:t>
      </w:r>
      <w:r>
        <w:t>(</w:t>
      </w:r>
      <w:r w:rsidRPr="00B44562">
        <w:t>1.juni 2018 – 1. mars 201</w:t>
      </w:r>
      <w:r w:rsidR="00AC3F1B">
        <w:t>9</w:t>
      </w:r>
      <w:r>
        <w:t>)</w:t>
      </w:r>
    </w:p>
    <w:p w14:paraId="7C43284C" w14:textId="77777777" w:rsidR="00B44562" w:rsidRDefault="00B44562" w:rsidP="00B44562">
      <w:pPr>
        <w:pStyle w:val="Georgia11spacing10after"/>
      </w:pPr>
      <w:r w:rsidRPr="00B44562">
        <w:t>2. Kartlegge og forenkle arbeidsprosesser (</w:t>
      </w:r>
      <w:r>
        <w:t>1</w:t>
      </w:r>
      <w:r w:rsidRPr="00B44562">
        <w:t>.september 2018 – 31. desember 2019</w:t>
      </w:r>
      <w:r>
        <w:t>)</w:t>
      </w:r>
    </w:p>
    <w:p w14:paraId="376DD868" w14:textId="77777777" w:rsidR="00B44562" w:rsidRDefault="00B44562" w:rsidP="00B44562">
      <w:pPr>
        <w:pStyle w:val="Georgia11spacing10after"/>
      </w:pPr>
      <w:r w:rsidRPr="00B44562">
        <w:t>3. Implementere nye løsninger</w:t>
      </w:r>
      <w:r>
        <w:t xml:space="preserve"> (</w:t>
      </w:r>
      <w:r w:rsidRPr="00B44562">
        <w:t>1. oktober 2019 – 31. desember 2020</w:t>
      </w:r>
      <w:r>
        <w:t>)</w:t>
      </w:r>
    </w:p>
    <w:p w14:paraId="0C13DDBC" w14:textId="77777777" w:rsidR="00B44562" w:rsidRDefault="005D0253" w:rsidP="00B44562">
      <w:pPr>
        <w:pStyle w:val="Georgia11spacing10after"/>
      </w:pPr>
      <w:hyperlink r:id="rId11" w:history="1">
        <w:r w:rsidR="00E6663A" w:rsidRPr="00E6663A">
          <w:rPr>
            <w:rStyle w:val="Hyperlink"/>
          </w:rPr>
          <w:t>Les mer her.</w:t>
        </w:r>
      </w:hyperlink>
      <w:r w:rsidR="00E6663A">
        <w:t xml:space="preserve"> </w:t>
      </w:r>
    </w:p>
    <w:p w14:paraId="712E2180" w14:textId="77777777" w:rsidR="00B44562" w:rsidRPr="00B44562" w:rsidRDefault="00B44562" w:rsidP="00B44562">
      <w:pPr>
        <w:pStyle w:val="Georgia11spacing10after"/>
      </w:pPr>
    </w:p>
    <w:p w14:paraId="11C83226" w14:textId="77777777" w:rsidR="00034A3C" w:rsidRPr="00B44562" w:rsidRDefault="00034A3C" w:rsidP="0031741E">
      <w:pPr>
        <w:pStyle w:val="Georgia11spacing10after"/>
        <w:rPr>
          <w:b/>
        </w:rPr>
      </w:pPr>
      <w:r w:rsidRPr="00B44562">
        <w:rPr>
          <w:b/>
        </w:rPr>
        <w:t>Økonomi og lønn</w:t>
      </w:r>
    </w:p>
    <w:p w14:paraId="48389F04" w14:textId="77777777" w:rsidR="00E6663A" w:rsidRDefault="00E6663A" w:rsidP="0031741E">
      <w:pPr>
        <w:pStyle w:val="Georgia11spacing10after"/>
      </w:pPr>
      <w:r w:rsidRPr="00E6663A">
        <w:t>Prosjektet skal gjennom konkrete aktiviteter lokalt bidra til å sikre det overordnede strategiske målet om at UiO i samarbeid med BOTT (Universitetene i Bergen, Oslo, Tromsø og NTNU) skal forenkle, forbedre og fornye de administrative prosessene for å frigjøre ressurser.</w:t>
      </w:r>
    </w:p>
    <w:p w14:paraId="3F3933AC" w14:textId="77777777" w:rsidR="00E6663A" w:rsidRDefault="00E6663A" w:rsidP="00E6663A">
      <w:pPr>
        <w:pStyle w:val="Georgia11spacing10after"/>
      </w:pPr>
      <w:r w:rsidRPr="00B44562">
        <w:t xml:space="preserve">For at UiO skal kunne implementere de kommende løsningene på en god måte, er mottaksprosjektet UiO </w:t>
      </w:r>
      <w:r>
        <w:t>Økonomi og lønn</w:t>
      </w:r>
      <w:r w:rsidRPr="00B44562">
        <w:t xml:space="preserve"> etablert.</w:t>
      </w:r>
      <w:r>
        <w:t xml:space="preserve"> </w:t>
      </w:r>
      <w:r w:rsidRPr="00B44562">
        <w:t xml:space="preserve">Prosjektet er delt inn i tre overlappende delprosjekt:  </w:t>
      </w:r>
    </w:p>
    <w:p w14:paraId="10801173" w14:textId="77777777" w:rsidR="00E6663A" w:rsidRPr="00E6663A" w:rsidRDefault="00E6663A" w:rsidP="00E6663A">
      <w:pPr>
        <w:pStyle w:val="Georgia11spacing10after"/>
        <w:numPr>
          <w:ilvl w:val="0"/>
          <w:numId w:val="2"/>
        </w:numPr>
      </w:pPr>
      <w:r>
        <w:t>Forberedende arbeid, kartlegginger og avklaringer (</w:t>
      </w:r>
      <w:r w:rsidRPr="00E6663A">
        <w:t>a</w:t>
      </w:r>
      <w:r w:rsidRPr="00E6663A">
        <w:rPr>
          <w:rFonts w:cs="Arial"/>
          <w:color w:val="444444"/>
        </w:rPr>
        <w:t>ugust 2018 - februar 2019</w:t>
      </w:r>
      <w:r>
        <w:rPr>
          <w:rFonts w:cs="Arial"/>
          <w:color w:val="444444"/>
        </w:rPr>
        <w:t>)</w:t>
      </w:r>
    </w:p>
    <w:p w14:paraId="1C2A1297" w14:textId="77777777" w:rsidR="00E6663A" w:rsidRPr="00E6663A" w:rsidRDefault="00E6663A" w:rsidP="00E6663A">
      <w:pPr>
        <w:pStyle w:val="Georgia11spacing10after"/>
        <w:numPr>
          <w:ilvl w:val="0"/>
          <w:numId w:val="2"/>
        </w:numPr>
      </w:pPr>
      <w:r>
        <w:rPr>
          <w:rFonts w:cs="Arial"/>
          <w:color w:val="444444"/>
        </w:rPr>
        <w:t>Prosesskartlegging og endringsarbeid (mars 2019 – januar 2020)</w:t>
      </w:r>
    </w:p>
    <w:p w14:paraId="1517EBF9" w14:textId="77777777" w:rsidR="00E6663A" w:rsidRPr="001404B1" w:rsidRDefault="00E6663A" w:rsidP="00E6663A">
      <w:pPr>
        <w:pStyle w:val="Georgia11spacing10after"/>
        <w:numPr>
          <w:ilvl w:val="0"/>
          <w:numId w:val="2"/>
        </w:numPr>
      </w:pPr>
      <w:r>
        <w:rPr>
          <w:rFonts w:cs="Arial"/>
          <w:color w:val="444444"/>
        </w:rPr>
        <w:t>Etablering mottak, opplæring og produksjon (januar 2020 – desember 2021)</w:t>
      </w:r>
    </w:p>
    <w:p w14:paraId="51C45D03" w14:textId="77777777" w:rsidR="001404B1" w:rsidRDefault="005D0253" w:rsidP="001404B1">
      <w:pPr>
        <w:pStyle w:val="Georgia11spacing10after"/>
        <w:rPr>
          <w:rFonts w:cs="Arial"/>
          <w:color w:val="444444"/>
        </w:rPr>
      </w:pPr>
      <w:hyperlink r:id="rId12" w:history="1">
        <w:r w:rsidR="001404B1" w:rsidRPr="001404B1">
          <w:rPr>
            <w:rStyle w:val="Hyperlink"/>
            <w:rFonts w:cs="Arial"/>
          </w:rPr>
          <w:t>Les mer her.</w:t>
        </w:r>
      </w:hyperlink>
    </w:p>
    <w:p w14:paraId="753126B6" w14:textId="77777777" w:rsidR="001404B1" w:rsidRPr="00E6663A" w:rsidRDefault="001404B1" w:rsidP="001404B1">
      <w:pPr>
        <w:pStyle w:val="Georgia11spacing10after"/>
      </w:pPr>
    </w:p>
    <w:p w14:paraId="79A70029" w14:textId="77777777" w:rsidR="00034A3C" w:rsidRPr="00B44562" w:rsidRDefault="00034A3C" w:rsidP="0031741E">
      <w:pPr>
        <w:pStyle w:val="Georgia11spacing10after"/>
        <w:rPr>
          <w:b/>
        </w:rPr>
      </w:pPr>
      <w:r w:rsidRPr="00B44562">
        <w:rPr>
          <w:b/>
        </w:rPr>
        <w:t>IT drift</w:t>
      </w:r>
    </w:p>
    <w:p w14:paraId="16BE2267" w14:textId="77777777" w:rsidR="001404B1" w:rsidRDefault="001404B1" w:rsidP="0031741E">
      <w:pPr>
        <w:pStyle w:val="Georgia11spacing10after"/>
      </w:pPr>
      <w:r w:rsidRPr="001404B1">
        <w:t xml:space="preserve">IT er i dag gjennomgripende i alle deler av organisasjonen til UiO. De teknologiske endringene har gått i retning av mer standardiserte IT-tjenester, skytjenester som ligner det en ofte bruker privat </w:t>
      </w:r>
      <w:r w:rsidRPr="001404B1">
        <w:lastRenderedPageBreak/>
        <w:t>(brukernært), og moderne driftsløsninger for IT og AV-utstyr forutsetter i dag i stor grad en felles og sentralisert drift.</w:t>
      </w:r>
      <w:r w:rsidR="001D4952">
        <w:t xml:space="preserve"> </w:t>
      </w:r>
    </w:p>
    <w:p w14:paraId="173A867D" w14:textId="77777777" w:rsidR="001D4952" w:rsidRPr="001D4952" w:rsidRDefault="001D4952" w:rsidP="001D4952">
      <w:pPr>
        <w:pStyle w:val="Georgia11spacing10after"/>
      </w:pPr>
      <w:r>
        <w:t xml:space="preserve">Prosjektet IT drift er etablert for å </w:t>
      </w:r>
      <w:r w:rsidRPr="001D4952">
        <w:t>se på om UiOs basis IT-tjenester kan leveres mer standardisert og mer effektivt enn det gjøres i dag.</w:t>
      </w:r>
    </w:p>
    <w:p w14:paraId="3B461E4F" w14:textId="77777777" w:rsidR="001404B1" w:rsidRDefault="001D4952" w:rsidP="0031741E">
      <w:pPr>
        <w:pStyle w:val="Georgia11spacing10after"/>
      </w:pPr>
      <w:r>
        <w:t>Prosjektet er delt inn i tre faser:</w:t>
      </w:r>
    </w:p>
    <w:p w14:paraId="0C059FAF" w14:textId="77777777" w:rsidR="001D4952" w:rsidRDefault="001D4952" w:rsidP="001D4952">
      <w:pPr>
        <w:pStyle w:val="Georgia11spacing10after"/>
        <w:numPr>
          <w:ilvl w:val="0"/>
          <w:numId w:val="3"/>
        </w:numPr>
      </w:pPr>
      <w:r>
        <w:t>Kartlegging av prosesser (august 2018 – januar 2019)</w:t>
      </w:r>
    </w:p>
    <w:p w14:paraId="4ECBAE07" w14:textId="77777777" w:rsidR="001D4952" w:rsidRDefault="001D4952" w:rsidP="001D4952">
      <w:pPr>
        <w:pStyle w:val="Georgia11spacing10after"/>
        <w:numPr>
          <w:ilvl w:val="0"/>
          <w:numId w:val="3"/>
        </w:numPr>
      </w:pPr>
      <w:r>
        <w:t>Implementering av prosesser (februar 2019 – juli 2020)</w:t>
      </w:r>
    </w:p>
    <w:p w14:paraId="76E017E2" w14:textId="77777777" w:rsidR="001D4952" w:rsidRDefault="001D4952" w:rsidP="001D4952">
      <w:pPr>
        <w:pStyle w:val="Georgia11spacing10after"/>
        <w:numPr>
          <w:ilvl w:val="0"/>
          <w:numId w:val="3"/>
        </w:numPr>
      </w:pPr>
      <w:r>
        <w:t>Implementering av vedtak for masterplan for IT (mars 2019 – mars 2020)</w:t>
      </w:r>
    </w:p>
    <w:p w14:paraId="0E013509" w14:textId="77777777" w:rsidR="001D4952" w:rsidRPr="001D4952" w:rsidRDefault="005D0253" w:rsidP="001D4952">
      <w:pPr>
        <w:pStyle w:val="Georgia11spacing10after"/>
      </w:pPr>
      <w:hyperlink r:id="rId13" w:history="1">
        <w:r w:rsidR="001D4952" w:rsidRPr="001D4952">
          <w:rPr>
            <w:rStyle w:val="Hyperlink"/>
          </w:rPr>
          <w:t>Les mer her.</w:t>
        </w:r>
      </w:hyperlink>
      <w:r w:rsidR="001D4952">
        <w:t xml:space="preserve"> </w:t>
      </w:r>
    </w:p>
    <w:p w14:paraId="5F5C5E87" w14:textId="77777777" w:rsidR="001404B1" w:rsidRDefault="001404B1" w:rsidP="0031741E">
      <w:pPr>
        <w:pStyle w:val="Georgia11spacing10after"/>
        <w:rPr>
          <w:b/>
        </w:rPr>
      </w:pPr>
    </w:p>
    <w:p w14:paraId="75A34D16" w14:textId="047C166B" w:rsidR="00034A3C" w:rsidRPr="00B44562" w:rsidRDefault="00034A3C" w:rsidP="0031741E">
      <w:pPr>
        <w:pStyle w:val="Georgia11spacing10after"/>
        <w:rPr>
          <w:b/>
        </w:rPr>
      </w:pPr>
      <w:r w:rsidRPr="00B44562">
        <w:rPr>
          <w:b/>
        </w:rPr>
        <w:t>Felles</w:t>
      </w:r>
      <w:r w:rsidR="005D0253">
        <w:rPr>
          <w:b/>
        </w:rPr>
        <w:t>løsninger</w:t>
      </w:r>
    </w:p>
    <w:p w14:paraId="14D1425A" w14:textId="00B0AE7A" w:rsidR="00856A20" w:rsidRDefault="00F53A56" w:rsidP="00A46423">
      <w:pPr>
        <w:pStyle w:val="Georgia11spacing10after"/>
      </w:pPr>
      <w:r>
        <w:t>Prosjektet skal identifisere administrative funksjoner som kan deles mellom to eller flere fakulteter, museer eller Universitetsbiblioteket. Det kan også bety samarbeid om administrative prosesser mellom fakultetsnivået og sentralt nivå der dette er mest hensiktsmessig. Fellesløsningene som velges ut skal effektivisere arbeidsprosesser, svare ut økt behov for spesialisering av funksjoner og bidra til mer robuste tjenester.</w:t>
      </w:r>
      <w:r w:rsidR="001D4952">
        <w:t xml:space="preserve"> </w:t>
      </w:r>
    </w:p>
    <w:p w14:paraId="6A16F328" w14:textId="337DFD84" w:rsidR="001D4952" w:rsidRDefault="00F53A56" w:rsidP="00A46423">
      <w:pPr>
        <w:pStyle w:val="Georgia11spacing10after"/>
      </w:pPr>
      <w:r>
        <w:t>Utvikling av fellesløsninger skal ta utgangspunkt i enhetenes behov og brukernes opplevelse av tjenestene. Fellesløsningene skal vurderes opp mot virksomhetsspesifikke behov og spesialløsninger. Prosjektet er nå i konseptfase og skal prioritere fellesløsningsprosjekter med oppstart våren 2019. Tidsplanen vil variere avhengig av hvilke prosjekter som blir valgt ut.</w:t>
      </w:r>
      <w:bookmarkStart w:id="3" w:name="_GoBack"/>
      <w:bookmarkEnd w:id="3"/>
    </w:p>
    <w:p w14:paraId="0D7B27C4" w14:textId="77777777" w:rsidR="001D4952" w:rsidRDefault="005D0253" w:rsidP="00A46423">
      <w:pPr>
        <w:pStyle w:val="Georgia11spacing10after"/>
      </w:pPr>
      <w:hyperlink r:id="rId14" w:history="1">
        <w:r w:rsidR="001D4952" w:rsidRPr="001D4952">
          <w:rPr>
            <w:rStyle w:val="Hyperlink"/>
          </w:rPr>
          <w:t>Les mer her.</w:t>
        </w:r>
      </w:hyperlink>
      <w:r w:rsidR="001D4952">
        <w:t xml:space="preserve"> </w:t>
      </w:r>
    </w:p>
    <w:p w14:paraId="48B142B3" w14:textId="77777777" w:rsidR="001D4952" w:rsidRDefault="001D4952" w:rsidP="00A46423">
      <w:pPr>
        <w:pStyle w:val="Georgia11spacing10after"/>
      </w:pPr>
    </w:p>
    <w:p w14:paraId="5358A538" w14:textId="77777777" w:rsidR="001D4952" w:rsidRDefault="001D4952" w:rsidP="00A46423">
      <w:pPr>
        <w:pStyle w:val="Georgia11spacing10after"/>
      </w:pPr>
    </w:p>
    <w:p w14:paraId="0AC7272B" w14:textId="77777777" w:rsidR="001D4952" w:rsidRPr="001D4952" w:rsidRDefault="001D4952" w:rsidP="00A46423">
      <w:pPr>
        <w:pStyle w:val="Georgia11spacing10after"/>
        <w:rPr>
          <w:b/>
        </w:rPr>
      </w:pPr>
      <w:r w:rsidRPr="001D4952">
        <w:rPr>
          <w:b/>
        </w:rPr>
        <w:t>Mål for kommunikasjon</w:t>
      </w:r>
    </w:p>
    <w:p w14:paraId="15365D96" w14:textId="77777777" w:rsidR="001D4952" w:rsidRPr="001D4952" w:rsidRDefault="001D4952" w:rsidP="001D4952">
      <w:pPr>
        <w:pStyle w:val="Georgia11spacing10after"/>
      </w:pPr>
      <w:r w:rsidRPr="001D4952">
        <w:t>Kommunikasjonsarbeidet skal bidra til at gjennomføringen av de overordnede ambisjonene for programmet blir vellykket. For å få til det må kommunikasjonsarbeidet bygge en felles forståelse for hvorfor endringene er viktige og hvilke konsekvenser og muligheter endringene innebærer for den enkelte i organisasjonen.</w:t>
      </w:r>
    </w:p>
    <w:p w14:paraId="61B10979" w14:textId="77777777" w:rsidR="000411AF" w:rsidRDefault="000411AF" w:rsidP="00A46423">
      <w:pPr>
        <w:pStyle w:val="Georgia11spacing10after"/>
      </w:pPr>
    </w:p>
    <w:p w14:paraId="5FC559D2" w14:textId="77777777" w:rsidR="00AD762E" w:rsidRDefault="00AD762E" w:rsidP="00A46423">
      <w:pPr>
        <w:pStyle w:val="Georgia11spacing10after"/>
      </w:pPr>
    </w:p>
    <w:p w14:paraId="3113B896" w14:textId="77777777" w:rsidR="000411AF" w:rsidRDefault="000411AF" w:rsidP="00A46423">
      <w:pPr>
        <w:pStyle w:val="Georgia11spacing10after"/>
      </w:pPr>
      <w:r>
        <w:lastRenderedPageBreak/>
        <w:t>Programmets overordnede budskap er som følger:</w:t>
      </w:r>
    </w:p>
    <w:p w14:paraId="5C9D3087" w14:textId="77777777" w:rsidR="000411AF" w:rsidRDefault="000411AF" w:rsidP="000411AF">
      <w:pPr>
        <w:pStyle w:val="Georgia11spacing10after"/>
        <w:numPr>
          <w:ilvl w:val="0"/>
          <w:numId w:val="4"/>
        </w:numPr>
      </w:pPr>
      <w:r>
        <w:t xml:space="preserve">Vi ruster UiO for fremtiden. </w:t>
      </w:r>
    </w:p>
    <w:p w14:paraId="155B8350" w14:textId="77777777" w:rsidR="000411AF" w:rsidRDefault="000411AF" w:rsidP="000411AF">
      <w:pPr>
        <w:pStyle w:val="Georgia11spacing10after"/>
        <w:numPr>
          <w:ilvl w:val="0"/>
          <w:numId w:val="4"/>
        </w:numPr>
      </w:pPr>
      <w:r>
        <w:t xml:space="preserve">For å støtte undervisning og forskning best mulig, må vi forenkle, forbedre og fornye måten vi jobber på. </w:t>
      </w:r>
    </w:p>
    <w:p w14:paraId="72C9467D" w14:textId="77777777" w:rsidR="000411AF" w:rsidRDefault="000411AF" w:rsidP="000411AF">
      <w:pPr>
        <w:pStyle w:val="Georgia11spacing10after"/>
        <w:numPr>
          <w:ilvl w:val="0"/>
          <w:numId w:val="4"/>
        </w:numPr>
      </w:pPr>
      <w:r>
        <w:t>Vi skal ta i bruk de muligheter som ligger i nye, digitale løsninger, jobbe smartere og mer effektivt.</w:t>
      </w:r>
    </w:p>
    <w:p w14:paraId="2EA20C9E" w14:textId="77777777" w:rsidR="006C047B" w:rsidRDefault="000411AF" w:rsidP="00A46423">
      <w:pPr>
        <w:pStyle w:val="Georgia11spacing10after"/>
      </w:pPr>
      <w:r>
        <w:t xml:space="preserve">Se vedlagte kommunikasjonsstrategien for detaljer. </w:t>
      </w:r>
    </w:p>
    <w:p w14:paraId="19CACFC2" w14:textId="77777777" w:rsidR="00C37D1F" w:rsidRDefault="00C37D1F" w:rsidP="00A46423">
      <w:pPr>
        <w:pStyle w:val="Georgia11spacing10after"/>
      </w:pPr>
    </w:p>
    <w:p w14:paraId="14910E76" w14:textId="77777777" w:rsidR="00C37D1F" w:rsidRPr="00A46423" w:rsidRDefault="00C37D1F" w:rsidP="00A46423">
      <w:pPr>
        <w:pStyle w:val="Georgia11spacing0after"/>
      </w:pPr>
      <w:r w:rsidRPr="00A46423">
        <w:t>Med hilsen</w:t>
      </w:r>
    </w:p>
    <w:p w14:paraId="1BE47533" w14:textId="77777777" w:rsidR="00C37D1F" w:rsidRDefault="00C37D1F" w:rsidP="00A46423">
      <w:pPr>
        <w:pStyle w:val="Georgia11spacing0after"/>
      </w:pPr>
    </w:p>
    <w:p w14:paraId="2670DF13" w14:textId="77777777" w:rsidR="006F5413" w:rsidRDefault="006F5413" w:rsidP="00A46423">
      <w:pPr>
        <w:pStyle w:val="Georgia11spacing0after"/>
      </w:pPr>
      <w:r>
        <w:t>Navn (signering)</w:t>
      </w:r>
    </w:p>
    <w:p w14:paraId="532AA28F" w14:textId="77777777" w:rsidR="006F5413" w:rsidRPr="00A46423" w:rsidRDefault="006F5413" w:rsidP="00A46423">
      <w:pPr>
        <w:pStyle w:val="Georgia11spacing0after"/>
      </w:pPr>
      <w:r>
        <w:t>stilling</w:t>
      </w:r>
    </w:p>
    <w:p w14:paraId="25AB2CCE" w14:textId="77777777" w:rsidR="00CA42DF" w:rsidRDefault="00CA42DF" w:rsidP="00CA42DF">
      <w:pPr>
        <w:pStyle w:val="Georgia11Innrykk85mm"/>
      </w:pPr>
      <w:r>
        <w:t>Navn (parafering)</w:t>
      </w:r>
    </w:p>
    <w:p w14:paraId="32E2A10B" w14:textId="77777777" w:rsidR="006F5413" w:rsidRPr="00A46423" w:rsidRDefault="006F5413" w:rsidP="006F5413">
      <w:pPr>
        <w:pStyle w:val="Georgia11Innrykk85mm"/>
      </w:pPr>
      <w:r>
        <w:t>stilling</w:t>
      </w:r>
    </w:p>
    <w:p w14:paraId="3B490467" w14:textId="77777777" w:rsidR="001A63F3" w:rsidRDefault="001A63F3" w:rsidP="00A46423">
      <w:pPr>
        <w:pStyle w:val="Georgia11spacing0after"/>
      </w:pPr>
    </w:p>
    <w:p w14:paraId="7B3AC259" w14:textId="77777777" w:rsidR="00204F25" w:rsidRDefault="00204F25" w:rsidP="00A46423">
      <w:pPr>
        <w:pStyle w:val="Georgia11spacing0after"/>
      </w:pPr>
    </w:p>
    <w:p w14:paraId="183ED5DB" w14:textId="77777777" w:rsidR="007A1956" w:rsidRPr="00A46423" w:rsidRDefault="007A1956" w:rsidP="00A46423">
      <w:pPr>
        <w:pStyle w:val="Georigia9Bunntekst"/>
      </w:pPr>
      <w:r w:rsidRPr="00A46423">
        <w:t>Dokumentet er elektronisk produsert og godkjent ved UiO i tråd med UiOs reglement for elektronisk godkjenning.</w:t>
      </w:r>
    </w:p>
    <w:p w14:paraId="3D9F0069" w14:textId="77777777" w:rsidR="007A1956" w:rsidRDefault="007A1956" w:rsidP="00A46423">
      <w:pPr>
        <w:pStyle w:val="Georgia11spacing0after"/>
      </w:pPr>
    </w:p>
    <w:p w14:paraId="17DF8B6C" w14:textId="77777777" w:rsidR="00C37D1F" w:rsidRPr="001C3144" w:rsidRDefault="002C578A" w:rsidP="00A46423">
      <w:pPr>
        <w:pStyle w:val="Georgia11spacing0after"/>
      </w:pPr>
      <w:bookmarkStart w:id="4" w:name="VEDLEGG"/>
      <w:bookmarkEnd w:id="4"/>
      <w:r>
        <w:t>Vedlegg: Programmets kommunikasjonsstrategi</w:t>
      </w:r>
    </w:p>
    <w:p w14:paraId="75F46873" w14:textId="77777777" w:rsidR="00C37D1F" w:rsidRDefault="00C37D1F" w:rsidP="00A46423">
      <w:pPr>
        <w:pStyle w:val="Georgia11spacing0after"/>
      </w:pPr>
      <w:bookmarkStart w:id="5" w:name="INTERNKOPITILTABELL"/>
      <w:bookmarkEnd w:id="5"/>
    </w:p>
    <w:p w14:paraId="3C580926" w14:textId="77777777" w:rsidR="0016697A" w:rsidRDefault="0016697A" w:rsidP="00A46423">
      <w:pPr>
        <w:pStyle w:val="Georgia11spacing0after"/>
      </w:pPr>
    </w:p>
    <w:p w14:paraId="1863DCEF" w14:textId="77777777" w:rsidR="00DC1458" w:rsidRDefault="0016697A" w:rsidP="00A46423">
      <w:pPr>
        <w:pStyle w:val="Georgia11spacing0after"/>
      </w:pPr>
      <w:r>
        <w:t>Saksbehandler:</w:t>
      </w:r>
    </w:p>
    <w:sectPr w:rsidR="00DC1458" w:rsidSect="00743F82">
      <w:headerReference w:type="default" r:id="rId15"/>
      <w:footerReference w:type="default" r:id="rId16"/>
      <w:headerReference w:type="first" r:id="rId17"/>
      <w:footerReference w:type="first" r:id="rId18"/>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3EB97E" w14:textId="77777777" w:rsidR="00F53A56" w:rsidRDefault="00F53A56" w:rsidP="006F2626">
      <w:pPr>
        <w:spacing w:after="0" w:line="240" w:lineRule="auto"/>
      </w:pPr>
      <w:r>
        <w:separator/>
      </w:r>
    </w:p>
  </w:endnote>
  <w:endnote w:type="continuationSeparator" w:id="0">
    <w:p w14:paraId="71D2B552" w14:textId="77777777" w:rsidR="00F53A56" w:rsidRDefault="00F53A56" w:rsidP="006F2626">
      <w:pPr>
        <w:spacing w:after="0" w:line="240" w:lineRule="auto"/>
      </w:pPr>
      <w:r>
        <w:continuationSeparator/>
      </w:r>
    </w:p>
  </w:endnote>
  <w:endnote w:type="continuationNotice" w:id="1">
    <w:p w14:paraId="6BC3A3A2" w14:textId="77777777" w:rsidR="00822C85" w:rsidRDefault="00822C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E00EB" w14:textId="77777777" w:rsidR="00F53A56" w:rsidRPr="004416D1" w:rsidRDefault="00F53A56"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410" w:type="dxa"/>
      <w:tblLayout w:type="fixed"/>
      <w:tblCellMar>
        <w:left w:w="0" w:type="dxa"/>
        <w:right w:w="57" w:type="dxa"/>
      </w:tblCellMar>
      <w:tblLook w:val="04A0" w:firstRow="1" w:lastRow="0" w:firstColumn="1" w:lastColumn="0" w:noHBand="0" w:noVBand="1"/>
    </w:tblPr>
    <w:tblGrid>
      <w:gridCol w:w="3614"/>
      <w:gridCol w:w="3615"/>
    </w:tblGrid>
    <w:tr w:rsidR="00F53A56" w:rsidRPr="00296BD0" w14:paraId="48498000" w14:textId="77777777" w:rsidTr="00326DE7">
      <w:trPr>
        <w:trHeight w:hRule="exact" w:val="1219"/>
      </w:trPr>
      <w:tc>
        <w:tcPr>
          <w:tcW w:w="3614" w:type="dxa"/>
        </w:tcPr>
        <w:p w14:paraId="651A078A" w14:textId="77777777" w:rsidR="00F53A56" w:rsidRPr="00296BD0" w:rsidRDefault="00F53A56" w:rsidP="004F44DB">
          <w:pPr>
            <w:pStyle w:val="Georgia9BoldBunntekst"/>
          </w:pPr>
          <w:r>
            <w:t>Universitetsdirektøren</w:t>
          </w:r>
        </w:p>
        <w:p w14:paraId="32A0197E" w14:textId="77777777" w:rsidR="00F53A56" w:rsidRDefault="00F53A56" w:rsidP="00FB462F">
          <w:pPr>
            <w:pStyle w:val="Georigia9Bunntekst"/>
            <w:rPr>
              <w:spacing w:val="-4"/>
            </w:rPr>
          </w:pPr>
          <w:r w:rsidRPr="006947F2">
            <w:rPr>
              <w:spacing w:val="-4"/>
            </w:rPr>
            <w:t xml:space="preserve">Kontoradr.: Lucy Smiths hus, </w:t>
          </w:r>
        </w:p>
        <w:p w14:paraId="42FEC0E1" w14:textId="77777777" w:rsidR="00F53A56" w:rsidRPr="00296BD0" w:rsidRDefault="00F53A56" w:rsidP="00FB462F">
          <w:pPr>
            <w:pStyle w:val="Georigia9Bunntekst"/>
          </w:pPr>
          <w:r w:rsidRPr="006947F2">
            <w:rPr>
              <w:spacing w:val="-4"/>
            </w:rPr>
            <w:t xml:space="preserve">Problemveien 7, </w:t>
          </w:r>
          <w:r>
            <w:t>9. et., 0313 Oslo</w:t>
          </w:r>
        </w:p>
      </w:tc>
      <w:tc>
        <w:tcPr>
          <w:tcW w:w="3615" w:type="dxa"/>
          <w:tcMar>
            <w:left w:w="85" w:type="dxa"/>
          </w:tcMar>
        </w:tcPr>
        <w:p w14:paraId="423A43DE" w14:textId="77777777" w:rsidR="00F53A56" w:rsidRPr="00296BD0" w:rsidRDefault="00F53A56" w:rsidP="00FB462F">
          <w:pPr>
            <w:pStyle w:val="Georigia9Bunntekst"/>
          </w:pPr>
          <w:r w:rsidRPr="00296BD0">
            <w:t xml:space="preserve">Telefon: </w:t>
          </w:r>
          <w:r>
            <w:t>22 85 63 01</w:t>
          </w:r>
        </w:p>
        <w:p w14:paraId="504A641A" w14:textId="77777777" w:rsidR="00F53A56" w:rsidRPr="00296BD0" w:rsidRDefault="00F53A56" w:rsidP="00FB462F">
          <w:pPr>
            <w:pStyle w:val="Georigia9Bunntekst"/>
          </w:pPr>
          <w:r w:rsidRPr="00296BD0">
            <w:t xml:space="preserve">Telefaks: </w:t>
          </w:r>
          <w:r>
            <w:t>22 85 44 42</w:t>
          </w:r>
        </w:p>
        <w:p w14:paraId="50EF2C16" w14:textId="77777777" w:rsidR="00F53A56" w:rsidRPr="00296BD0" w:rsidRDefault="00F53A56" w:rsidP="00FB462F">
          <w:pPr>
            <w:pStyle w:val="Georigia9Bunntekst"/>
          </w:pPr>
          <w:r>
            <w:t>postmottak@admin.uio.no</w:t>
          </w:r>
        </w:p>
        <w:p w14:paraId="027B1E63" w14:textId="77777777" w:rsidR="00F53A56" w:rsidRPr="00296BD0" w:rsidRDefault="00F53A56" w:rsidP="00FB462F">
          <w:pPr>
            <w:pStyle w:val="Georigia9Bunntekst"/>
          </w:pPr>
          <w:r>
            <w:t>www.uio.no</w:t>
          </w:r>
        </w:p>
      </w:tc>
    </w:tr>
  </w:tbl>
  <w:p w14:paraId="46C05725" w14:textId="77777777" w:rsidR="00F53A56" w:rsidRPr="00296BD0" w:rsidRDefault="00F53A56" w:rsidP="00442F10">
    <w:pPr>
      <w:pStyle w:val="Footer"/>
      <w:ind w:left="2552"/>
    </w:pPr>
    <w:r>
      <w:rPr>
        <w:rFonts w:ascii="Georgia" w:hAnsi="Georgia"/>
        <w:b/>
        <w:noProof/>
        <w:sz w:val="18"/>
        <w:szCs w:val="18"/>
        <w:lang w:eastAsia="nb-NO"/>
      </w:rPr>
      <w:drawing>
        <wp:anchor distT="0" distB="0" distL="114300" distR="114300" simplePos="0" relativeHeight="251658241"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814B7" w14:textId="77777777" w:rsidR="00F53A56" w:rsidRDefault="00F53A56" w:rsidP="006F2626">
      <w:pPr>
        <w:spacing w:after="0" w:line="240" w:lineRule="auto"/>
      </w:pPr>
      <w:r>
        <w:separator/>
      </w:r>
    </w:p>
  </w:footnote>
  <w:footnote w:type="continuationSeparator" w:id="0">
    <w:p w14:paraId="11339585" w14:textId="77777777" w:rsidR="00F53A56" w:rsidRDefault="00F53A56" w:rsidP="006F2626">
      <w:pPr>
        <w:spacing w:after="0" w:line="240" w:lineRule="auto"/>
      </w:pPr>
      <w:r>
        <w:continuationSeparator/>
      </w:r>
    </w:p>
  </w:footnote>
  <w:footnote w:type="continuationNotice" w:id="1">
    <w:p w14:paraId="04C2D23C" w14:textId="77777777" w:rsidR="00822C85" w:rsidRDefault="00822C8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4057F" w14:textId="70C6751E" w:rsidR="00F53A56" w:rsidRPr="00AC4272" w:rsidRDefault="00F53A56" w:rsidP="000E66F6">
    <w:pPr>
      <w:tabs>
        <w:tab w:val="right" w:pos="9639"/>
      </w:tabs>
      <w:rPr>
        <w:rFonts w:ascii="Georgia" w:hAnsi="Georgia"/>
        <w:b/>
      </w:rPr>
    </w:pPr>
    <w:r>
      <w:rPr>
        <w:rFonts w:ascii="Georgia" w:hAnsi="Georgia"/>
        <w:b/>
        <w:noProof/>
        <w:lang w:eastAsia="nb-NO"/>
      </w:rPr>
      <w:drawing>
        <wp:anchor distT="0" distB="0" distL="114300" distR="114300" simplePos="0" relativeHeight="251658240" behindDoc="1" locked="1" layoutInCell="1" allowOverlap="1">
          <wp:simplePos x="0" y="0"/>
          <wp:positionH relativeFrom="page">
            <wp:posOffset>702945</wp:posOffset>
          </wp:positionH>
          <wp:positionV relativeFrom="page">
            <wp:posOffset>423545</wp:posOffset>
          </wp:positionV>
          <wp:extent cx="561975" cy="207645"/>
          <wp:effectExtent l="0" t="0" r="0"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hAnsi="Georgia"/>
      </w:rPr>
      <w:tab/>
    </w:r>
    <w:r w:rsidRPr="00442F10">
      <w:rPr>
        <w:rFonts w:ascii="Georgia" w:hAnsi="Georgia"/>
        <w:b/>
      </w:rPr>
      <w:fldChar w:fldCharType="begin"/>
    </w:r>
    <w:r w:rsidRPr="00442F10">
      <w:rPr>
        <w:rFonts w:ascii="Georgia" w:hAnsi="Georgia"/>
      </w:rPr>
      <w:instrText xml:space="preserve"> PAGE   \* MERGEFORMAT </w:instrText>
    </w:r>
    <w:r w:rsidRPr="00442F10">
      <w:rPr>
        <w:rFonts w:ascii="Georgia" w:hAnsi="Georgia"/>
        <w:b/>
      </w:rPr>
      <w:fldChar w:fldCharType="separate"/>
    </w:r>
    <w:r w:rsidR="005D0253">
      <w:rPr>
        <w:rFonts w:ascii="Georgia" w:hAnsi="Georgia"/>
        <w:noProof/>
      </w:rPr>
      <w:t>4</w:t>
    </w:r>
    <w:r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964" w:type="dxa"/>
      <w:tblLook w:val="04A0" w:firstRow="1" w:lastRow="0" w:firstColumn="1" w:lastColumn="0" w:noHBand="0" w:noVBand="1"/>
    </w:tblPr>
    <w:tblGrid>
      <w:gridCol w:w="7577"/>
      <w:gridCol w:w="1097"/>
    </w:tblGrid>
    <w:tr w:rsidR="00F53A56" w:rsidRPr="00CB1F83" w14:paraId="1CBC6B0A" w14:textId="77777777" w:rsidTr="00C70BC3">
      <w:tc>
        <w:tcPr>
          <w:tcW w:w="7791" w:type="dxa"/>
        </w:tcPr>
        <w:p w14:paraId="621C91B0" w14:textId="77777777" w:rsidR="00F53A56" w:rsidRPr="00A6739A" w:rsidRDefault="00F53A56" w:rsidP="00A6739A">
          <w:pPr>
            <w:pStyle w:val="Topptekstlinje1"/>
          </w:pPr>
          <w:bookmarkStart w:id="6" w:name="ADMBETEGNELSE_1R"/>
          <w:r>
            <w:t>Universitetet i Oslo</w:t>
          </w:r>
          <w:bookmarkEnd w:id="6"/>
          <w:r>
            <w:rPr>
              <w:noProof/>
              <w:lang w:eastAsia="nb-NO"/>
            </w:rPr>
            <w:drawing>
              <wp:anchor distT="0" distB="0" distL="114300" distR="114300" simplePos="0" relativeHeight="251658244" behindDoc="1" locked="1" layoutInCell="1" allowOverlap="1">
                <wp:simplePos x="0" y="0"/>
                <wp:positionH relativeFrom="page">
                  <wp:posOffset>-570230</wp:posOffset>
                </wp:positionH>
                <wp:positionV relativeFrom="page">
                  <wp:posOffset>13335</wp:posOffset>
                </wp:positionV>
                <wp:extent cx="561340" cy="182880"/>
                <wp:effectExtent l="0" t="0" r="0" b="0"/>
                <wp:wrapNone/>
                <wp:docPr id="6"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14:sizeRelH relativeFrom="page">
                  <wp14:pctWidth>0</wp14:pctWidth>
                </wp14:sizeRelH>
                <wp14:sizeRelV relativeFrom="page">
                  <wp14:pctHeight>0</wp14:pctHeight>
                </wp14:sizeRelV>
              </wp:anchor>
            </w:drawing>
          </w:r>
        </w:p>
      </w:tc>
      <w:tc>
        <w:tcPr>
          <w:tcW w:w="0" w:type="auto"/>
        </w:tcPr>
        <w:p w14:paraId="7D0DFD54" w14:textId="77777777" w:rsidR="00F53A56" w:rsidRPr="00A6739A" w:rsidRDefault="00F53A56" w:rsidP="00C70BC3">
          <w:pPr>
            <w:pStyle w:val="Topptekstlinje1"/>
            <w:jc w:val="right"/>
          </w:pPr>
          <w:r w:rsidRPr="00A6739A">
            <w:t>Notat</w:t>
          </w:r>
        </w:p>
      </w:tc>
    </w:tr>
    <w:tr w:rsidR="00F53A56" w14:paraId="0E806265" w14:textId="77777777" w:rsidTr="005F6C42">
      <w:tc>
        <w:tcPr>
          <w:tcW w:w="8890" w:type="dxa"/>
          <w:gridSpan w:val="2"/>
        </w:tcPr>
        <w:p w14:paraId="03632B4A" w14:textId="77777777" w:rsidR="00F53A56" w:rsidRDefault="00F53A56" w:rsidP="00FB462F">
          <w:pPr>
            <w:pStyle w:val="Topptekstlinje2"/>
          </w:pPr>
        </w:p>
      </w:tc>
    </w:tr>
  </w:tbl>
  <w:p w14:paraId="6E4B6C1E" w14:textId="77777777" w:rsidR="00F53A56" w:rsidRPr="00AA7420" w:rsidRDefault="00F53A56" w:rsidP="00442F10">
    <w:pPr>
      <w:pStyle w:val="Header"/>
      <w:ind w:left="964"/>
      <w:rPr>
        <w:rFonts w:ascii="Georgia" w:hAnsi="Georgia"/>
      </w:rPr>
    </w:pPr>
    <w:r>
      <w:rPr>
        <w:rFonts w:ascii="Georgia" w:hAnsi="Georgia"/>
        <w:noProof/>
        <w:lang w:eastAsia="nb-NO"/>
      </w:rPr>
      <w:drawing>
        <wp:anchor distT="0" distB="0" distL="114300" distR="114300" simplePos="0" relativeHeight="251658243" behindDoc="1" locked="1" layoutInCell="1" allowOverlap="1">
          <wp:simplePos x="0" y="0"/>
          <wp:positionH relativeFrom="page">
            <wp:posOffset>805815</wp:posOffset>
          </wp:positionH>
          <wp:positionV relativeFrom="page">
            <wp:posOffset>4568190</wp:posOffset>
          </wp:positionV>
          <wp:extent cx="798830" cy="798195"/>
          <wp:effectExtent l="0" t="0" r="0" b="0"/>
          <wp:wrapNone/>
          <wp:docPr id="3" name="Picture 3"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8242" behindDoc="1" locked="1" layoutInCell="1" allowOverlap="1">
          <wp:simplePos x="0" y="0"/>
          <wp:positionH relativeFrom="page">
            <wp:posOffset>805815</wp:posOffset>
          </wp:positionH>
          <wp:positionV relativeFrom="page">
            <wp:posOffset>3718560</wp:posOffset>
          </wp:positionV>
          <wp:extent cx="798830" cy="798195"/>
          <wp:effectExtent l="0" t="0" r="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6A5DE2"/>
    <w:multiLevelType w:val="hybridMultilevel"/>
    <w:tmpl w:val="E468F28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76A624F"/>
    <w:multiLevelType w:val="hybridMultilevel"/>
    <w:tmpl w:val="1E98ED4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5B300D78"/>
    <w:multiLevelType w:val="hybridMultilevel"/>
    <w:tmpl w:val="EB3AA38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D8805D9"/>
    <w:multiLevelType w:val="hybridMultilevel"/>
    <w:tmpl w:val="F5206BD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6D4F420D"/>
    <w:multiLevelType w:val="hybridMultilevel"/>
    <w:tmpl w:val="5FF0081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nb-NO" w:vendorID="64" w:dllVersion="131078" w:nlCheck="1" w:checkStyle="0"/>
  <w:proofState w:spelling="clean" w:grammar="clean"/>
  <w:attachedTemplate r:id="rId1"/>
  <w:documentProtection w:edit="readOnly" w:enforcement="0"/>
  <w:defaultTabStop w:val="709"/>
  <w:hyphenationZone w:val="425"/>
  <w:drawingGridHorizontalSpacing w:val="110"/>
  <w:displayHorizontalDrawingGridEvery w:val="2"/>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499"/>
    <w:rsid w:val="00004499"/>
    <w:rsid w:val="00005581"/>
    <w:rsid w:val="00025304"/>
    <w:rsid w:val="00032347"/>
    <w:rsid w:val="00034A3C"/>
    <w:rsid w:val="000411AF"/>
    <w:rsid w:val="00051671"/>
    <w:rsid w:val="000532F9"/>
    <w:rsid w:val="00066076"/>
    <w:rsid w:val="000711C4"/>
    <w:rsid w:val="000838D4"/>
    <w:rsid w:val="000B6203"/>
    <w:rsid w:val="000C5ED5"/>
    <w:rsid w:val="000E66F6"/>
    <w:rsid w:val="00121A68"/>
    <w:rsid w:val="001404B1"/>
    <w:rsid w:val="001440FD"/>
    <w:rsid w:val="00147EC9"/>
    <w:rsid w:val="0016697A"/>
    <w:rsid w:val="00170244"/>
    <w:rsid w:val="0019266C"/>
    <w:rsid w:val="001A43FF"/>
    <w:rsid w:val="001A63F3"/>
    <w:rsid w:val="001B389C"/>
    <w:rsid w:val="001C3144"/>
    <w:rsid w:val="001C53D1"/>
    <w:rsid w:val="001D4952"/>
    <w:rsid w:val="001E1FD6"/>
    <w:rsid w:val="001F2CDA"/>
    <w:rsid w:val="001F7683"/>
    <w:rsid w:val="00202A26"/>
    <w:rsid w:val="00203485"/>
    <w:rsid w:val="00204F25"/>
    <w:rsid w:val="0020706A"/>
    <w:rsid w:val="002308E6"/>
    <w:rsid w:val="00245C77"/>
    <w:rsid w:val="002535E6"/>
    <w:rsid w:val="00261A25"/>
    <w:rsid w:val="00291796"/>
    <w:rsid w:val="00296BD0"/>
    <w:rsid w:val="002A4945"/>
    <w:rsid w:val="002A664E"/>
    <w:rsid w:val="002C0398"/>
    <w:rsid w:val="002C19D3"/>
    <w:rsid w:val="002C1BB8"/>
    <w:rsid w:val="002C578A"/>
    <w:rsid w:val="002E52AC"/>
    <w:rsid w:val="002F4F99"/>
    <w:rsid w:val="003157B3"/>
    <w:rsid w:val="0031741E"/>
    <w:rsid w:val="0032641E"/>
    <w:rsid w:val="00326DE7"/>
    <w:rsid w:val="00332A21"/>
    <w:rsid w:val="00340EA5"/>
    <w:rsid w:val="003563E7"/>
    <w:rsid w:val="00362C50"/>
    <w:rsid w:val="00381B02"/>
    <w:rsid w:val="00385FD5"/>
    <w:rsid w:val="003A733F"/>
    <w:rsid w:val="003B4B8A"/>
    <w:rsid w:val="004008F0"/>
    <w:rsid w:val="00412561"/>
    <w:rsid w:val="004213D6"/>
    <w:rsid w:val="00432910"/>
    <w:rsid w:val="00440F45"/>
    <w:rsid w:val="004416D1"/>
    <w:rsid w:val="00442F10"/>
    <w:rsid w:val="00471DAC"/>
    <w:rsid w:val="00472B98"/>
    <w:rsid w:val="0047608A"/>
    <w:rsid w:val="00483FE9"/>
    <w:rsid w:val="004A1052"/>
    <w:rsid w:val="004B052F"/>
    <w:rsid w:val="004B6046"/>
    <w:rsid w:val="004D63A6"/>
    <w:rsid w:val="004E10D2"/>
    <w:rsid w:val="004E69B4"/>
    <w:rsid w:val="004F44DB"/>
    <w:rsid w:val="00503DE0"/>
    <w:rsid w:val="00507BAE"/>
    <w:rsid w:val="0051239B"/>
    <w:rsid w:val="0053482F"/>
    <w:rsid w:val="00555487"/>
    <w:rsid w:val="00556ECF"/>
    <w:rsid w:val="005669BB"/>
    <w:rsid w:val="00574517"/>
    <w:rsid w:val="005747FB"/>
    <w:rsid w:val="005775EB"/>
    <w:rsid w:val="00582B29"/>
    <w:rsid w:val="005D0253"/>
    <w:rsid w:val="005D28E7"/>
    <w:rsid w:val="005E0D18"/>
    <w:rsid w:val="005E3516"/>
    <w:rsid w:val="005F6C42"/>
    <w:rsid w:val="00601F3F"/>
    <w:rsid w:val="00605067"/>
    <w:rsid w:val="00624A1D"/>
    <w:rsid w:val="00630C2C"/>
    <w:rsid w:val="00637134"/>
    <w:rsid w:val="00646C8D"/>
    <w:rsid w:val="006513AB"/>
    <w:rsid w:val="0067165C"/>
    <w:rsid w:val="00682CC9"/>
    <w:rsid w:val="006947F2"/>
    <w:rsid w:val="0069792F"/>
    <w:rsid w:val="006A1865"/>
    <w:rsid w:val="006B2A25"/>
    <w:rsid w:val="006B4E85"/>
    <w:rsid w:val="006C047B"/>
    <w:rsid w:val="006C4552"/>
    <w:rsid w:val="006D2954"/>
    <w:rsid w:val="006F2626"/>
    <w:rsid w:val="006F5413"/>
    <w:rsid w:val="00707411"/>
    <w:rsid w:val="007165D3"/>
    <w:rsid w:val="0072108B"/>
    <w:rsid w:val="0072574D"/>
    <w:rsid w:val="007322A0"/>
    <w:rsid w:val="00737E2C"/>
    <w:rsid w:val="00743F82"/>
    <w:rsid w:val="00751529"/>
    <w:rsid w:val="0076588D"/>
    <w:rsid w:val="00783D0C"/>
    <w:rsid w:val="007A1956"/>
    <w:rsid w:val="007A5E67"/>
    <w:rsid w:val="007C5D40"/>
    <w:rsid w:val="007E4DBD"/>
    <w:rsid w:val="007E5442"/>
    <w:rsid w:val="007F1A02"/>
    <w:rsid w:val="007F240E"/>
    <w:rsid w:val="00811A5E"/>
    <w:rsid w:val="00822C85"/>
    <w:rsid w:val="008329B1"/>
    <w:rsid w:val="00856A20"/>
    <w:rsid w:val="008766DC"/>
    <w:rsid w:val="00883A2A"/>
    <w:rsid w:val="008C43B7"/>
    <w:rsid w:val="008D4F3B"/>
    <w:rsid w:val="008D547F"/>
    <w:rsid w:val="008E6D4D"/>
    <w:rsid w:val="00900188"/>
    <w:rsid w:val="00921DBC"/>
    <w:rsid w:val="00932FA4"/>
    <w:rsid w:val="009471ED"/>
    <w:rsid w:val="0095053A"/>
    <w:rsid w:val="0096155B"/>
    <w:rsid w:val="00982A88"/>
    <w:rsid w:val="00985D9C"/>
    <w:rsid w:val="009A2881"/>
    <w:rsid w:val="009A702C"/>
    <w:rsid w:val="009B4F8A"/>
    <w:rsid w:val="009D4C81"/>
    <w:rsid w:val="009E7795"/>
    <w:rsid w:val="00A03D7D"/>
    <w:rsid w:val="00A2381F"/>
    <w:rsid w:val="00A40D47"/>
    <w:rsid w:val="00A4466F"/>
    <w:rsid w:val="00A46423"/>
    <w:rsid w:val="00A468C3"/>
    <w:rsid w:val="00A62B82"/>
    <w:rsid w:val="00A6739A"/>
    <w:rsid w:val="00A7494C"/>
    <w:rsid w:val="00A83BEE"/>
    <w:rsid w:val="00A93757"/>
    <w:rsid w:val="00AA7420"/>
    <w:rsid w:val="00AB38FC"/>
    <w:rsid w:val="00AB4890"/>
    <w:rsid w:val="00AC3F1B"/>
    <w:rsid w:val="00AC4272"/>
    <w:rsid w:val="00AD762E"/>
    <w:rsid w:val="00AD7EB0"/>
    <w:rsid w:val="00AE46FF"/>
    <w:rsid w:val="00AE6604"/>
    <w:rsid w:val="00B010E8"/>
    <w:rsid w:val="00B43027"/>
    <w:rsid w:val="00B44562"/>
    <w:rsid w:val="00B74C8D"/>
    <w:rsid w:val="00B93ADD"/>
    <w:rsid w:val="00B97282"/>
    <w:rsid w:val="00BB5CDD"/>
    <w:rsid w:val="00BC0505"/>
    <w:rsid w:val="00BE2551"/>
    <w:rsid w:val="00C1524A"/>
    <w:rsid w:val="00C23CF2"/>
    <w:rsid w:val="00C247D6"/>
    <w:rsid w:val="00C37D1F"/>
    <w:rsid w:val="00C70BC3"/>
    <w:rsid w:val="00C80F67"/>
    <w:rsid w:val="00C820B6"/>
    <w:rsid w:val="00CA42DF"/>
    <w:rsid w:val="00CB0094"/>
    <w:rsid w:val="00CB2B1C"/>
    <w:rsid w:val="00CD16CE"/>
    <w:rsid w:val="00CD188B"/>
    <w:rsid w:val="00CD3125"/>
    <w:rsid w:val="00D60ECA"/>
    <w:rsid w:val="00D6207B"/>
    <w:rsid w:val="00DA527E"/>
    <w:rsid w:val="00DB26FB"/>
    <w:rsid w:val="00DB5AB2"/>
    <w:rsid w:val="00DC1458"/>
    <w:rsid w:val="00DC4D1E"/>
    <w:rsid w:val="00DC6F17"/>
    <w:rsid w:val="00DD08EF"/>
    <w:rsid w:val="00DD1C40"/>
    <w:rsid w:val="00DE0893"/>
    <w:rsid w:val="00DE181B"/>
    <w:rsid w:val="00DE293E"/>
    <w:rsid w:val="00DE5F88"/>
    <w:rsid w:val="00DF097B"/>
    <w:rsid w:val="00DF3BAB"/>
    <w:rsid w:val="00E6663A"/>
    <w:rsid w:val="00E77FDC"/>
    <w:rsid w:val="00EA1493"/>
    <w:rsid w:val="00EC503D"/>
    <w:rsid w:val="00EC6BE4"/>
    <w:rsid w:val="00EE6F9C"/>
    <w:rsid w:val="00EF541D"/>
    <w:rsid w:val="00F00100"/>
    <w:rsid w:val="00F17F5F"/>
    <w:rsid w:val="00F26702"/>
    <w:rsid w:val="00F53A56"/>
    <w:rsid w:val="00F54A1E"/>
    <w:rsid w:val="00F7448A"/>
    <w:rsid w:val="00F96B48"/>
    <w:rsid w:val="00FA06C0"/>
    <w:rsid w:val="00FB462F"/>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A6A1805"/>
  <w15:docId w15:val="{63AF93FD-29AD-48EC-9878-55FE5A0B2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semiHidden/>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743F82"/>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link">
    <w:name w:val="Hyperlink"/>
    <w:basedOn w:val="DefaultParagraphFont"/>
    <w:uiPriority w:val="99"/>
    <w:unhideWhenUsed/>
    <w:rsid w:val="00E6663A"/>
    <w:rPr>
      <w:color w:val="0000FF" w:themeColor="hyperlink"/>
      <w:u w:val="single"/>
    </w:rPr>
  </w:style>
  <w:style w:type="paragraph" w:styleId="PlainText">
    <w:name w:val="Plain Text"/>
    <w:basedOn w:val="Normal"/>
    <w:link w:val="PlainTextChar"/>
    <w:uiPriority w:val="99"/>
    <w:semiHidden/>
    <w:unhideWhenUsed/>
    <w:rsid w:val="00F53A56"/>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semiHidden/>
    <w:rsid w:val="00F53A56"/>
    <w:rPr>
      <w:rFonts w:eastAsiaTheme="minorHAns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81497">
      <w:bodyDiv w:val="1"/>
      <w:marLeft w:val="0"/>
      <w:marRight w:val="0"/>
      <w:marTop w:val="0"/>
      <w:marBottom w:val="0"/>
      <w:divBdr>
        <w:top w:val="none" w:sz="0" w:space="0" w:color="auto"/>
        <w:left w:val="none" w:sz="0" w:space="0" w:color="auto"/>
        <w:bottom w:val="none" w:sz="0" w:space="0" w:color="auto"/>
        <w:right w:val="none" w:sz="0" w:space="0" w:color="auto"/>
      </w:divBdr>
    </w:div>
    <w:div w:id="993679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uio.no/for-ansatte/arbeidsstotte/prosjekter/adm-forbedring-digitalisering/it-drift/index.html"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uio.no/for-ansatte/arbeidsstotte/prosjekter/adm-forbedring-digitalisering/bott-okonomi-hr/"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io.no/for-ansatte/arbeidsstotte/prosjekter/adm-forbedring-digitalisering/bott-sa/"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dig-prog@uio.no"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uio.no/for-ansatte/arbeidsstotte/prosjekter/adm-forbedring-digitalisering/felleslosninger/index.html"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O:\Administrasjon%20-%20felles\Maler\Notatmal%20universitetsdirekt&#248;r%20bokm&#229;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7D2268E04C1F34D8EFE4A7B7259E1A4" ma:contentTypeVersion="6" ma:contentTypeDescription="Create a new document." ma:contentTypeScope="" ma:versionID="334f2fb778f8e4bada5815a538b075e5">
  <xsd:schema xmlns:xsd="http://www.w3.org/2001/XMLSchema" xmlns:xs="http://www.w3.org/2001/XMLSchema" xmlns:p="http://schemas.microsoft.com/office/2006/metadata/properties" xmlns:ns2="1d805a27-c621-4434-a408-4caca4023378" xmlns:ns3="0a7c0c5e-2b2d-497e-ae85-6fcde7e82f53" targetNamespace="http://schemas.microsoft.com/office/2006/metadata/properties" ma:root="true" ma:fieldsID="93904eb03c60f21e0f1791b895ecccb8" ns2:_="" ns3:_="">
    <xsd:import namespace="1d805a27-c621-4434-a408-4caca4023378"/>
    <xsd:import namespace="0a7c0c5e-2b2d-497e-ae85-6fcde7e82f53"/>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805a27-c621-4434-a408-4caca40233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7c0c5e-2b2d-497e-ae85-6fcde7e82f5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DCB40F8-3D6C-45CC-82D7-2C49C9B48E55}">
  <ds:schemaRefs>
    <ds:schemaRef ds:uri="http://schemas.microsoft.com/sharepoint/v3/contenttype/forms"/>
  </ds:schemaRefs>
</ds:datastoreItem>
</file>

<file path=customXml/itemProps2.xml><?xml version="1.0" encoding="utf-8"?>
<ds:datastoreItem xmlns:ds="http://schemas.openxmlformats.org/officeDocument/2006/customXml" ds:itemID="{41D26968-F89A-4589-9841-D4A3104B68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805a27-c621-4434-a408-4caca4023378"/>
    <ds:schemaRef ds:uri="0a7c0c5e-2b2d-497e-ae85-6fcde7e82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DE905E-44AD-4326-A017-B335F4EEB003}">
  <ds:schemaRefs>
    <ds:schemaRef ds:uri="http://purl.org/dc/dcmitype/"/>
    <ds:schemaRef ds:uri="http://schemas.microsoft.com/office/2006/documentManagement/types"/>
    <ds:schemaRef ds:uri="0a7c0c5e-2b2d-497e-ae85-6fcde7e82f53"/>
    <ds:schemaRef ds:uri="http://www.w3.org/XML/1998/namespace"/>
    <ds:schemaRef ds:uri="http://schemas.microsoft.com/office/infopath/2007/PartnerControls"/>
    <ds:schemaRef ds:uri="http://purl.org/dc/terms/"/>
    <ds:schemaRef ds:uri="http://purl.org/dc/elements/1.1/"/>
    <ds:schemaRef ds:uri="1d805a27-c621-4434-a408-4caca4023378"/>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Notatmal universitetsdirektør bokmål.dotx</Template>
  <TotalTime>5</TotalTime>
  <Pages>5</Pages>
  <Words>1242</Words>
  <Characters>6586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Paulsrud Mjørlund</dc:creator>
  <cp:keywords/>
  <cp:lastModifiedBy>Jan Thorsen</cp:lastModifiedBy>
  <cp:revision>4</cp:revision>
  <cp:lastPrinted>2010-11-05T13:01:00Z</cp:lastPrinted>
  <dcterms:created xsi:type="dcterms:W3CDTF">2018-12-13T10:09:00Z</dcterms:created>
  <dcterms:modified xsi:type="dcterms:W3CDTF">2018-12-14T09:22:00Z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C:\ephorte\workfolder\393792_DOC.XML</vt:lpwstr>
  </property>
  <property fmtid="{D5CDD505-2E9C-101B-9397-08002B2CF9AE}" pid="3" name="CheckInType">
    <vt:lpwstr/>
  </property>
  <property fmtid="{D5CDD505-2E9C-101B-9397-08002B2CF9AE}" pid="4" name="CheckInDocForm">
    <vt:lpwstr>https://uio.ephorte.uninett.no/ePhorteWeb/shared/aspx/Default/CheckInDocForm.aspx</vt:lpwstr>
  </property>
  <property fmtid="{D5CDD505-2E9C-101B-9397-08002B2CF9AE}" pid="5" name="DokType">
    <vt:lpwstr>X</vt:lpwstr>
  </property>
  <property fmtid="{D5CDD505-2E9C-101B-9397-08002B2CF9AE}" pid="6" name="DokID">
    <vt:i4>399931</vt:i4>
  </property>
  <property fmtid="{D5CDD505-2E9C-101B-9397-08002B2CF9AE}" pid="7" name="Versjon">
    <vt:i4>1</vt:i4>
  </property>
  <property fmtid="{D5CDD505-2E9C-101B-9397-08002B2CF9AE}" pid="8" name="Variant">
    <vt:lpwstr>P</vt:lpwstr>
  </property>
  <property fmtid="{D5CDD505-2E9C-101B-9397-08002B2CF9AE}" pid="9" name="OpenMode">
    <vt:lpwstr>NewDoc</vt:lpwstr>
  </property>
  <property fmtid="{D5CDD505-2E9C-101B-9397-08002B2CF9AE}" pid="10" name="CurrentUrl">
    <vt:lpwstr>https%3a%2f%2fuio.ephorte.uninett.no%2fePhorteWeb%2fshared%2faspx%2fDefault%2fdetails.aspx%3ff%3dViewJP%26JP_ID%3d279055%26SubElGroup%3d55</vt:lpwstr>
  </property>
  <property fmtid="{D5CDD505-2E9C-101B-9397-08002B2CF9AE}" pid="11" name="WindowName">
    <vt:lpwstr>TabWindow1</vt:lpwstr>
  </property>
  <property fmtid="{D5CDD505-2E9C-101B-9397-08002B2CF9AE}" pid="12" name="FileName">
    <vt:lpwstr>C%3a%5cephorte%5cworkfolder%5c393792.DOC</vt:lpwstr>
  </property>
  <property fmtid="{D5CDD505-2E9C-101B-9397-08002B2CF9AE}" pid="13" name="LinkId">
    <vt:i4>279055</vt:i4>
  </property>
  <property fmtid="{D5CDD505-2E9C-101B-9397-08002B2CF9AE}" pid="14" name="ContentTypeId">
    <vt:lpwstr>0x01010007D2268E04C1F34D8EFE4A7B7259E1A4</vt:lpwstr>
  </property>
</Properties>
</file>