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pPr w:leftFromText="142" w:rightFromText="142" w:vertAnchor="page" w:tblpY="340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41A0F" w:rsidRPr="00A41A0F" w14:paraId="1D2890FA" w14:textId="77777777" w:rsidTr="00772053">
        <w:trPr>
          <w:cantSplit/>
          <w:trHeight w:val="1281"/>
        </w:trPr>
        <w:tc>
          <w:tcPr>
            <w:tcW w:w="9628" w:type="dxa"/>
          </w:tcPr>
          <w:p w14:paraId="7BB80725" w14:textId="77777777" w:rsidR="00395E70" w:rsidRDefault="00944DF5" w:rsidP="00772053">
            <w:pPr>
              <w:spacing w:before="40"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Til: Universitetsstyret</w:t>
            </w:r>
          </w:p>
          <w:p w14:paraId="5DF70928" w14:textId="77777777" w:rsidR="00944DF5" w:rsidRDefault="00944DF5" w:rsidP="00772053">
            <w:pPr>
              <w:spacing w:before="40"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Fra: Universitetsdirektøren</w:t>
            </w:r>
          </w:p>
          <w:p w14:paraId="692720F7" w14:textId="25DB7FDE" w:rsidR="00EB7880" w:rsidRPr="00944DF5" w:rsidRDefault="00EB7880" w:rsidP="00772053">
            <w:pPr>
              <w:spacing w:before="300" w:after="0"/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944DF5">
              <w:rPr>
                <w:i/>
                <w:iCs/>
                <w:color w:val="000000" w:themeColor="text1"/>
                <w:sz w:val="24"/>
                <w:szCs w:val="24"/>
              </w:rPr>
              <w:t xml:space="preserve">Unntatt offentlighet etter </w:t>
            </w:r>
            <w:proofErr w:type="spellStart"/>
            <w:r w:rsidRPr="00944DF5">
              <w:rPr>
                <w:i/>
                <w:iCs/>
                <w:color w:val="000000" w:themeColor="text1"/>
                <w:sz w:val="24"/>
                <w:szCs w:val="24"/>
              </w:rPr>
              <w:t>offl</w:t>
            </w:r>
            <w:proofErr w:type="spellEnd"/>
            <w:r w:rsidRPr="00944DF5">
              <w:rPr>
                <w:i/>
                <w:iCs/>
                <w:color w:val="000000" w:themeColor="text1"/>
                <w:sz w:val="24"/>
                <w:szCs w:val="24"/>
              </w:rPr>
              <w:t xml:space="preserve"> § </w:t>
            </w:r>
            <w:r w:rsidR="00FF5141">
              <w:rPr>
                <w:i/>
                <w:iCs/>
                <w:color w:val="000000" w:themeColor="text1"/>
                <w:sz w:val="24"/>
                <w:szCs w:val="24"/>
              </w:rPr>
              <w:t>25</w:t>
            </w:r>
          </w:p>
        </w:tc>
      </w:tr>
      <w:tr w:rsidR="00A41A0F" w:rsidRPr="00A41A0F" w14:paraId="51983418" w14:textId="77777777" w:rsidTr="00772053">
        <w:trPr>
          <w:cantSplit/>
          <w:trHeight w:val="2154"/>
        </w:trPr>
        <w:tc>
          <w:tcPr>
            <w:tcW w:w="9628" w:type="dxa"/>
          </w:tcPr>
          <w:p w14:paraId="384E9A37" w14:textId="5E38E0C5" w:rsidR="00802C54" w:rsidRPr="00A41A0F" w:rsidRDefault="00EC1DEE" w:rsidP="00772053">
            <w:pPr>
              <w:spacing w:before="120" w:after="0" w:line="264" w:lineRule="auto"/>
              <w:rPr>
                <w:color w:val="000000" w:themeColor="text1"/>
              </w:rPr>
            </w:pPr>
            <w:r w:rsidRPr="00A41A0F">
              <w:rPr>
                <w:color w:val="000000" w:themeColor="text1"/>
              </w:rPr>
              <w:t xml:space="preserve">Sakstype: </w:t>
            </w:r>
            <w:r w:rsidR="004D3EE6">
              <w:rPr>
                <w:color w:val="000000" w:themeColor="text1"/>
              </w:rPr>
              <w:t>Vedtakssak</w:t>
            </w:r>
          </w:p>
          <w:p w14:paraId="3A7F1030" w14:textId="144EBD24" w:rsidR="00EC1DEE" w:rsidRPr="00A41A0F" w:rsidRDefault="00E81642" w:rsidP="00772053">
            <w:pPr>
              <w:spacing w:after="0" w:line="264" w:lineRule="auto"/>
              <w:rPr>
                <w:color w:val="000000" w:themeColor="text1"/>
              </w:rPr>
            </w:pPr>
            <w:proofErr w:type="spellStart"/>
            <w:r w:rsidRPr="00E81642">
              <w:rPr>
                <w:color w:val="000000" w:themeColor="text1"/>
              </w:rPr>
              <w:t>Møtesaksnr</w:t>
            </w:r>
            <w:proofErr w:type="spellEnd"/>
            <w:r w:rsidR="00EC1DEE" w:rsidRPr="00A41A0F">
              <w:rPr>
                <w:color w:val="000000" w:themeColor="text1"/>
              </w:rPr>
              <w:t xml:space="preserve">: </w:t>
            </w:r>
            <w:r w:rsidR="00456388">
              <w:rPr>
                <w:color w:val="000000" w:themeColor="text1"/>
              </w:rPr>
              <w:t xml:space="preserve">V-sak </w:t>
            </w:r>
            <w:r w:rsidR="00B066E5" w:rsidRPr="00B066E5">
              <w:rPr>
                <w:color w:val="000000" w:themeColor="text1"/>
                <w:highlight w:val="yellow"/>
              </w:rPr>
              <w:t>x</w:t>
            </w:r>
            <w:r w:rsidR="00456388">
              <w:rPr>
                <w:color w:val="000000" w:themeColor="text1"/>
              </w:rPr>
              <w:t>-2</w:t>
            </w:r>
            <w:r w:rsidR="0083316E">
              <w:rPr>
                <w:color w:val="000000" w:themeColor="text1"/>
              </w:rPr>
              <w:t>y</w:t>
            </w:r>
          </w:p>
          <w:p w14:paraId="379CE3F8" w14:textId="398B94A2" w:rsidR="00EC1DEE" w:rsidRPr="00A41A0F" w:rsidRDefault="0024126B" w:rsidP="00772053">
            <w:pPr>
              <w:spacing w:after="0" w:line="264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Møtenr</w:t>
            </w:r>
            <w:proofErr w:type="spellEnd"/>
            <w:r w:rsidR="00EC1DEE" w:rsidRPr="00A41A0F">
              <w:rPr>
                <w:color w:val="000000" w:themeColor="text1"/>
              </w:rPr>
              <w:t>:</w:t>
            </w:r>
            <w:r w:rsidR="00B066E5">
              <w:rPr>
                <w:color w:val="000000" w:themeColor="text1"/>
              </w:rPr>
              <w:t xml:space="preserve"> </w:t>
            </w:r>
            <w:r w:rsidR="00B066E5" w:rsidRPr="00B066E5">
              <w:rPr>
                <w:color w:val="000000" w:themeColor="text1"/>
                <w:highlight w:val="yellow"/>
              </w:rPr>
              <w:t>x</w:t>
            </w:r>
            <w:r w:rsidR="00456388">
              <w:rPr>
                <w:color w:val="000000" w:themeColor="text1"/>
              </w:rPr>
              <w:t>/202</w:t>
            </w:r>
            <w:r w:rsidR="0083316E">
              <w:rPr>
                <w:color w:val="000000" w:themeColor="text1"/>
              </w:rPr>
              <w:t>y</w:t>
            </w:r>
          </w:p>
          <w:p w14:paraId="18E27577" w14:textId="0B3B18FD" w:rsidR="00EC1DEE" w:rsidRPr="00A41A0F" w:rsidRDefault="0091693F" w:rsidP="00772053">
            <w:pPr>
              <w:spacing w:after="0" w:line="264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Møtedato</w:t>
            </w:r>
            <w:r w:rsidR="00EC1DEE" w:rsidRPr="00A41A0F">
              <w:rPr>
                <w:color w:val="000000" w:themeColor="text1"/>
              </w:rPr>
              <w:t xml:space="preserve">: </w:t>
            </w:r>
            <w:proofErr w:type="spellStart"/>
            <w:proofErr w:type="gramStart"/>
            <w:r w:rsidR="00B066E5">
              <w:rPr>
                <w:color w:val="000000" w:themeColor="text1"/>
              </w:rPr>
              <w:t>dd.mm.yyyy</w:t>
            </w:r>
            <w:proofErr w:type="spellEnd"/>
            <w:proofErr w:type="gramEnd"/>
          </w:p>
          <w:p w14:paraId="42C11DF0" w14:textId="44E07580" w:rsidR="00EC1DEE" w:rsidRDefault="0091693F" w:rsidP="00772053">
            <w:pPr>
              <w:spacing w:after="0" w:line="264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Notatdato</w:t>
            </w:r>
            <w:r w:rsidR="00EC1DEE" w:rsidRPr="00A41A0F">
              <w:rPr>
                <w:color w:val="000000" w:themeColor="text1"/>
              </w:rPr>
              <w:t xml:space="preserve">: </w:t>
            </w:r>
            <w:proofErr w:type="spellStart"/>
            <w:proofErr w:type="gramStart"/>
            <w:r w:rsidR="00B066E5">
              <w:rPr>
                <w:color w:val="000000" w:themeColor="text1"/>
              </w:rPr>
              <w:t>dd.mm.yyyy</w:t>
            </w:r>
            <w:proofErr w:type="spellEnd"/>
            <w:proofErr w:type="gramEnd"/>
          </w:p>
          <w:p w14:paraId="58DE7B77" w14:textId="7467CAFD" w:rsidR="0091693F" w:rsidRDefault="0091693F" w:rsidP="00772053">
            <w:pPr>
              <w:spacing w:after="0" w:line="264" w:lineRule="auto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Arkivsaksnr</w:t>
            </w:r>
            <w:proofErr w:type="spellEnd"/>
            <w:r>
              <w:rPr>
                <w:color w:val="000000" w:themeColor="text1"/>
              </w:rPr>
              <w:t xml:space="preserve">: </w:t>
            </w:r>
            <w:proofErr w:type="spellStart"/>
            <w:r w:rsidR="00B066E5">
              <w:rPr>
                <w:color w:val="000000" w:themeColor="text1"/>
              </w:rPr>
              <w:t>xxxx-yyyy</w:t>
            </w:r>
            <w:proofErr w:type="spellEnd"/>
          </w:p>
          <w:p w14:paraId="6A336AE1" w14:textId="4CE351CE" w:rsidR="0091693F" w:rsidRPr="00A41A0F" w:rsidRDefault="0091693F" w:rsidP="00772053">
            <w:pPr>
              <w:spacing w:after="0" w:line="264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Saksbehandler: </w:t>
            </w:r>
          </w:p>
        </w:tc>
      </w:tr>
    </w:tbl>
    <w:p w14:paraId="57136E4F" w14:textId="77777777" w:rsidR="00241AAF" w:rsidRPr="00944DF5" w:rsidRDefault="00241AAF" w:rsidP="00772937">
      <w:pPr>
        <w:pBdr>
          <w:bottom w:val="single" w:sz="2" w:space="1" w:color="auto"/>
        </w:pBdr>
        <w:spacing w:after="0"/>
        <w:rPr>
          <w:rFonts w:ascii="Arial" w:hAnsi="Arial" w:cs="Arial"/>
          <w:sz w:val="24"/>
          <w:szCs w:val="24"/>
          <w:lang w:val="da-DK"/>
        </w:rPr>
      </w:pPr>
    </w:p>
    <w:p w14:paraId="1F7BB4A1" w14:textId="77777777" w:rsidR="00445E3D" w:rsidRPr="00944DF5" w:rsidRDefault="00445E3D" w:rsidP="00772937">
      <w:pPr>
        <w:pBdr>
          <w:bottom w:val="single" w:sz="2" w:space="1" w:color="auto"/>
        </w:pBdr>
        <w:spacing w:after="0"/>
        <w:rPr>
          <w:sz w:val="24"/>
          <w:szCs w:val="24"/>
          <w:lang w:val="da-DK"/>
        </w:rPr>
      </w:pPr>
    </w:p>
    <w:p w14:paraId="67CD357D" w14:textId="77777777" w:rsidR="00445E3D" w:rsidRPr="00944DF5" w:rsidRDefault="00445E3D" w:rsidP="00772937">
      <w:pPr>
        <w:pBdr>
          <w:bottom w:val="single" w:sz="2" w:space="1" w:color="auto"/>
        </w:pBdr>
        <w:spacing w:after="0"/>
        <w:rPr>
          <w:sz w:val="24"/>
          <w:szCs w:val="24"/>
          <w:lang w:val="da-DK"/>
        </w:rPr>
      </w:pPr>
    </w:p>
    <w:p w14:paraId="4689F4AC" w14:textId="77777777" w:rsidR="00445E3D" w:rsidRPr="00944DF5" w:rsidRDefault="00445E3D" w:rsidP="00772937">
      <w:pPr>
        <w:pBdr>
          <w:bottom w:val="single" w:sz="2" w:space="1" w:color="auto"/>
        </w:pBdr>
        <w:spacing w:after="0"/>
        <w:rPr>
          <w:sz w:val="10"/>
          <w:szCs w:val="10"/>
          <w:lang w:val="da-DK"/>
        </w:rPr>
      </w:pPr>
    </w:p>
    <w:p w14:paraId="357C326B" w14:textId="77777777" w:rsidR="00241AAF" w:rsidRPr="00944DF5" w:rsidRDefault="00241AAF" w:rsidP="0091693F">
      <w:pPr>
        <w:spacing w:after="60"/>
        <w:rPr>
          <w:lang w:val="da-DK"/>
        </w:rPr>
      </w:pPr>
    </w:p>
    <w:sdt>
      <w:sdtPr>
        <w:alias w:val="Overskrift"/>
        <w:id w:val="576245173"/>
        <w:placeholder>
          <w:docPart w:val="4809254C0F5A46D188D2526B0F54780C"/>
        </w:placeholder>
        <w:text w:multiLine="1"/>
      </w:sdtPr>
      <w:sdtEndPr/>
      <w:sdtContent>
        <w:p w14:paraId="78A6F4BB" w14:textId="57FEF1B7" w:rsidR="00B5600F" w:rsidRPr="00944DF5" w:rsidRDefault="006A51A1" w:rsidP="00241AAF">
          <w:pPr>
            <w:pStyle w:val="Overskrift1"/>
            <w:spacing w:before="0"/>
            <w:rPr>
              <w:lang w:val="da-DK"/>
            </w:rPr>
          </w:pPr>
          <w:r w:rsidRPr="00A30A3A">
            <w:t xml:space="preserve">Kallelse til </w:t>
          </w:r>
          <w:r>
            <w:t xml:space="preserve">fast xx % stilling som /stilling/ (SKO </w:t>
          </w:r>
          <w:proofErr w:type="spellStart"/>
          <w:r>
            <w:t>xcvb</w:t>
          </w:r>
          <w:proofErr w:type="spellEnd"/>
          <w:r>
            <w:t>)</w:t>
          </w:r>
          <w:r w:rsidRPr="00A30A3A">
            <w:t xml:space="preserve"> innen </w:t>
          </w:r>
          <w:r>
            <w:t>/fagområde/</w:t>
          </w:r>
          <w:r w:rsidRPr="00A30A3A">
            <w:t xml:space="preserve"> ved</w:t>
          </w:r>
          <w:r>
            <w:t xml:space="preserve"> Det XX fakultet, YY institutt </w:t>
          </w:r>
        </w:p>
      </w:sdtContent>
    </w:sdt>
    <w:p w14:paraId="38079D2D" w14:textId="77777777" w:rsidR="00395E70" w:rsidRPr="00944DF5" w:rsidRDefault="00395E70" w:rsidP="00B56954">
      <w:pPr>
        <w:rPr>
          <w:iCs/>
          <w:lang w:val="da-DK"/>
        </w:rPr>
      </w:pPr>
    </w:p>
    <w:p w14:paraId="16022A04" w14:textId="1CB3DB8E" w:rsidR="00944DF5" w:rsidRDefault="00087022" w:rsidP="00FE532B">
      <w:pPr>
        <w:rPr>
          <w:iCs/>
        </w:rPr>
      </w:pPr>
      <w:r>
        <w:t xml:space="preserve">Det </w:t>
      </w:r>
      <w:r w:rsidR="00B066E5" w:rsidRPr="00B066E5">
        <w:rPr>
          <w:highlight w:val="yellow"/>
        </w:rPr>
        <w:t>XX</w:t>
      </w:r>
      <w:r>
        <w:t xml:space="preserve"> fakultets </w:t>
      </w:r>
      <w:r w:rsidR="003E3F55">
        <w:t>ansettelsesutvalg</w:t>
      </w:r>
      <w:r w:rsidR="007F38AE">
        <w:t xml:space="preserve"> har innstilt på at </w:t>
      </w:r>
      <w:r w:rsidR="00B066E5" w:rsidRPr="00E61023">
        <w:rPr>
          <w:highlight w:val="yellow"/>
        </w:rPr>
        <w:t>NN</w:t>
      </w:r>
      <w:r w:rsidR="007F38AE">
        <w:t xml:space="preserve"> ansettes uten </w:t>
      </w:r>
      <w:r w:rsidR="00DF63C2">
        <w:t>utlysning</w:t>
      </w:r>
      <w:r w:rsidR="007F38AE">
        <w:t xml:space="preserve"> i</w:t>
      </w:r>
      <w:r w:rsidR="00671367">
        <w:t xml:space="preserve"> </w:t>
      </w:r>
      <w:r w:rsidR="00B066E5" w:rsidRPr="009A16EC">
        <w:rPr>
          <w:highlight w:val="yellow"/>
        </w:rPr>
        <w:t>xx</w:t>
      </w:r>
      <w:r w:rsidR="0099229E">
        <w:t xml:space="preserve"> %</w:t>
      </w:r>
      <w:r w:rsidR="006A51A1">
        <w:t xml:space="preserve"> stilling</w:t>
      </w:r>
      <w:r w:rsidR="0099229E">
        <w:t xml:space="preserve"> </w:t>
      </w:r>
      <w:r w:rsidR="007F38AE" w:rsidRPr="00DE20A3">
        <w:rPr>
          <w:iCs/>
        </w:rPr>
        <w:t xml:space="preserve">som </w:t>
      </w:r>
      <w:r w:rsidR="00B066E5">
        <w:rPr>
          <w:iCs/>
        </w:rPr>
        <w:t>/</w:t>
      </w:r>
      <w:r w:rsidR="00B066E5" w:rsidRPr="00E61023">
        <w:rPr>
          <w:iCs/>
          <w:highlight w:val="yellow"/>
        </w:rPr>
        <w:t>stilling</w:t>
      </w:r>
      <w:r w:rsidR="00B066E5">
        <w:rPr>
          <w:iCs/>
        </w:rPr>
        <w:t>/</w:t>
      </w:r>
      <w:r w:rsidR="00634F8C">
        <w:rPr>
          <w:iCs/>
        </w:rPr>
        <w:t>.</w:t>
      </w:r>
    </w:p>
    <w:p w14:paraId="4B56C0F9" w14:textId="1EC39D12" w:rsidR="008E1799" w:rsidRDefault="00B066E5" w:rsidP="00E81642">
      <w:pPr>
        <w:spacing w:after="0"/>
        <w:rPr>
          <w:iCs/>
        </w:rPr>
      </w:pPr>
      <w:r w:rsidRPr="009A16EC">
        <w:rPr>
          <w:iCs/>
          <w:highlight w:val="yellow"/>
        </w:rPr>
        <w:t xml:space="preserve">Sett inn </w:t>
      </w:r>
      <w:r w:rsidR="006A51A1">
        <w:rPr>
          <w:iCs/>
          <w:highlight w:val="yellow"/>
        </w:rPr>
        <w:t xml:space="preserve">en </w:t>
      </w:r>
      <w:r w:rsidRPr="009A16EC">
        <w:rPr>
          <w:iCs/>
          <w:highlight w:val="yellow"/>
        </w:rPr>
        <w:t>oppsummering</w:t>
      </w:r>
      <w:r w:rsidR="006A51A1">
        <w:rPr>
          <w:iCs/>
          <w:highlight w:val="yellow"/>
        </w:rPr>
        <w:t xml:space="preserve"> av</w:t>
      </w:r>
      <w:r w:rsidRPr="009A16EC">
        <w:rPr>
          <w:iCs/>
          <w:highlight w:val="yellow"/>
        </w:rPr>
        <w:t xml:space="preserve"> «</w:t>
      </w:r>
      <w:r w:rsidRPr="009A16EC">
        <w:rPr>
          <w:b/>
          <w:iCs/>
          <w:highlight w:val="yellow"/>
        </w:rPr>
        <w:t xml:space="preserve">Bakgrunn og begrunnelse for ansettelse uten kunngjøring» fra </w:t>
      </w:r>
      <w:proofErr w:type="spellStart"/>
      <w:r w:rsidRPr="009A16EC">
        <w:rPr>
          <w:b/>
          <w:iCs/>
          <w:highlight w:val="yellow"/>
        </w:rPr>
        <w:t>fremleggsnotatet</w:t>
      </w:r>
      <w:proofErr w:type="spellEnd"/>
      <w:r w:rsidRPr="009A16EC">
        <w:rPr>
          <w:b/>
          <w:iCs/>
          <w:highlight w:val="yellow"/>
        </w:rPr>
        <w:t xml:space="preserve">, </w:t>
      </w:r>
      <w:proofErr w:type="spellStart"/>
      <w:r w:rsidRPr="009A16EC">
        <w:rPr>
          <w:bCs/>
          <w:iCs/>
          <w:highlight w:val="yellow"/>
        </w:rPr>
        <w:t>ca</w:t>
      </w:r>
      <w:proofErr w:type="spellEnd"/>
      <w:r w:rsidRPr="009A16EC">
        <w:rPr>
          <w:bCs/>
          <w:iCs/>
          <w:highlight w:val="yellow"/>
        </w:rPr>
        <w:t xml:space="preserve"> ett lite avsnitt.</w:t>
      </w:r>
    </w:p>
    <w:p w14:paraId="0E697FDD" w14:textId="77777777" w:rsidR="00B066E5" w:rsidRDefault="00B066E5" w:rsidP="00E81642">
      <w:pPr>
        <w:spacing w:after="0"/>
      </w:pPr>
    </w:p>
    <w:p w14:paraId="3125BD9A" w14:textId="77777777" w:rsidR="00B066E5" w:rsidRDefault="00E81642" w:rsidP="00B066E5">
      <w:pPr>
        <w:spacing w:after="0"/>
      </w:pPr>
      <w:r>
        <w:t>FORSLAG TIL VEDTAK</w:t>
      </w:r>
      <w:r w:rsidR="00B066E5" w:rsidRPr="00B066E5">
        <w:t xml:space="preserve"> </w:t>
      </w:r>
    </w:p>
    <w:p w14:paraId="19F4E497" w14:textId="552054D2" w:rsidR="00B066E5" w:rsidRDefault="00B066E5" w:rsidP="00B066E5">
      <w:pPr>
        <w:spacing w:after="0"/>
      </w:pPr>
      <w:r>
        <w:t>Universitetsstyret godkjenner at stillingen som /</w:t>
      </w:r>
      <w:r w:rsidRPr="00E61023">
        <w:rPr>
          <w:highlight w:val="yellow"/>
        </w:rPr>
        <w:t>stilling</w:t>
      </w:r>
      <w:r>
        <w:t xml:space="preserve">/ (SKO </w:t>
      </w:r>
      <w:proofErr w:type="spellStart"/>
      <w:r w:rsidR="00E61023" w:rsidRPr="00E61023">
        <w:rPr>
          <w:highlight w:val="yellow"/>
        </w:rPr>
        <w:t>xcvb</w:t>
      </w:r>
      <w:proofErr w:type="spellEnd"/>
      <w:r>
        <w:t xml:space="preserve">) ved Det </w:t>
      </w:r>
      <w:r w:rsidR="009A16EC" w:rsidRPr="009A16EC">
        <w:rPr>
          <w:highlight w:val="yellow"/>
        </w:rPr>
        <w:t>XX</w:t>
      </w:r>
      <w:r>
        <w:t xml:space="preserve"> fakultet, </w:t>
      </w:r>
      <w:r w:rsidR="009A16EC" w:rsidRPr="009A16EC">
        <w:rPr>
          <w:highlight w:val="yellow"/>
        </w:rPr>
        <w:t>YY</w:t>
      </w:r>
      <w:r>
        <w:t xml:space="preserve"> institutt besettes uten forutgående kunngjøring.</w:t>
      </w:r>
    </w:p>
    <w:p w14:paraId="62F226C2" w14:textId="77777777" w:rsidR="00B066E5" w:rsidRDefault="00B066E5" w:rsidP="00B066E5">
      <w:pPr>
        <w:spacing w:after="0"/>
      </w:pPr>
    </w:p>
    <w:p w14:paraId="7EC5B943" w14:textId="7CF28827" w:rsidR="00B066E5" w:rsidRDefault="009A16EC" w:rsidP="00B066E5">
      <w:pPr>
        <w:spacing w:after="0"/>
      </w:pPr>
      <w:r w:rsidRPr="009A16EC">
        <w:rPr>
          <w:highlight w:val="yellow"/>
        </w:rPr>
        <w:t>NN</w:t>
      </w:r>
      <w:r w:rsidR="00B066E5">
        <w:t xml:space="preserve"> ansettes i </w:t>
      </w:r>
      <w:r w:rsidR="006A51A1">
        <w:t xml:space="preserve">fast </w:t>
      </w:r>
      <w:r w:rsidRPr="009A16EC">
        <w:rPr>
          <w:highlight w:val="yellow"/>
        </w:rPr>
        <w:t>xx</w:t>
      </w:r>
      <w:r w:rsidR="00B066E5">
        <w:t xml:space="preserve"> %</w:t>
      </w:r>
      <w:r>
        <w:t xml:space="preserve"> </w:t>
      </w:r>
      <w:r w:rsidR="006A51A1">
        <w:t xml:space="preserve">stilling </w:t>
      </w:r>
      <w:r w:rsidR="000944D7">
        <w:t>som</w:t>
      </w:r>
      <w:r w:rsidR="00B066E5">
        <w:t xml:space="preserve"> </w:t>
      </w:r>
      <w:r>
        <w:t>/</w:t>
      </w:r>
      <w:r w:rsidRPr="00E61023">
        <w:rPr>
          <w:highlight w:val="yellow"/>
        </w:rPr>
        <w:t>stilling</w:t>
      </w:r>
      <w:r>
        <w:t>/</w:t>
      </w:r>
      <w:r w:rsidR="00B066E5">
        <w:t xml:space="preserve"> (SKO </w:t>
      </w:r>
      <w:proofErr w:type="spellStart"/>
      <w:r w:rsidRPr="009A16EC">
        <w:rPr>
          <w:highlight w:val="yellow"/>
        </w:rPr>
        <w:t>xcvb</w:t>
      </w:r>
      <w:proofErr w:type="spellEnd"/>
      <w:r w:rsidR="00B066E5">
        <w:t xml:space="preserve">) </w:t>
      </w:r>
      <w:r w:rsidR="00E61023">
        <w:t>innen /</w:t>
      </w:r>
      <w:r w:rsidR="00E61023" w:rsidRPr="00E61023">
        <w:rPr>
          <w:highlight w:val="yellow"/>
        </w:rPr>
        <w:t>fagområde</w:t>
      </w:r>
      <w:r w:rsidR="00E61023">
        <w:t xml:space="preserve">/ </w:t>
      </w:r>
      <w:r w:rsidR="00B066E5">
        <w:t xml:space="preserve">ved Det </w:t>
      </w:r>
      <w:r w:rsidRPr="00E61023">
        <w:rPr>
          <w:highlight w:val="yellow"/>
        </w:rPr>
        <w:t>XX</w:t>
      </w:r>
      <w:r w:rsidR="00B066E5">
        <w:t xml:space="preserve"> fakultet, </w:t>
      </w:r>
      <w:r w:rsidRPr="009A16EC">
        <w:rPr>
          <w:highlight w:val="yellow"/>
        </w:rPr>
        <w:t>YY</w:t>
      </w:r>
      <w:r w:rsidR="006A51A1">
        <w:t xml:space="preserve"> institutt</w:t>
      </w:r>
      <w:r w:rsidR="00B066E5">
        <w:t xml:space="preserve">. </w:t>
      </w:r>
    </w:p>
    <w:p w14:paraId="026148EA" w14:textId="77777777" w:rsidR="00B066E5" w:rsidRDefault="00B066E5" w:rsidP="00B066E5">
      <w:pPr>
        <w:spacing w:after="0"/>
      </w:pPr>
    </w:p>
    <w:p w14:paraId="0456A356" w14:textId="700DF6E9" w:rsidR="00E81642" w:rsidRDefault="00B066E5" w:rsidP="00B066E5">
      <w:pPr>
        <w:spacing w:after="0"/>
      </w:pPr>
      <w:r>
        <w:t xml:space="preserve">Prøvetid </w:t>
      </w:r>
      <w:r w:rsidRPr="00E61023">
        <w:rPr>
          <w:highlight w:val="yellow"/>
        </w:rPr>
        <w:t>ilegges</w:t>
      </w:r>
      <w:r w:rsidR="00E61023" w:rsidRPr="00E61023">
        <w:rPr>
          <w:highlight w:val="yellow"/>
        </w:rPr>
        <w:t>/ilegges</w:t>
      </w:r>
      <w:r>
        <w:t xml:space="preserve"> ikke.</w:t>
      </w:r>
    </w:p>
    <w:p w14:paraId="24ED5B43" w14:textId="77777777" w:rsidR="00DD1337" w:rsidRDefault="00DD1337" w:rsidP="003B1C2C">
      <w:pPr>
        <w:pStyle w:val="Vedlegg"/>
        <w:numPr>
          <w:ilvl w:val="0"/>
          <w:numId w:val="0"/>
        </w:numPr>
        <w:tabs>
          <w:tab w:val="left" w:pos="5208"/>
        </w:tabs>
        <w:ind w:left="284" w:hanging="284"/>
      </w:pPr>
    </w:p>
    <w:p w14:paraId="40D2CD1E" w14:textId="1E36EC3F" w:rsidR="003B1C2C" w:rsidRDefault="003B1C2C" w:rsidP="00DB781C">
      <w:pPr>
        <w:pStyle w:val="Vedlegg"/>
        <w:keepNext/>
        <w:keepLines/>
        <w:numPr>
          <w:ilvl w:val="0"/>
          <w:numId w:val="0"/>
        </w:numPr>
        <w:tabs>
          <w:tab w:val="left" w:pos="5208"/>
        </w:tabs>
        <w:ind w:left="284" w:hanging="284"/>
      </w:pPr>
      <w:r>
        <w:t>Arne Benjaminsen</w:t>
      </w:r>
      <w:r>
        <w:tab/>
      </w:r>
      <w:r w:rsidR="00CF7561">
        <w:t>Elisabeth Pedersen Lange</w:t>
      </w:r>
    </w:p>
    <w:p w14:paraId="7213BF14" w14:textId="34F8483C" w:rsidR="003B1C2C" w:rsidRDefault="003B1C2C" w:rsidP="001330AC">
      <w:pPr>
        <w:pStyle w:val="Vedlegg"/>
        <w:keepNext/>
        <w:keepLines/>
        <w:numPr>
          <w:ilvl w:val="0"/>
          <w:numId w:val="0"/>
        </w:numPr>
        <w:tabs>
          <w:tab w:val="left" w:pos="5208"/>
        </w:tabs>
        <w:ind w:left="284" w:hanging="284"/>
      </w:pPr>
      <w:r>
        <w:t>universitetsdirektør</w:t>
      </w:r>
      <w:r>
        <w:tab/>
      </w:r>
      <w:r w:rsidR="00E90533">
        <w:t>avdelings</w:t>
      </w:r>
      <w:r w:rsidR="00FF5141">
        <w:t>direktør</w:t>
      </w:r>
    </w:p>
    <w:p w14:paraId="7A965188" w14:textId="77777777" w:rsidR="00E81642" w:rsidRDefault="00E81642" w:rsidP="001330AC">
      <w:pPr>
        <w:pStyle w:val="Vedlegg"/>
        <w:keepNext/>
        <w:keepLines/>
        <w:numPr>
          <w:ilvl w:val="0"/>
          <w:numId w:val="0"/>
        </w:numPr>
        <w:tabs>
          <w:tab w:val="left" w:pos="5208"/>
        </w:tabs>
        <w:ind w:left="284" w:hanging="284"/>
      </w:pPr>
    </w:p>
    <w:p w14:paraId="73C2C491" w14:textId="77777777" w:rsidR="00E81642" w:rsidRDefault="00E81642" w:rsidP="001330AC">
      <w:pPr>
        <w:pStyle w:val="Vedlegg"/>
        <w:keepNext/>
        <w:keepLines/>
        <w:numPr>
          <w:ilvl w:val="0"/>
          <w:numId w:val="0"/>
        </w:numPr>
        <w:tabs>
          <w:tab w:val="left" w:pos="5208"/>
        </w:tabs>
        <w:ind w:left="284" w:hanging="284"/>
      </w:pPr>
    </w:p>
    <w:p w14:paraId="11FBD9C0" w14:textId="385C488F" w:rsidR="00E81642" w:rsidRPr="00E81642" w:rsidRDefault="00E81642" w:rsidP="00E81642">
      <w:pPr>
        <w:spacing w:after="0"/>
        <w:rPr>
          <w:i/>
          <w:iCs/>
        </w:rPr>
      </w:pPr>
      <w:r w:rsidRPr="00E81642">
        <w:rPr>
          <w:i/>
          <w:iCs/>
        </w:rPr>
        <w:t>Vedlegg</w:t>
      </w:r>
      <w:r w:rsidR="00A108FA">
        <w:rPr>
          <w:i/>
          <w:iCs/>
        </w:rPr>
        <w:t>:</w:t>
      </w:r>
    </w:p>
    <w:p w14:paraId="05DD63F5" w14:textId="75ABF9B6" w:rsidR="00E81642" w:rsidRPr="001A2959" w:rsidRDefault="007F38AE" w:rsidP="00E81642">
      <w:pPr>
        <w:pStyle w:val="Vedlegg"/>
        <w:keepNext/>
        <w:keepLines/>
        <w:numPr>
          <w:ilvl w:val="0"/>
          <w:numId w:val="0"/>
        </w:numPr>
        <w:tabs>
          <w:tab w:val="left" w:pos="5208"/>
        </w:tabs>
        <w:ind w:left="284" w:hanging="284"/>
      </w:pPr>
      <w:proofErr w:type="spellStart"/>
      <w:r>
        <w:t>Fremleggsnotat</w:t>
      </w:r>
      <w:proofErr w:type="spellEnd"/>
      <w:r>
        <w:t xml:space="preserve"> med vedlegg</w:t>
      </w:r>
    </w:p>
    <w:sectPr w:rsidR="00E81642" w:rsidRPr="001A2959" w:rsidSect="009F68C4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2600" w:right="1134" w:bottom="2836" w:left="1134" w:header="113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DF945" w14:textId="77777777" w:rsidR="00730699" w:rsidRDefault="00730699" w:rsidP="00B40445">
      <w:pPr>
        <w:spacing w:after="0"/>
      </w:pPr>
      <w:r>
        <w:separator/>
      </w:r>
    </w:p>
  </w:endnote>
  <w:endnote w:type="continuationSeparator" w:id="0">
    <w:p w14:paraId="2A64E554" w14:textId="77777777" w:rsidR="00730699" w:rsidRDefault="00730699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20039264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23B46DBF" w14:textId="77777777" w:rsidR="0024126B" w:rsidRDefault="005B7036" w:rsidP="00FF21A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="0089768C" w:rsidRPr="0089768C">
              <w:rPr>
                <w:sz w:val="18"/>
                <w:szCs w:val="18"/>
              </w:rPr>
              <w:t xml:space="preserve"> </w:t>
            </w:r>
            <w:r w:rsidR="0089768C" w:rsidRPr="0089768C">
              <w:rPr>
                <w:sz w:val="18"/>
                <w:szCs w:val="18"/>
              </w:rPr>
              <w:fldChar w:fldCharType="begin"/>
            </w:r>
            <w:r w:rsidR="0089768C" w:rsidRPr="0089768C">
              <w:rPr>
                <w:sz w:val="18"/>
                <w:szCs w:val="18"/>
              </w:rPr>
              <w:instrText xml:space="preserve"> PAGE </w:instrText>
            </w:r>
            <w:r w:rsidR="0089768C" w:rsidRPr="0089768C">
              <w:rPr>
                <w:sz w:val="18"/>
                <w:szCs w:val="18"/>
              </w:rPr>
              <w:fldChar w:fldCharType="separate"/>
            </w:r>
            <w:r w:rsidR="0089768C" w:rsidRPr="0089768C">
              <w:rPr>
                <w:noProof/>
                <w:sz w:val="18"/>
                <w:szCs w:val="18"/>
              </w:rPr>
              <w:t>2</w:t>
            </w:r>
            <w:r w:rsidR="0089768C" w:rsidRPr="0089768C">
              <w:rPr>
                <w:sz w:val="18"/>
                <w:szCs w:val="18"/>
              </w:rPr>
              <w:fldChar w:fldCharType="end"/>
            </w:r>
            <w:r w:rsidR="0089768C"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="0089768C" w:rsidRPr="0089768C">
              <w:rPr>
                <w:sz w:val="18"/>
                <w:szCs w:val="18"/>
              </w:rPr>
              <w:t xml:space="preserve"> </w:t>
            </w:r>
            <w:r w:rsidR="0089768C" w:rsidRPr="0089768C">
              <w:rPr>
                <w:sz w:val="18"/>
                <w:szCs w:val="18"/>
              </w:rPr>
              <w:fldChar w:fldCharType="begin"/>
            </w:r>
            <w:r w:rsidR="0089768C" w:rsidRPr="0089768C">
              <w:rPr>
                <w:sz w:val="18"/>
                <w:szCs w:val="18"/>
              </w:rPr>
              <w:instrText xml:space="preserve"> NUMPAGES  </w:instrText>
            </w:r>
            <w:r w:rsidR="0089768C" w:rsidRPr="0089768C">
              <w:rPr>
                <w:sz w:val="18"/>
                <w:szCs w:val="18"/>
              </w:rPr>
              <w:fldChar w:fldCharType="separate"/>
            </w:r>
            <w:r w:rsidR="0089768C" w:rsidRPr="0089768C">
              <w:rPr>
                <w:noProof/>
                <w:sz w:val="18"/>
                <w:szCs w:val="18"/>
              </w:rPr>
              <w:t>2</w:t>
            </w:r>
            <w:r w:rsidR="0089768C" w:rsidRPr="0089768C">
              <w:rPr>
                <w:sz w:val="18"/>
                <w:szCs w:val="18"/>
              </w:rPr>
              <w:fldChar w:fldCharType="end"/>
            </w:r>
          </w:p>
          <w:p w14:paraId="5BE2FA52" w14:textId="77777777" w:rsidR="0089768C" w:rsidRPr="0089768C" w:rsidRDefault="00796916" w:rsidP="00FF21A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14:paraId="2DAA1600" w14:textId="77777777" w:rsidR="0089768C" w:rsidRDefault="0089768C" w:rsidP="009F68C4">
    <w:pPr>
      <w:pStyle w:val="Bunntekst"/>
      <w:spacing w:after="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1993215443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589533838"/>
          <w:docPartObj>
            <w:docPartGallery w:val="Page Numbers (Top of Page)"/>
            <w:docPartUnique/>
          </w:docPartObj>
        </w:sdtPr>
        <w:sdtEndPr/>
        <w:sdtContent>
          <w:p w14:paraId="635BE887" w14:textId="77777777" w:rsidR="009F68C4" w:rsidRDefault="009F68C4" w:rsidP="009F68C4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PAGE </w:instrText>
            </w:r>
            <w:r w:rsidRPr="0089768C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2</w:t>
            </w:r>
            <w:r w:rsidRPr="0089768C">
              <w:rPr>
                <w:sz w:val="18"/>
                <w:szCs w:val="18"/>
              </w:rPr>
              <w:fldChar w:fldCharType="end"/>
            </w:r>
            <w:r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NUMPAGES  </w:instrText>
            </w:r>
            <w:r w:rsidRPr="0089768C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2</w:t>
            </w:r>
            <w:r w:rsidRPr="0089768C">
              <w:rPr>
                <w:sz w:val="18"/>
                <w:szCs w:val="18"/>
              </w:rPr>
              <w:fldChar w:fldCharType="end"/>
            </w:r>
          </w:p>
          <w:p w14:paraId="57F467E5" w14:textId="77777777" w:rsidR="009F68C4" w:rsidRPr="0089768C" w:rsidRDefault="00796916" w:rsidP="009F68C4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14:paraId="5642A8C3" w14:textId="77777777" w:rsidR="009F68C4" w:rsidRDefault="009F68C4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93A03" w14:textId="77777777" w:rsidR="00730699" w:rsidRDefault="00730699" w:rsidP="00B40445">
      <w:pPr>
        <w:spacing w:after="0"/>
      </w:pPr>
      <w:r>
        <w:separator/>
      </w:r>
    </w:p>
  </w:footnote>
  <w:footnote w:type="continuationSeparator" w:id="0">
    <w:p w14:paraId="31A5AA69" w14:textId="77777777" w:rsidR="00730699" w:rsidRDefault="00730699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B98DF" w14:textId="77777777" w:rsidR="00B40445" w:rsidRDefault="00B40445">
    <w:pPr>
      <w:pStyle w:val="Topptekst"/>
    </w:pPr>
    <w:r w:rsidRPr="00B40445">
      <w:rPr>
        <w:noProof/>
      </w:rPr>
      <w:drawing>
        <wp:anchor distT="0" distB="0" distL="114300" distR="114300" simplePos="0" relativeHeight="251658240" behindDoc="0" locked="0" layoutInCell="1" allowOverlap="1" wp14:anchorId="4BCEBC73" wp14:editId="5520557A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22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FF60D" w14:textId="77777777" w:rsidR="009F68C4" w:rsidRDefault="009F68C4" w:rsidP="009F68C4">
    <w:pPr>
      <w:pStyle w:val="Topptekst"/>
    </w:pPr>
    <w:r w:rsidRPr="00B40445">
      <w:rPr>
        <w:noProof/>
      </w:rPr>
      <w:drawing>
        <wp:anchor distT="0" distB="0" distL="114300" distR="114300" simplePos="0" relativeHeight="251660288" behindDoc="0" locked="0" layoutInCell="1" allowOverlap="1" wp14:anchorId="547C1C7C" wp14:editId="385DA1DB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23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12DF276B" w14:textId="77777777" w:rsidR="009F68C4" w:rsidRDefault="009F68C4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E26E4"/>
    <w:multiLevelType w:val="hybridMultilevel"/>
    <w:tmpl w:val="68CCEF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F73D8C"/>
    <w:multiLevelType w:val="hybridMultilevel"/>
    <w:tmpl w:val="ADC03DE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E65703"/>
    <w:multiLevelType w:val="multilevel"/>
    <w:tmpl w:val="3490F554"/>
    <w:lvl w:ilvl="0">
      <w:start w:val="1"/>
      <w:numFmt w:val="decimal"/>
      <w:pStyle w:val="Vedlegg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52" w:hanging="2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3" w15:restartNumberingAfterBreak="0">
    <w:nsid w:val="725570E2"/>
    <w:multiLevelType w:val="hybridMultilevel"/>
    <w:tmpl w:val="C8D05EB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9155841">
    <w:abstractNumId w:val="0"/>
  </w:num>
  <w:num w:numId="2" w16cid:durableId="2037197980">
    <w:abstractNumId w:val="1"/>
  </w:num>
  <w:num w:numId="3" w16cid:durableId="1128745920">
    <w:abstractNumId w:val="3"/>
  </w:num>
  <w:num w:numId="4" w16cid:durableId="11324071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64D"/>
    <w:rsid w:val="000413C2"/>
    <w:rsid w:val="0006644B"/>
    <w:rsid w:val="00087022"/>
    <w:rsid w:val="000944D7"/>
    <w:rsid w:val="000B0F39"/>
    <w:rsid w:val="000C5065"/>
    <w:rsid w:val="000E3943"/>
    <w:rsid w:val="001276A8"/>
    <w:rsid w:val="001330AC"/>
    <w:rsid w:val="001A2959"/>
    <w:rsid w:val="001B1732"/>
    <w:rsid w:val="001E486D"/>
    <w:rsid w:val="001E563E"/>
    <w:rsid w:val="002058DF"/>
    <w:rsid w:val="0024126B"/>
    <w:rsid w:val="00241AAF"/>
    <w:rsid w:val="00282258"/>
    <w:rsid w:val="002E2A5D"/>
    <w:rsid w:val="00301FF9"/>
    <w:rsid w:val="00312679"/>
    <w:rsid w:val="00395E70"/>
    <w:rsid w:val="003B1C2C"/>
    <w:rsid w:val="003C7CB1"/>
    <w:rsid w:val="003E3F55"/>
    <w:rsid w:val="00407147"/>
    <w:rsid w:val="00442EC0"/>
    <w:rsid w:val="00445E3D"/>
    <w:rsid w:val="00456388"/>
    <w:rsid w:val="004B0BF1"/>
    <w:rsid w:val="004D3EE6"/>
    <w:rsid w:val="004E6C33"/>
    <w:rsid w:val="004F1DCC"/>
    <w:rsid w:val="004F7A13"/>
    <w:rsid w:val="005018B9"/>
    <w:rsid w:val="0052361F"/>
    <w:rsid w:val="00527730"/>
    <w:rsid w:val="005775C8"/>
    <w:rsid w:val="005A4294"/>
    <w:rsid w:val="005B591C"/>
    <w:rsid w:val="005B7036"/>
    <w:rsid w:val="00634F8C"/>
    <w:rsid w:val="00642BE5"/>
    <w:rsid w:val="00671367"/>
    <w:rsid w:val="006A51A1"/>
    <w:rsid w:val="006B6D93"/>
    <w:rsid w:val="006F2EAE"/>
    <w:rsid w:val="00716E09"/>
    <w:rsid w:val="00730699"/>
    <w:rsid w:val="00772053"/>
    <w:rsid w:val="00772937"/>
    <w:rsid w:val="00796916"/>
    <w:rsid w:val="007B1485"/>
    <w:rsid w:val="007B38DD"/>
    <w:rsid w:val="007D1BCE"/>
    <w:rsid w:val="007F38AE"/>
    <w:rsid w:val="00802C54"/>
    <w:rsid w:val="0083316E"/>
    <w:rsid w:val="00860340"/>
    <w:rsid w:val="008927DD"/>
    <w:rsid w:val="0089768C"/>
    <w:rsid w:val="008E1799"/>
    <w:rsid w:val="008E3ADE"/>
    <w:rsid w:val="00912BD4"/>
    <w:rsid w:val="0091693F"/>
    <w:rsid w:val="00944DF5"/>
    <w:rsid w:val="0099229E"/>
    <w:rsid w:val="0099773D"/>
    <w:rsid w:val="009A16EC"/>
    <w:rsid w:val="009B0C2F"/>
    <w:rsid w:val="009C2C45"/>
    <w:rsid w:val="009D0116"/>
    <w:rsid w:val="009F5A87"/>
    <w:rsid w:val="009F68C4"/>
    <w:rsid w:val="00A05EFF"/>
    <w:rsid w:val="00A108FA"/>
    <w:rsid w:val="00A41A0F"/>
    <w:rsid w:val="00A46A1A"/>
    <w:rsid w:val="00A637BB"/>
    <w:rsid w:val="00AB5984"/>
    <w:rsid w:val="00AD08E9"/>
    <w:rsid w:val="00B066E5"/>
    <w:rsid w:val="00B40445"/>
    <w:rsid w:val="00B404F2"/>
    <w:rsid w:val="00B5600F"/>
    <w:rsid w:val="00B56954"/>
    <w:rsid w:val="00B9030A"/>
    <w:rsid w:val="00B91736"/>
    <w:rsid w:val="00B92FDA"/>
    <w:rsid w:val="00BC747F"/>
    <w:rsid w:val="00BD401B"/>
    <w:rsid w:val="00C3464D"/>
    <w:rsid w:val="00C73033"/>
    <w:rsid w:val="00C74FAA"/>
    <w:rsid w:val="00CA3096"/>
    <w:rsid w:val="00CC4129"/>
    <w:rsid w:val="00CF7561"/>
    <w:rsid w:val="00D001C4"/>
    <w:rsid w:val="00D324C9"/>
    <w:rsid w:val="00D32846"/>
    <w:rsid w:val="00D8038F"/>
    <w:rsid w:val="00D962A7"/>
    <w:rsid w:val="00DB781C"/>
    <w:rsid w:val="00DC0420"/>
    <w:rsid w:val="00DD0192"/>
    <w:rsid w:val="00DD1337"/>
    <w:rsid w:val="00DD5870"/>
    <w:rsid w:val="00DF63C2"/>
    <w:rsid w:val="00E31315"/>
    <w:rsid w:val="00E43EF5"/>
    <w:rsid w:val="00E575CF"/>
    <w:rsid w:val="00E61023"/>
    <w:rsid w:val="00E61F23"/>
    <w:rsid w:val="00E81642"/>
    <w:rsid w:val="00E90533"/>
    <w:rsid w:val="00EB7880"/>
    <w:rsid w:val="00EC1DEE"/>
    <w:rsid w:val="00ED265F"/>
    <w:rsid w:val="00EF7B4F"/>
    <w:rsid w:val="00F71A62"/>
    <w:rsid w:val="00F94737"/>
    <w:rsid w:val="00FE532B"/>
    <w:rsid w:val="00FF21A0"/>
    <w:rsid w:val="00FF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9E37F0"/>
  <w15:chartTrackingRefBased/>
  <w15:docId w15:val="{0AB96C10-3AD2-4924-9D01-E86F4960B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FE532B"/>
    <w:pPr>
      <w:spacing w:after="260" w:line="24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qFormat/>
    <w:rsid w:val="00FE532B"/>
    <w:pPr>
      <w:keepNext/>
      <w:keepLines/>
      <w:spacing w:after="20"/>
      <w:outlineLvl w:val="1"/>
    </w:pPr>
    <w:rPr>
      <w:i/>
      <w:lang w:val="da-DK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Vedlegg">
    <w:name w:val="Vedlegg"/>
    <w:basedOn w:val="Listeavsnitt"/>
    <w:qFormat/>
    <w:rsid w:val="00FE532B"/>
    <w:pPr>
      <w:numPr>
        <w:numId w:val="4"/>
      </w:numPr>
      <w:spacing w:after="0"/>
    </w:pPr>
  </w:style>
  <w:style w:type="paragraph" w:styleId="Listeavsnitt">
    <w:name w:val="List Paragraph"/>
    <w:basedOn w:val="Normal"/>
    <w:uiPriority w:val="34"/>
    <w:semiHidden/>
    <w:qFormat/>
    <w:rsid w:val="001A2959"/>
    <w:pPr>
      <w:ind w:left="720"/>
      <w:contextualSpacing/>
    </w:pPr>
  </w:style>
  <w:style w:type="character" w:styleId="Hyperkobling">
    <w:name w:val="Hyperlink"/>
    <w:basedOn w:val="Standardskriftforavsnitt"/>
    <w:uiPriority w:val="99"/>
    <w:semiHidden/>
    <w:rsid w:val="00D8038F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rsid w:val="00D8038F"/>
    <w:rPr>
      <w:color w:val="605E5C"/>
      <w:shd w:val="clear" w:color="auto" w:fill="E1DFDD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E532B"/>
    <w:rPr>
      <w:i/>
      <w:lang w:val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heodor\Downloads\mal-styresak%20(3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809254C0F5A46D188D2526B0F54780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014C608-F680-463E-9BCE-47374C643FD0}"/>
      </w:docPartPr>
      <w:docPartBody>
        <w:p w:rsidR="00053076" w:rsidRDefault="00053076">
          <w:pPr>
            <w:pStyle w:val="4809254C0F5A46D188D2526B0F54780C"/>
          </w:pPr>
          <w:r w:rsidRPr="00944DF5">
            <w:rPr>
              <w:rStyle w:val="Plassholdertekst"/>
              <w:lang w:val="da-DK"/>
            </w:rPr>
            <w:t>[Sakstittel – beskrivende og presis]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076"/>
    <w:rsid w:val="00053076"/>
    <w:rsid w:val="00312679"/>
    <w:rsid w:val="00912BD4"/>
    <w:rsid w:val="00BD5B96"/>
    <w:rsid w:val="00D962A7"/>
    <w:rsid w:val="00F7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b-NO" w:eastAsia="nb-NO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053076"/>
    <w:rPr>
      <w:color w:val="auto"/>
    </w:rPr>
  </w:style>
  <w:style w:type="paragraph" w:customStyle="1" w:styleId="4809254C0F5A46D188D2526B0F54780C">
    <w:name w:val="4809254C0F5A46D188D2526B0F54780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root>
</root>
</file>

<file path=customXml/itemProps1.xml><?xml version="1.0" encoding="utf-8"?>
<ds:datastoreItem xmlns:ds="http://schemas.openxmlformats.org/officeDocument/2006/customXml" ds:itemID="{779CA618-2406-429C-9D75-1E08A096F90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  <ds:schemaRef ds:uri="3b00a67f-9791-437e-b702-303a706ea042"/>
    <ds:schemaRef ds:uri="7dc3d6ed-56f1-49b6-b310-0ff680cfe62a"/>
  </ds:schemaRefs>
</ds:datastoreItem>
</file>

<file path=customXml/itemProps3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AB2F23-C423-4475-91A3-3C8C64B1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A55C48B-CB0D-47E0-9FC7-C7C9FE765157}">
  <ds:schemaRefs/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mal-styresak (3)</Template>
  <TotalTime>1</TotalTime>
  <Pages>1</Pages>
  <Words>162</Words>
  <Characters>861</Characters>
  <Application>Microsoft Office Word</Application>
  <DocSecurity>4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Theodorsen</dc:creator>
  <cp:keywords/>
  <dc:description/>
  <cp:lastModifiedBy>Bente Hennie Strandh</cp:lastModifiedBy>
  <cp:revision>2</cp:revision>
  <dcterms:created xsi:type="dcterms:W3CDTF">2025-09-01T10:55:00Z</dcterms:created>
  <dcterms:modified xsi:type="dcterms:W3CDTF">2025-09-01T10:55:00Z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