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CC3" w:rsidRPr="006D3CC3" w:rsidRDefault="006D3CC3" w:rsidP="00DF1716">
      <w:pPr>
        <w:pStyle w:val="Heading1"/>
      </w:pPr>
      <w:r w:rsidRPr="006D3CC3">
        <w:t>Ledelsens gjennomg</w:t>
      </w:r>
      <w:r w:rsidR="00881207">
        <w:t>åelse</w:t>
      </w:r>
      <w:r w:rsidRPr="006D3CC3">
        <w:t xml:space="preserve"> </w:t>
      </w:r>
      <w:r>
        <w:t>–</w:t>
      </w:r>
      <w:r w:rsidRPr="006D3CC3">
        <w:t xml:space="preserve"> underlag</w:t>
      </w:r>
      <w:r>
        <w:t>,</w:t>
      </w:r>
      <w:r w:rsidRPr="006D3CC3">
        <w:t xml:space="preserve"> møtereferat og tiltaksplan</w:t>
      </w:r>
    </w:p>
    <w:p w:rsidR="00DF1716" w:rsidRDefault="00DF1716" w:rsidP="006D3CC3">
      <w:pPr>
        <w:pStyle w:val="Heading2"/>
        <w:rPr>
          <w:lang w:val="en-US"/>
        </w:rPr>
      </w:pPr>
      <w:proofErr w:type="spellStart"/>
      <w:r>
        <w:rPr>
          <w:lang w:val="en-US"/>
        </w:rPr>
        <w:t>Sammenfatning</w:t>
      </w:r>
      <w:proofErr w:type="spellEnd"/>
    </w:p>
    <w:p w:rsidR="00DF1716" w:rsidRPr="00DF1716" w:rsidRDefault="00D75A81" w:rsidP="00881207">
      <w:pPr>
        <w:tabs>
          <w:tab w:val="center" w:pos="4819"/>
        </w:tabs>
        <w:rPr>
          <w:lang w:val="en-US"/>
        </w:rPr>
      </w:pPr>
      <w:sdt>
        <w:sdtPr>
          <w:rPr>
            <w:u w:val="single"/>
          </w:rPr>
          <w:id w:val="1205110281"/>
          <w:placeholder>
            <w:docPart w:val="F1185F25709F4886AB275DCA09FC8191"/>
          </w:placeholder>
          <w:showingPlcHdr/>
        </w:sdtPr>
        <w:sdtEndPr/>
        <w:sdtContent>
          <w:r w:rsidR="00D371DF" w:rsidRPr="00881207">
            <w:rPr>
              <w:rStyle w:val="PlaceholderText"/>
              <w:lang w:val="en-US"/>
            </w:rPr>
            <w:t>Click here to enter text.</w:t>
          </w:r>
        </w:sdtContent>
      </w:sdt>
      <w:r w:rsidR="00881207">
        <w:rPr>
          <w:u w:val="single"/>
        </w:rPr>
        <w:tab/>
      </w:r>
    </w:p>
    <w:p w:rsidR="002F7315" w:rsidRPr="0053516E" w:rsidRDefault="00DF1716" w:rsidP="006D3CC3">
      <w:pPr>
        <w:pStyle w:val="Heading2"/>
        <w:rPr>
          <w:lang w:val="en-US"/>
        </w:rPr>
      </w:pPr>
      <w:proofErr w:type="spellStart"/>
      <w:r>
        <w:rPr>
          <w:lang w:val="en-US"/>
        </w:rPr>
        <w:t>Underlag</w:t>
      </w:r>
      <w:proofErr w:type="spellEnd"/>
    </w:p>
    <w:tbl>
      <w:tblPr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78"/>
        <w:gridCol w:w="4818"/>
        <w:gridCol w:w="960"/>
      </w:tblGrid>
      <w:tr w:rsidR="00DF1716" w:rsidRPr="00D536B5" w:rsidTr="000958DB">
        <w:trPr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8B3FF1" w:rsidRDefault="00DF1716" w:rsidP="002F7315">
            <w:pPr>
              <w:widowControl w:val="0"/>
              <w:spacing w:after="58"/>
            </w:pPr>
            <w:r>
              <w:rPr>
                <w:b/>
                <w:bCs/>
              </w:rPr>
              <w:t>Sjekkliste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53516E" w:rsidRDefault="00DF1716" w:rsidP="002F7315">
            <w:r>
              <w:rPr>
                <w:b/>
                <w:bCs/>
              </w:rPr>
              <w:t>Underlag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Default="00DF1716" w:rsidP="00DF171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Vedlegg </w:t>
            </w:r>
            <w:proofErr w:type="spellStart"/>
            <w:r>
              <w:rPr>
                <w:b/>
                <w:bCs/>
              </w:rPr>
              <w:t>nr</w:t>
            </w:r>
            <w:proofErr w:type="spellEnd"/>
          </w:p>
        </w:tc>
      </w:tr>
      <w:tr w:rsidR="000958DB" w:rsidRPr="00DF1716" w:rsidTr="000958DB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</w:pPr>
            <w:r w:rsidRPr="006D3CC3">
              <w:rPr>
                <w:bCs/>
              </w:rPr>
              <w:t>a) resultater av interne revisjoner og vurderinger av samsvar med lovbestemte krav og med andre krav som organisasjonen pålegger seg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>HMS-internrevisjonsrapporter</w:t>
            </w:r>
            <w:r w:rsidR="001E02AC"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Pr="00D430FC" w:rsidRDefault="000958DB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0958DB" w:rsidRPr="008B73A3" w:rsidTr="000958DB"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  <w:rPr>
                <w:bCs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>Vurdering av samsvar</w:t>
            </w:r>
            <w:r w:rsidR="001E02AC"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  <w:tr w:rsidR="000958DB" w:rsidRPr="008B73A3" w:rsidTr="000958DB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  <w:rPr>
                <w:bCs/>
              </w:rPr>
            </w:pPr>
            <w:r w:rsidRPr="006D3CC3">
              <w:rPr>
                <w:bCs/>
              </w:rPr>
              <w:t>b) resultater av deltagelse og konferering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>Referat fra leder og verneombud sin gjennomgang av verneombudets deltagelse i HMS-arbeidet.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  <w:tr w:rsidR="000958DB" w:rsidRPr="008B73A3" w:rsidTr="000958DB"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  <w:rPr>
                <w:bCs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>Liste over hvor verneombudet eller andre ansatt-representanter har deltatt i HMS-arbeidet det siste året.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  <w:tr w:rsidR="000958DB" w:rsidRPr="008B73A3" w:rsidTr="000958D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  <w:rPr>
                <w:bCs/>
              </w:rPr>
            </w:pPr>
            <w:r w:rsidRPr="006D3CC3">
              <w:rPr>
                <w:bCs/>
              </w:rPr>
              <w:t xml:space="preserve">c) relevante henvendelser fra eksterne </w:t>
            </w:r>
            <w:proofErr w:type="spellStart"/>
            <w:r w:rsidRPr="006D3CC3">
              <w:rPr>
                <w:bCs/>
              </w:rPr>
              <w:t>interesseparter</w:t>
            </w:r>
            <w:proofErr w:type="spellEnd"/>
            <w:r w:rsidRPr="006D3CC3">
              <w:rPr>
                <w:bCs/>
              </w:rPr>
              <w:t>, inklusive klager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958DB">
            <w:r>
              <w:t xml:space="preserve">Liste over </w:t>
            </w:r>
            <w:r w:rsidRPr="004E262E">
              <w:t>henvendelser angående HMS fra samarbeidspartnere, finansører, underleverandører eller andre.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  <w:tr w:rsidR="000958DB" w:rsidRPr="008B73A3" w:rsidTr="000958DB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  <w:rPr>
                <w:bCs/>
              </w:rPr>
            </w:pPr>
            <w:r w:rsidRPr="006D3CC3">
              <w:rPr>
                <w:bCs/>
              </w:rPr>
              <w:t>d) organisasjonens arbeidsmiljøprestasjon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>Statistikk for sykefravær.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  <w:tr w:rsidR="000958DB" w:rsidRPr="008B73A3" w:rsidTr="000958DB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  <w:rPr>
                <w:bCs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 xml:space="preserve">Statistikk for uønskede hendelser.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  <w:tr w:rsidR="000958DB" w:rsidRPr="008B73A3" w:rsidTr="000958DB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958DB">
            <w:r>
              <w:t>Informasjon om b</w:t>
            </w:r>
            <w:r w:rsidRPr="004E262E">
              <w:t>eredskapssituasjoner, beredskapsøvelser.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Pr="003061D9" w:rsidRDefault="000958DB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0958DB" w:rsidRPr="008B73A3" w:rsidTr="000958DB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>Resultater av arbeidsmiljøundersøkelser</w:t>
            </w:r>
            <w:r w:rsidR="001E02AC"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Pr="003061D9" w:rsidRDefault="000958DB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0958DB" w:rsidRPr="008B73A3" w:rsidTr="000958DB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>Resultater av tilsyn fra myndighetene.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Pr="002F7315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  <w:tr w:rsidR="000958DB" w:rsidRPr="008B73A3" w:rsidTr="000958DB"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>Resultater av overvåkning / målinger.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Pr="003061D9" w:rsidRDefault="000958DB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0958DB" w:rsidRPr="008B73A3" w:rsidTr="000958D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</w:pPr>
            <w:r w:rsidRPr="006D3CC3">
              <w:rPr>
                <w:bCs/>
              </w:rPr>
              <w:t>e) i hvilken grad målet er oppnådd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1E02AC">
            <w:r>
              <w:t>M</w:t>
            </w:r>
            <w:r w:rsidRPr="004E262E">
              <w:t>åloppnåelse og manglende måloppnåelse</w:t>
            </w:r>
            <w:r>
              <w:t xml:space="preserve"> innen HMS</w:t>
            </w:r>
            <w:r w:rsidRPr="004E262E">
              <w:t>.</w:t>
            </w:r>
            <w:r>
              <w:t xml:space="preserve"> (</w:t>
            </w:r>
            <w:r w:rsidRPr="004E262E">
              <w:t xml:space="preserve">Har virksomheten egne HMS-mål, </w:t>
            </w:r>
            <w:r>
              <w:t xml:space="preserve">bruk dem, </w:t>
            </w:r>
            <w:r w:rsidRPr="004E262E">
              <w:t>hvis ikke bruk UiOs HMS mål</w:t>
            </w:r>
            <w:r w:rsidR="001E02AC">
              <w:t>.)</w:t>
            </w:r>
            <w:r w:rsidRPr="004E262E"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Pr="00DF1716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  <w:tr w:rsidR="000958DB" w:rsidRPr="008B73A3" w:rsidTr="000958D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  <w:rPr>
                <w:bCs/>
              </w:rPr>
            </w:pPr>
            <w:r w:rsidRPr="006D3CC3">
              <w:rPr>
                <w:bCs/>
              </w:rPr>
              <w:lastRenderedPageBreak/>
              <w:t>f) status for undersøkelse av hendelser, korrigerende tiltak og forebyggende tiltak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>Oppsummering av hvordan uønskede hendelser er håndtert, om uønskede hendelser fører til tiltak, hvor mange som er åpne og lukket, hvor lang tid det tar å lukke sakene.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Pr="00DF1716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  <w:tr w:rsidR="000958DB" w:rsidRPr="008B73A3" w:rsidTr="000958D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  <w:rPr>
                <w:bCs/>
              </w:rPr>
            </w:pPr>
            <w:r w:rsidRPr="006D3CC3">
              <w:rPr>
                <w:bCs/>
              </w:rPr>
              <w:t>g) oppfølgingstiltak etter ledelsens tidligere gjennomgåelser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>Tiltaksplan fra forrige ledelsens gjennomgang med status.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Pr="00DF1716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  <w:tr w:rsidR="000958DB" w:rsidRPr="008B73A3" w:rsidTr="000958D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  <w:rPr>
                <w:bCs/>
              </w:rPr>
            </w:pPr>
            <w:r w:rsidRPr="006D3CC3">
              <w:rPr>
                <w:bCs/>
              </w:rPr>
              <w:t>h) endrede forutsetninger, inklusive utvikling med hensyn til lovbestemte krav og andre krav som angår arbeidsmiljøet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4E262E" w:rsidRDefault="000958DB" w:rsidP="00013281">
            <w:r w:rsidRPr="004E262E">
              <w:t>Informasjon om endrede lover og forskrifter, ny teknologi etc</w:t>
            </w:r>
            <w:r w:rsidR="001E02AC"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Pr="00DF1716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  <w:tr w:rsidR="000958DB" w:rsidRPr="008B73A3" w:rsidTr="000958D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Pr="006D3CC3" w:rsidRDefault="000958DB" w:rsidP="002F7315">
            <w:pPr>
              <w:widowControl w:val="0"/>
              <w:spacing w:after="58"/>
              <w:rPr>
                <w:bCs/>
              </w:rPr>
            </w:pPr>
            <w:r w:rsidRPr="006D3CC3">
              <w:rPr>
                <w:bCs/>
              </w:rPr>
              <w:t>i) anbefalinger om forbedringer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58DB" w:rsidRDefault="000958DB" w:rsidP="00013281">
            <w:r w:rsidRPr="004E262E">
              <w:t>HMS-faglige anbefalinger fra lokal HMS-koordinator.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8DB" w:rsidRPr="00DF1716" w:rsidRDefault="000958DB" w:rsidP="00D371DF">
            <w:pPr>
              <w:widowControl w:val="0"/>
              <w:ind w:right="-284"/>
              <w:rPr>
                <w:u w:val="single"/>
              </w:rPr>
            </w:pPr>
          </w:p>
        </w:tc>
      </w:tr>
    </w:tbl>
    <w:p w:rsidR="000958DB" w:rsidRDefault="000958DB" w:rsidP="008B73A3">
      <w:pPr>
        <w:pStyle w:val="Heading1"/>
      </w:pPr>
    </w:p>
    <w:p w:rsidR="000958DB" w:rsidRDefault="000958DB" w:rsidP="000958DB">
      <w:pPr>
        <w:rPr>
          <w:sz w:val="28"/>
          <w:szCs w:val="28"/>
        </w:rPr>
      </w:pPr>
      <w:r>
        <w:br w:type="page"/>
      </w:r>
    </w:p>
    <w:p w:rsidR="00D536B5" w:rsidRDefault="002F7315" w:rsidP="008B73A3">
      <w:pPr>
        <w:pStyle w:val="Heading1"/>
      </w:pPr>
      <w:r>
        <w:lastRenderedPageBreak/>
        <w:t>Møte</w:t>
      </w:r>
      <w:r w:rsidR="006D3CC3">
        <w:t>referat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0958DB" w:rsidTr="00013281">
        <w:tc>
          <w:tcPr>
            <w:tcW w:w="2500" w:type="pct"/>
          </w:tcPr>
          <w:p w:rsidR="000958DB" w:rsidRPr="00D371DF" w:rsidRDefault="000958DB" w:rsidP="00D371DF">
            <w:pPr>
              <w:widowControl w:val="0"/>
              <w:ind w:right="-284"/>
              <w:rPr>
                <w:lang w:val="en-US"/>
              </w:rPr>
            </w:pPr>
            <w:proofErr w:type="spellStart"/>
            <w:r w:rsidRPr="008B73A3">
              <w:rPr>
                <w:b/>
                <w:lang w:val="en-US"/>
              </w:rPr>
              <w:t>Enhet</w:t>
            </w:r>
            <w:proofErr w:type="spellEnd"/>
            <w:r w:rsidRPr="00D371DF">
              <w:rPr>
                <w:lang w:val="en-US"/>
              </w:rPr>
              <w:t xml:space="preserve">: </w:t>
            </w:r>
          </w:p>
        </w:tc>
        <w:tc>
          <w:tcPr>
            <w:tcW w:w="2500" w:type="pct"/>
          </w:tcPr>
          <w:p w:rsidR="000958DB" w:rsidRPr="008B73A3" w:rsidRDefault="000958DB" w:rsidP="00013281">
            <w:pPr>
              <w:widowControl w:val="0"/>
              <w:ind w:right="-284"/>
              <w:rPr>
                <w:lang w:val="en-US"/>
              </w:rPr>
            </w:pPr>
            <w:proofErr w:type="spellStart"/>
            <w:r w:rsidRPr="008B73A3">
              <w:rPr>
                <w:b/>
                <w:lang w:val="en-US"/>
              </w:rPr>
              <w:t>Dato</w:t>
            </w:r>
            <w:proofErr w:type="spellEnd"/>
            <w:r w:rsidRPr="008B73A3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</w:t>
            </w:r>
            <w:sdt>
              <w:sdtPr>
                <w:rPr>
                  <w:u w:val="single"/>
                </w:rPr>
                <w:id w:val="306473154"/>
                <w:placeholder>
                  <w:docPart w:val="D56BF37913CF42F19F0D936D481C13EF"/>
                </w:placeholder>
              </w:sdtPr>
              <w:sdtEndPr>
                <w:rPr>
                  <w:u w:val="none"/>
                </w:rPr>
              </w:sdtEndPr>
              <w:sdtContent>
                <w:sdt>
                  <w:sdtPr>
                    <w:rPr>
                      <w:u w:val="single"/>
                    </w:rPr>
                    <w:id w:val="62219445"/>
                    <w:placeholder>
                      <w:docPart w:val="A0A9BFB2C81D4DABA50D86AF8349A917"/>
                    </w:placeholder>
                  </w:sdtPr>
                  <w:sdtEndPr/>
                  <w:sdtContent>
                    <w:sdt>
                      <w:sdtPr>
                        <w:rPr>
                          <w:color w:val="548DD4" w:themeColor="text2" w:themeTint="99"/>
                          <w:lang w:val="en-US"/>
                        </w:rPr>
                        <w:id w:val="62219658"/>
                        <w:placeholder>
                          <w:docPart w:val="E4A7DCA0028542A38FA2A9BF811A8468"/>
                        </w:placeholder>
                        <w:date>
                          <w:dateFormat w:val="dd.MM.yyyy"/>
                          <w:lid w:val="nb-NO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roofErr w:type="spellStart"/>
                        <w:r w:rsidRPr="00096D82">
                          <w:rPr>
                            <w:color w:val="548DD4" w:themeColor="text2" w:themeTint="99"/>
                            <w:lang w:val="en-US"/>
                          </w:rPr>
                          <w:t>Dato</w:t>
                        </w:r>
                        <w:proofErr w:type="spellEnd"/>
                      </w:sdtContent>
                    </w:sdt>
                  </w:sdtContent>
                </w:sdt>
              </w:sdtContent>
            </w:sdt>
          </w:p>
        </w:tc>
      </w:tr>
      <w:tr w:rsidR="000958DB" w:rsidRPr="006D3CC3" w:rsidTr="00013281">
        <w:tc>
          <w:tcPr>
            <w:tcW w:w="2500" w:type="pct"/>
          </w:tcPr>
          <w:p w:rsidR="000958DB" w:rsidRPr="00096D82" w:rsidRDefault="000958DB" w:rsidP="00D371DF">
            <w:pPr>
              <w:widowControl w:val="0"/>
              <w:ind w:right="-284"/>
            </w:pPr>
            <w:r w:rsidRPr="00096D82">
              <w:rPr>
                <w:b/>
              </w:rPr>
              <w:t>Leder</w:t>
            </w:r>
            <w:r w:rsidRPr="00D371DF">
              <w:t xml:space="preserve">: </w:t>
            </w:r>
          </w:p>
        </w:tc>
        <w:tc>
          <w:tcPr>
            <w:tcW w:w="2500" w:type="pct"/>
            <w:vMerge w:val="restart"/>
          </w:tcPr>
          <w:p w:rsidR="000958DB" w:rsidRPr="00012079" w:rsidRDefault="000958DB" w:rsidP="00013281">
            <w:pPr>
              <w:widowControl w:val="0"/>
              <w:ind w:right="-284"/>
            </w:pPr>
            <w:r w:rsidRPr="008B73A3">
              <w:rPr>
                <w:b/>
              </w:rPr>
              <w:t>Andre deltakere (navn og stilling)</w:t>
            </w:r>
            <w:r w:rsidRPr="00012079">
              <w:t xml:space="preserve">: </w:t>
            </w:r>
          </w:p>
          <w:p w:rsidR="000958DB" w:rsidRPr="006D3CC3" w:rsidRDefault="000958DB" w:rsidP="00D371DF">
            <w:pPr>
              <w:widowControl w:val="0"/>
              <w:ind w:right="-284"/>
              <w:rPr>
                <w:b/>
                <w:lang w:val="en-US"/>
              </w:rPr>
            </w:pPr>
          </w:p>
        </w:tc>
      </w:tr>
      <w:tr w:rsidR="000958DB" w:rsidRPr="00096D82" w:rsidTr="00013281">
        <w:tc>
          <w:tcPr>
            <w:tcW w:w="2500" w:type="pct"/>
          </w:tcPr>
          <w:p w:rsidR="000958DB" w:rsidRPr="00096D82" w:rsidRDefault="000958DB" w:rsidP="00D371DF">
            <w:pPr>
              <w:widowControl w:val="0"/>
              <w:ind w:right="-284"/>
            </w:pPr>
            <w:r>
              <w:rPr>
                <w:b/>
              </w:rPr>
              <w:t>HMS-koordinator</w:t>
            </w:r>
            <w:r w:rsidRPr="00D371DF">
              <w:t xml:space="preserve">: </w:t>
            </w:r>
          </w:p>
        </w:tc>
        <w:tc>
          <w:tcPr>
            <w:tcW w:w="2500" w:type="pct"/>
            <w:vMerge/>
          </w:tcPr>
          <w:p w:rsidR="000958DB" w:rsidRPr="00096D82" w:rsidRDefault="000958DB" w:rsidP="00013281">
            <w:pPr>
              <w:widowControl w:val="0"/>
              <w:ind w:right="-284"/>
              <w:rPr>
                <w:b/>
              </w:rPr>
            </w:pPr>
          </w:p>
        </w:tc>
      </w:tr>
    </w:tbl>
    <w:p w:rsidR="00013281" w:rsidRDefault="006D3CC3" w:rsidP="006D3CC3">
      <w:pPr>
        <w:pStyle w:val="Heading2"/>
      </w:pPr>
      <w:r>
        <w:t>Tiltaksplan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36"/>
        <w:gridCol w:w="2729"/>
        <w:gridCol w:w="1017"/>
        <w:gridCol w:w="1136"/>
        <w:gridCol w:w="1138"/>
      </w:tblGrid>
      <w:tr w:rsidR="002F7315" w:rsidRPr="00D536B5" w:rsidTr="0018778E">
        <w:trPr>
          <w:trHeight w:val="283"/>
          <w:tblHeader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315" w:rsidRPr="008B3FF1" w:rsidRDefault="002F7315" w:rsidP="002F7315">
            <w:pPr>
              <w:widowControl w:val="0"/>
              <w:spacing w:after="58"/>
            </w:pPr>
            <w:r>
              <w:rPr>
                <w:b/>
                <w:bCs/>
              </w:rPr>
              <w:t>Sjekkliste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315" w:rsidRPr="0053516E" w:rsidRDefault="002F7315" w:rsidP="002F7315">
            <w:r>
              <w:rPr>
                <w:b/>
                <w:bCs/>
              </w:rPr>
              <w:t>Kommentarer / tiltak</w:t>
            </w:r>
          </w:p>
        </w:tc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315" w:rsidRDefault="002F7315" w:rsidP="002F7315">
            <w:pPr>
              <w:rPr>
                <w:b/>
                <w:bCs/>
              </w:rPr>
            </w:pPr>
            <w:r>
              <w:rPr>
                <w:b/>
                <w:bCs/>
              </w:rPr>
              <w:t>Tidsfrist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315" w:rsidRDefault="002F7315" w:rsidP="002F7315">
            <w:pPr>
              <w:rPr>
                <w:b/>
                <w:bCs/>
              </w:rPr>
            </w:pPr>
            <w:r>
              <w:rPr>
                <w:b/>
                <w:bCs/>
              </w:rPr>
              <w:t>Ansvarlig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315" w:rsidRDefault="002F7315" w:rsidP="002F7315">
            <w:pPr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</w:tr>
      <w:tr w:rsidR="00DF1716" w:rsidRPr="008B73A3" w:rsidTr="0018778E">
        <w:trPr>
          <w:trHeight w:val="283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AD293F" w:rsidRDefault="00DF1716" w:rsidP="00DF1716">
            <w:r w:rsidRPr="00AD293F">
              <w:t>a) resultater av interne revisjoner og vurderinger av samsvar med lovbestemte krav og med andre krav som organisasjonen pålegger seg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2765FF" w:rsidRDefault="00DF1716" w:rsidP="00D371DF">
            <w:pPr>
              <w:widowControl w:val="0"/>
              <w:ind w:right="-284"/>
            </w:pPr>
          </w:p>
        </w:tc>
        <w:sdt>
          <w:sdtPr>
            <w:rPr>
              <w:color w:val="548DD4" w:themeColor="text2" w:themeTint="99"/>
              <w:lang w:val="en-US"/>
            </w:rPr>
            <w:id w:val="1205106838"/>
            <w:placeholder>
              <w:docPart w:val="EA1989BE792E44E3A6889DE0CF5E07AF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F1716" w:rsidRPr="0079289D" w:rsidRDefault="00DF1716" w:rsidP="002F7315">
                <w:pPr>
                  <w:widowControl w:val="0"/>
                  <w:ind w:right="-284"/>
                  <w:rPr>
                    <w:color w:val="548DD4" w:themeColor="text2" w:themeTint="99"/>
                    <w:u w:val="single"/>
                    <w:lang w:val="en-US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D430FC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D430FC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F1716" w:rsidRPr="008B73A3" w:rsidTr="0018778E">
        <w:trPr>
          <w:trHeight w:val="70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AD293F" w:rsidRDefault="00DF1716" w:rsidP="00DF1716">
            <w:r w:rsidRPr="00AD293F">
              <w:t>b) resultater av deltagelse og konferering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2765FF" w:rsidRDefault="00DF1716" w:rsidP="00D371DF">
            <w:pPr>
              <w:widowControl w:val="0"/>
              <w:ind w:right="-284"/>
            </w:pPr>
          </w:p>
        </w:tc>
        <w:sdt>
          <w:sdtPr>
            <w:rPr>
              <w:color w:val="548DD4" w:themeColor="text2" w:themeTint="99"/>
              <w:lang w:val="en-US"/>
            </w:rPr>
            <w:id w:val="1205106847"/>
            <w:placeholder>
              <w:docPart w:val="7301A07829E746DC8000CB0E41C5661A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F1716" w:rsidRPr="00E3530C" w:rsidRDefault="00DF1716" w:rsidP="002F7315">
                <w:pPr>
                  <w:widowControl w:val="0"/>
                  <w:ind w:right="-284"/>
                  <w:rPr>
                    <w:color w:val="D9D9D9" w:themeColor="background1" w:themeShade="D9"/>
                    <w:u w:val="single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F1716" w:rsidRPr="008B73A3" w:rsidTr="0018778E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AD293F" w:rsidRDefault="00DF1716" w:rsidP="00DF1716">
            <w:r w:rsidRPr="00AD293F">
              <w:t xml:space="preserve">c) relevante henvendelser fra eksterne </w:t>
            </w:r>
            <w:proofErr w:type="spellStart"/>
            <w:r w:rsidRPr="00AD293F">
              <w:t>interesseparter</w:t>
            </w:r>
            <w:proofErr w:type="spellEnd"/>
            <w:r w:rsidRPr="00AD293F">
              <w:t>, inklusive klager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D536B5" w:rsidRDefault="00DF1716" w:rsidP="00D371DF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548DD4" w:themeColor="text2" w:themeTint="99"/>
              <w:lang w:val="en-US"/>
            </w:rPr>
            <w:id w:val="1205106857"/>
            <w:placeholder>
              <w:docPart w:val="74F8162D4951404F86BF3BE3C1E08BF0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F1716" w:rsidRPr="00E3530C" w:rsidRDefault="00DF1716" w:rsidP="002F7315">
                <w:pPr>
                  <w:widowControl w:val="0"/>
                  <w:ind w:right="-284"/>
                  <w:rPr>
                    <w:color w:val="BFBFBF" w:themeColor="background1" w:themeShade="BF"/>
                    <w:u w:val="single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F1716" w:rsidRPr="008B73A3" w:rsidTr="0018778E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AD293F" w:rsidRDefault="00DF1716" w:rsidP="00DF1716">
            <w:r w:rsidRPr="00AD293F">
              <w:t>d) organisasjonens arbeidsmiljøprestasjon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D536B5" w:rsidRDefault="00DF1716" w:rsidP="00D371DF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548DD4" w:themeColor="text2" w:themeTint="99"/>
              <w:lang w:val="en-US"/>
            </w:rPr>
            <w:id w:val="1205106867"/>
            <w:placeholder>
              <w:docPart w:val="C7EA345219FC4FA1ACD59F29B86FA796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F1716" w:rsidRPr="00E3530C" w:rsidRDefault="00DF1716" w:rsidP="002F7315">
                <w:pPr>
                  <w:widowControl w:val="0"/>
                  <w:ind w:right="-284"/>
                  <w:rPr>
                    <w:color w:val="BFBFBF" w:themeColor="background1" w:themeShade="BF"/>
                    <w:u w:val="single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F1716" w:rsidRPr="008B73A3" w:rsidTr="0018778E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AD293F" w:rsidRDefault="00DF1716" w:rsidP="00DF1716">
            <w:r w:rsidRPr="00AD293F">
              <w:t>e) i hvilken grad målet er oppnådd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2765FF" w:rsidRDefault="00DF1716" w:rsidP="00D371DF">
            <w:pPr>
              <w:widowControl w:val="0"/>
              <w:ind w:right="-284"/>
            </w:pPr>
          </w:p>
        </w:tc>
        <w:sdt>
          <w:sdtPr>
            <w:rPr>
              <w:color w:val="548DD4" w:themeColor="text2" w:themeTint="99"/>
              <w:lang w:val="en-US"/>
            </w:rPr>
            <w:id w:val="1205106877"/>
            <w:placeholder>
              <w:docPart w:val="DF1D55368D854FBCB70BFA16151FAF1C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F1716" w:rsidRPr="00E3530C" w:rsidRDefault="00DF1716" w:rsidP="002F7315">
                <w:pPr>
                  <w:widowControl w:val="0"/>
                  <w:ind w:right="-284"/>
                  <w:rPr>
                    <w:color w:val="BFBFBF" w:themeColor="background1" w:themeShade="BF"/>
                    <w:u w:val="single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F1716" w:rsidRPr="008B73A3" w:rsidTr="0018778E">
        <w:trPr>
          <w:trHeight w:val="283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AD293F" w:rsidRDefault="00DF1716" w:rsidP="00DF1716">
            <w:r w:rsidRPr="00AD293F">
              <w:t>f) status for undersøkelse av hendelser, korrigerende tiltak og forebyggende tiltak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2765FF" w:rsidRDefault="00DF1716" w:rsidP="00D371DF">
            <w:pPr>
              <w:widowControl w:val="0"/>
              <w:ind w:right="-284"/>
              <w:rPr>
                <w:u w:val="single"/>
              </w:rPr>
            </w:pPr>
          </w:p>
        </w:tc>
        <w:sdt>
          <w:sdtPr>
            <w:rPr>
              <w:color w:val="548DD4" w:themeColor="text2" w:themeTint="99"/>
              <w:lang w:val="en-US"/>
            </w:rPr>
            <w:id w:val="1205106887"/>
            <w:placeholder>
              <w:docPart w:val="DC5449EF72F747B8BD7DE8F06303CE1D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F1716" w:rsidRPr="00E3530C" w:rsidRDefault="00DF1716" w:rsidP="002F7315">
                <w:pPr>
                  <w:widowControl w:val="0"/>
                  <w:ind w:right="-284"/>
                  <w:rPr>
                    <w:color w:val="BFBFBF" w:themeColor="background1" w:themeShade="BF"/>
                    <w:u w:val="single"/>
                    <w:lang w:val="en-US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D430FC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D430FC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F1716" w:rsidRPr="008B73A3" w:rsidTr="0018778E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AD293F" w:rsidRDefault="00DF1716" w:rsidP="00DF1716">
            <w:r w:rsidRPr="00AD293F">
              <w:t>g) oppfølgingstiltak etter ledelsens tidligere gjennomgåelser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2765FF" w:rsidRDefault="00DF1716" w:rsidP="00D371DF">
            <w:pPr>
              <w:widowControl w:val="0"/>
              <w:ind w:right="-284"/>
              <w:rPr>
                <w:u w:val="single"/>
              </w:rPr>
            </w:pPr>
          </w:p>
        </w:tc>
        <w:sdt>
          <w:sdtPr>
            <w:rPr>
              <w:color w:val="548DD4" w:themeColor="text2" w:themeTint="99"/>
              <w:lang w:val="en-US"/>
            </w:rPr>
            <w:id w:val="1205106896"/>
            <w:placeholder>
              <w:docPart w:val="66686C8FC869453D980D27FFD3FEF4EE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F1716" w:rsidRPr="00E3530C" w:rsidRDefault="00DF1716" w:rsidP="002F7315">
                <w:pPr>
                  <w:widowControl w:val="0"/>
                  <w:ind w:right="-284"/>
                  <w:rPr>
                    <w:color w:val="A6A6A6" w:themeColor="background1" w:themeShade="A6"/>
                    <w:u w:val="single"/>
                    <w:lang w:val="en-US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D430FC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D430FC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F1716" w:rsidRPr="008B73A3" w:rsidTr="0018778E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AD293F" w:rsidRDefault="00DF1716" w:rsidP="00DF1716">
            <w:r w:rsidRPr="00AD293F">
              <w:t>h) endrede forutsetninger, inklusive utvikling med hensyn til lovbestemte krav og andre krav som angår arbeidsmiljøet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D536B5" w:rsidRDefault="00DF1716" w:rsidP="00D371DF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548DD4" w:themeColor="text2" w:themeTint="99"/>
              <w:lang w:val="en-US"/>
            </w:rPr>
            <w:id w:val="1205106905"/>
            <w:placeholder>
              <w:docPart w:val="1029EE10CC4C4064B629903081038A39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F1716" w:rsidRPr="00E3530C" w:rsidRDefault="00DF1716" w:rsidP="002F7315">
                <w:pPr>
                  <w:widowControl w:val="0"/>
                  <w:ind w:right="-284"/>
                  <w:rPr>
                    <w:color w:val="808080" w:themeColor="background1" w:themeShade="80"/>
                    <w:u w:val="single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DF1716" w:rsidRPr="008B73A3" w:rsidTr="0018778E">
        <w:trPr>
          <w:trHeight w:val="152"/>
        </w:trPr>
        <w:tc>
          <w:tcPr>
            <w:tcW w:w="1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Default="00DF1716" w:rsidP="00DF1716">
            <w:r w:rsidRPr="00AD293F">
              <w:t>i) anbefalinger om forbedringer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716" w:rsidRPr="00D536B5" w:rsidRDefault="00DF1716" w:rsidP="00D371DF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548DD4" w:themeColor="text2" w:themeTint="99"/>
              <w:lang w:val="en-US"/>
            </w:rPr>
            <w:id w:val="1205106914"/>
            <w:placeholder>
              <w:docPart w:val="1306017CCC664200B35F6458804B5242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521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DF1716" w:rsidRDefault="00DF1716" w:rsidP="002F7315">
                <w:pPr>
                  <w:widowControl w:val="0"/>
                  <w:ind w:right="-284"/>
                  <w:rPr>
                    <w:u w:val="single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1716" w:rsidRPr="003061D9" w:rsidRDefault="00DF1716" w:rsidP="00D371DF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</w:tbl>
    <w:p w:rsidR="008B73A3" w:rsidRPr="008B73A3" w:rsidRDefault="008B73A3" w:rsidP="006D3CC3"/>
    <w:sectPr w:rsidR="008B73A3" w:rsidRPr="008B73A3" w:rsidSect="001877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281" w:rsidRDefault="00013281" w:rsidP="006F2626">
      <w:pPr>
        <w:spacing w:after="0" w:line="240" w:lineRule="auto"/>
      </w:pPr>
      <w:r>
        <w:separator/>
      </w:r>
    </w:p>
  </w:endnote>
  <w:endnote w:type="continuationSeparator" w:id="0">
    <w:p w:rsidR="00013281" w:rsidRDefault="00013281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5A81" w:rsidRDefault="00D75A8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281" w:rsidRPr="004416D1" w:rsidRDefault="00013281" w:rsidP="00856A20">
    <w:pPr>
      <w:pStyle w:val="Footer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013281" w:rsidRPr="00517B1B" w:rsidTr="00326DE7">
      <w:trPr>
        <w:trHeight w:hRule="exact" w:val="1219"/>
      </w:trPr>
      <w:tc>
        <w:tcPr>
          <w:tcW w:w="3614" w:type="dxa"/>
        </w:tcPr>
        <w:p w:rsidR="00013281" w:rsidRPr="00517B1B" w:rsidRDefault="00013281" w:rsidP="004F44DB">
          <w:pPr>
            <w:pStyle w:val="Georgia9BoldBunntekst"/>
          </w:pPr>
          <w:r w:rsidRPr="00517B1B">
            <w:t>Universitetsdirektøren</w:t>
          </w:r>
        </w:p>
        <w:p w:rsidR="00013281" w:rsidRPr="00517B1B" w:rsidRDefault="00013281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:rsidR="00013281" w:rsidRPr="00517B1B" w:rsidRDefault="00013281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013281" w:rsidRPr="00517B1B" w:rsidRDefault="00013281" w:rsidP="00FB462F">
          <w:pPr>
            <w:pStyle w:val="Georigia9Bunntekst"/>
          </w:pPr>
          <w:r w:rsidRPr="00517B1B">
            <w:t>Telefon: 22 85 63 01</w:t>
          </w:r>
        </w:p>
        <w:p w:rsidR="00013281" w:rsidRPr="00517B1B" w:rsidRDefault="00013281" w:rsidP="00FB462F">
          <w:pPr>
            <w:pStyle w:val="Georigia9Bunntekst"/>
          </w:pPr>
          <w:r w:rsidRPr="00517B1B">
            <w:t>Telefaks: 22 85 44 42</w:t>
          </w:r>
        </w:p>
        <w:p w:rsidR="00013281" w:rsidRPr="00517B1B" w:rsidRDefault="00013281" w:rsidP="00FB462F">
          <w:pPr>
            <w:pStyle w:val="Georigia9Bunntekst"/>
          </w:pPr>
          <w:r w:rsidRPr="00517B1B">
            <w:t>postmottak@admin.uio.no</w:t>
          </w:r>
        </w:p>
        <w:p w:rsidR="00013281" w:rsidRPr="00517B1B" w:rsidRDefault="00013281" w:rsidP="00FB462F">
          <w:pPr>
            <w:pStyle w:val="Georigia9Bunntekst"/>
          </w:pPr>
          <w:r w:rsidRPr="00517B1B">
            <w:t>www.uio.no</w:t>
          </w:r>
        </w:p>
      </w:tc>
    </w:tr>
  </w:tbl>
  <w:p w:rsidR="00013281" w:rsidRPr="00296BD0" w:rsidRDefault="00013281" w:rsidP="00442F10">
    <w:pPr>
      <w:pStyle w:val="Footer"/>
      <w:ind w:left="2552"/>
    </w:pPr>
    <w:r>
      <w:rPr>
        <w:b/>
        <w:noProof/>
        <w:sz w:val="18"/>
        <w:szCs w:val="18"/>
        <w:lang w:eastAsia="zh-CN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281" w:rsidRDefault="00013281" w:rsidP="006F2626">
      <w:pPr>
        <w:spacing w:after="0" w:line="240" w:lineRule="auto"/>
      </w:pPr>
      <w:r>
        <w:separator/>
      </w:r>
    </w:p>
  </w:footnote>
  <w:footnote w:type="continuationSeparator" w:id="0">
    <w:p w:rsidR="00013281" w:rsidRDefault="00013281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5A81" w:rsidRDefault="00D75A8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51"/>
      <w:gridCol w:w="3404"/>
      <w:gridCol w:w="2441"/>
    </w:tblGrid>
    <w:tr w:rsidR="00013281" w:rsidRPr="00A920C8" w:rsidTr="00CD3E11">
      <w:trPr>
        <w:cantSplit/>
        <w:trHeight w:val="641"/>
      </w:trPr>
      <w:tc>
        <w:tcPr>
          <w:tcW w:w="9096" w:type="dxa"/>
          <w:gridSpan w:val="3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013281" w:rsidRPr="00517B1B" w:rsidTr="00CD3E11">
            <w:tc>
              <w:tcPr>
                <w:tcW w:w="7992" w:type="dxa"/>
              </w:tcPr>
              <w:p w:rsidR="00013281" w:rsidRPr="00A6739A" w:rsidRDefault="00881207" w:rsidP="00CD3E11">
                <w:pPr>
                  <w:pStyle w:val="Topptekstlinje1"/>
                </w:pP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9776" behindDoc="1" locked="1" layoutInCell="1" allowOverlap="1" wp14:anchorId="6B602CA7" wp14:editId="639DFEF9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013281">
                  <w:t>Universitetet i Oslo</w:t>
                </w:r>
              </w:p>
            </w:tc>
          </w:tr>
          <w:tr w:rsidR="00013281" w:rsidRPr="00517B1B" w:rsidTr="00CD3E11">
            <w:tc>
              <w:tcPr>
                <w:tcW w:w="7992" w:type="dxa"/>
              </w:tcPr>
              <w:p w:rsidR="00013281" w:rsidRDefault="00013281" w:rsidP="00CD3E11">
                <w:pPr>
                  <w:pStyle w:val="Topptekstlinje2"/>
                </w:pPr>
              </w:p>
            </w:tc>
          </w:tr>
        </w:tbl>
        <w:p w:rsidR="00013281" w:rsidRPr="00A920C8" w:rsidRDefault="00013281" w:rsidP="00CD3E11">
          <w:pPr>
            <w:pStyle w:val="Georgia11spacing0after"/>
            <w:rPr>
              <w:sz w:val="18"/>
            </w:rPr>
          </w:pPr>
        </w:p>
      </w:tc>
    </w:tr>
    <w:tr w:rsidR="00013281" w:rsidRPr="002765FF" w:rsidTr="00CD3E11">
      <w:trPr>
        <w:cantSplit/>
        <w:trHeight w:val="261"/>
      </w:trPr>
      <w:tc>
        <w:tcPr>
          <w:tcW w:w="6655" w:type="dxa"/>
          <w:gridSpan w:val="2"/>
          <w:vMerge w:val="restart"/>
        </w:tcPr>
        <w:p w:rsidR="00013281" w:rsidRPr="008B73A3" w:rsidRDefault="006D3CC3" w:rsidP="00881207">
          <w:pPr>
            <w:pStyle w:val="Heading1"/>
          </w:pPr>
          <w:r>
            <w:rPr>
              <w:bCs/>
            </w:rPr>
            <w:t>Skjema for l</w:t>
          </w:r>
          <w:r w:rsidR="00013281">
            <w:rPr>
              <w:bCs/>
            </w:rPr>
            <w:t>edelsens gjennom</w:t>
          </w:r>
          <w:r w:rsidR="00881207">
            <w:rPr>
              <w:bCs/>
            </w:rPr>
            <w:t>gåelse</w:t>
          </w:r>
          <w:r w:rsidR="00013281" w:rsidRPr="00B26788">
            <w:t xml:space="preserve"> </w:t>
          </w:r>
        </w:p>
      </w:tc>
      <w:tc>
        <w:tcPr>
          <w:tcW w:w="2441" w:type="dxa"/>
        </w:tcPr>
        <w:p w:rsidR="00013281" w:rsidRPr="002765FF" w:rsidRDefault="00013281" w:rsidP="00CD3E11">
          <w:pPr>
            <w:pStyle w:val="Georgia11spacing0after"/>
            <w:rPr>
              <w:sz w:val="16"/>
              <w:lang w:val="nn-NO"/>
            </w:rPr>
          </w:pPr>
          <w:proofErr w:type="spellStart"/>
          <w:r w:rsidRPr="002765FF">
            <w:rPr>
              <w:sz w:val="16"/>
              <w:lang w:val="nn-NO"/>
            </w:rPr>
            <w:t>Dokumentnr</w:t>
          </w:r>
          <w:proofErr w:type="spellEnd"/>
          <w:r w:rsidR="0018778E" w:rsidRPr="002765FF">
            <w:rPr>
              <w:sz w:val="16"/>
              <w:lang w:val="nn-NO"/>
            </w:rPr>
            <w:t xml:space="preserve">. i </w:t>
          </w:r>
          <w:proofErr w:type="spellStart"/>
          <w:r w:rsidR="0018778E" w:rsidRPr="002765FF">
            <w:rPr>
              <w:sz w:val="16"/>
              <w:lang w:val="nn-NO"/>
            </w:rPr>
            <w:t>ePhorte</w:t>
          </w:r>
          <w:proofErr w:type="spellEnd"/>
          <w:r w:rsidRPr="002765FF">
            <w:rPr>
              <w:sz w:val="16"/>
              <w:lang w:val="nn-NO"/>
            </w:rPr>
            <w:t xml:space="preserve">: </w:t>
          </w:r>
        </w:p>
        <w:p w:rsidR="00013281" w:rsidRPr="002765FF" w:rsidRDefault="00D75A81" w:rsidP="00CD3E11">
          <w:pPr>
            <w:pStyle w:val="Georgia11spacing0after"/>
            <w:rPr>
              <w:sz w:val="18"/>
              <w:szCs w:val="18"/>
              <w:lang w:val="nn-NO"/>
            </w:rPr>
          </w:pPr>
          <w:r>
            <w:rPr>
              <w:rStyle w:val="mt2"/>
              <w:rFonts w:cs="Arial"/>
              <w:sz w:val="18"/>
              <w:szCs w:val="18"/>
            </w:rPr>
            <w:t>2012/11454-86</w:t>
          </w:r>
        </w:p>
      </w:tc>
    </w:tr>
    <w:tr w:rsidR="00013281" w:rsidRPr="00517B1B" w:rsidTr="00CD3E11">
      <w:trPr>
        <w:cantSplit/>
        <w:trHeight w:val="99"/>
      </w:trPr>
      <w:tc>
        <w:tcPr>
          <w:tcW w:w="6655" w:type="dxa"/>
          <w:gridSpan w:val="2"/>
          <w:vMerge/>
        </w:tcPr>
        <w:p w:rsidR="00013281" w:rsidRPr="002765FF" w:rsidRDefault="00013281" w:rsidP="00CD3E11">
          <w:pPr>
            <w:pStyle w:val="Georgia11spacing0after"/>
            <w:rPr>
              <w:sz w:val="18"/>
              <w:lang w:val="nn-NO"/>
            </w:rPr>
          </w:pPr>
        </w:p>
      </w:tc>
      <w:tc>
        <w:tcPr>
          <w:tcW w:w="2441" w:type="dxa"/>
        </w:tcPr>
        <w:p w:rsidR="00013281" w:rsidRPr="00517B1B" w:rsidRDefault="00013281" w:rsidP="00CD3E11">
          <w:pPr>
            <w:pStyle w:val="Georgia11spacing0after"/>
            <w:rPr>
              <w:sz w:val="18"/>
            </w:rPr>
          </w:pPr>
          <w:proofErr w:type="gramStart"/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     </w:t>
          </w:r>
          <w:r>
            <w:rPr>
              <w:sz w:val="18"/>
            </w:rPr>
            <w:t xml:space="preserve"> </w:t>
          </w:r>
          <w:r w:rsidRPr="00517B1B">
            <w:rPr>
              <w:sz w:val="18"/>
            </w:rPr>
            <w:t>:</w:t>
          </w:r>
          <w:proofErr w:type="gramEnd"/>
          <w:r w:rsidRPr="00517B1B">
            <w:rPr>
              <w:sz w:val="18"/>
            </w:rPr>
            <w:t xml:space="preserve"> </w:t>
          </w:r>
          <w:r w:rsidR="007C346B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7C346B" w:rsidRPr="00517B1B">
            <w:rPr>
              <w:sz w:val="18"/>
            </w:rPr>
            <w:fldChar w:fldCharType="separate"/>
          </w:r>
          <w:r w:rsidR="00D75A81">
            <w:rPr>
              <w:noProof/>
              <w:sz w:val="18"/>
            </w:rPr>
            <w:t>1</w:t>
          </w:r>
          <w:r w:rsidR="007C346B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7C346B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7C346B" w:rsidRPr="00517B1B">
            <w:rPr>
              <w:sz w:val="18"/>
            </w:rPr>
            <w:fldChar w:fldCharType="separate"/>
          </w:r>
          <w:r w:rsidR="00D75A81">
            <w:rPr>
              <w:noProof/>
              <w:sz w:val="18"/>
            </w:rPr>
            <w:t>3</w:t>
          </w:r>
          <w:r w:rsidR="007C346B" w:rsidRPr="00517B1B">
            <w:rPr>
              <w:sz w:val="18"/>
            </w:rPr>
            <w:fldChar w:fldCharType="end"/>
          </w:r>
        </w:p>
      </w:tc>
    </w:tr>
    <w:tr w:rsidR="00013281" w:rsidRPr="00517B1B" w:rsidTr="00CD3E11">
      <w:tc>
        <w:tcPr>
          <w:tcW w:w="3251" w:type="dxa"/>
        </w:tcPr>
        <w:p w:rsidR="00013281" w:rsidRPr="00517B1B" w:rsidRDefault="00013281" w:rsidP="00CD3E11">
          <w:pPr>
            <w:pStyle w:val="Georgia11spacing0after"/>
            <w:rPr>
              <w:sz w:val="16"/>
            </w:rPr>
          </w:pPr>
          <w:r w:rsidRPr="00517B1B">
            <w:rPr>
              <w:sz w:val="16"/>
            </w:rPr>
            <w:t xml:space="preserve">Utarbeidet </w:t>
          </w:r>
          <w:proofErr w:type="gramStart"/>
          <w:r w:rsidRPr="00517B1B">
            <w:rPr>
              <w:sz w:val="16"/>
            </w:rPr>
            <w:t>av :</w:t>
          </w:r>
          <w:proofErr w:type="gramEnd"/>
          <w:r w:rsidRPr="00517B1B">
            <w:rPr>
              <w:sz w:val="16"/>
            </w:rPr>
            <w:t xml:space="preserve"> </w:t>
          </w:r>
        </w:p>
        <w:p w:rsidR="00013281" w:rsidRPr="00517B1B" w:rsidRDefault="00881207" w:rsidP="00CD3E11">
          <w:pPr>
            <w:pStyle w:val="Georgia11spacing0after"/>
            <w:rPr>
              <w:sz w:val="18"/>
            </w:rPr>
          </w:pPr>
          <w:r>
            <w:rPr>
              <w:sz w:val="18"/>
            </w:rPr>
            <w:t>Enhet for HMS og beredskap</w:t>
          </w:r>
        </w:p>
      </w:tc>
      <w:tc>
        <w:tcPr>
          <w:tcW w:w="3404" w:type="dxa"/>
        </w:tcPr>
        <w:p w:rsidR="00013281" w:rsidRPr="00517B1B" w:rsidRDefault="00013281" w:rsidP="00CD3E11">
          <w:pPr>
            <w:pStyle w:val="Georgia11spacing0after"/>
            <w:rPr>
              <w:sz w:val="18"/>
            </w:rPr>
          </w:pPr>
        </w:p>
      </w:tc>
      <w:tc>
        <w:tcPr>
          <w:tcW w:w="2441" w:type="dxa"/>
        </w:tcPr>
        <w:p w:rsidR="00013281" w:rsidRDefault="00D75A81" w:rsidP="00CD3E11">
          <w:pPr>
            <w:pStyle w:val="Georgia11spacing0after"/>
            <w:rPr>
              <w:sz w:val="16"/>
            </w:rPr>
          </w:pPr>
          <w:r>
            <w:rPr>
              <w:sz w:val="16"/>
            </w:rPr>
            <w:t>Versjonsd</w:t>
          </w:r>
          <w:r w:rsidR="00013281" w:rsidRPr="00090122">
            <w:rPr>
              <w:sz w:val="16"/>
            </w:rPr>
            <w:t>ato</w:t>
          </w:r>
          <w:proofErr w:type="gramStart"/>
          <w:r>
            <w:rPr>
              <w:sz w:val="16"/>
            </w:rPr>
            <w:t>:</w:t>
          </w:r>
          <w:r w:rsidR="00013281" w:rsidRPr="00517B1B">
            <w:rPr>
              <w:sz w:val="18"/>
            </w:rPr>
            <w:t>:</w:t>
          </w:r>
          <w:proofErr w:type="gramEnd"/>
          <w:r w:rsidR="00013281" w:rsidRPr="00517B1B">
            <w:rPr>
              <w:sz w:val="18"/>
            </w:rPr>
            <w:t xml:space="preserve">  </w:t>
          </w:r>
          <w:r w:rsidR="00881207">
            <w:rPr>
              <w:sz w:val="18"/>
            </w:rPr>
            <w:t>1</w:t>
          </w:r>
          <w:r>
            <w:rPr>
              <w:sz w:val="18"/>
            </w:rPr>
            <w:t>9</w:t>
          </w:r>
          <w:r w:rsidR="00013281" w:rsidRPr="00517B1B">
            <w:rPr>
              <w:sz w:val="18"/>
            </w:rPr>
            <w:t>.</w:t>
          </w:r>
          <w:r w:rsidR="00881207">
            <w:rPr>
              <w:sz w:val="18"/>
            </w:rPr>
            <w:t>0</w:t>
          </w:r>
          <w:r>
            <w:rPr>
              <w:sz w:val="18"/>
            </w:rPr>
            <w:t>5</w:t>
          </w:r>
          <w:r w:rsidR="00013281" w:rsidRPr="00517B1B">
            <w:rPr>
              <w:sz w:val="18"/>
            </w:rPr>
            <w:t>.20</w:t>
          </w:r>
          <w:r w:rsidR="00013281">
            <w:rPr>
              <w:sz w:val="18"/>
            </w:rPr>
            <w:t>1</w:t>
          </w:r>
          <w:r>
            <w:rPr>
              <w:sz w:val="18"/>
            </w:rPr>
            <w:t>7</w:t>
          </w:r>
          <w:r w:rsidR="00013281" w:rsidRPr="00090122">
            <w:rPr>
              <w:sz w:val="16"/>
            </w:rPr>
            <w:t xml:space="preserve"> </w:t>
          </w:r>
        </w:p>
        <w:p w:rsidR="00013281" w:rsidRPr="00517B1B" w:rsidRDefault="00013281" w:rsidP="00D75A81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 : </w:t>
          </w:r>
          <w:r w:rsidR="00D75A81">
            <w:rPr>
              <w:sz w:val="18"/>
            </w:rPr>
            <w:t>3</w:t>
          </w:r>
          <w:bookmarkStart w:id="0" w:name="_GoBack"/>
          <w:bookmarkEnd w:id="0"/>
        </w:p>
      </w:tc>
    </w:tr>
  </w:tbl>
  <w:p w:rsidR="00013281" w:rsidRPr="001C349E" w:rsidRDefault="00013281" w:rsidP="001C349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013281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013281" w:rsidRPr="00D75A81" w:rsidTr="00BD6B5C">
            <w:tc>
              <w:tcPr>
                <w:tcW w:w="7791" w:type="dxa"/>
              </w:tcPr>
              <w:p w:rsidR="00013281" w:rsidRPr="002765FF" w:rsidRDefault="00013281" w:rsidP="00BD6B5C">
                <w:pPr>
                  <w:pStyle w:val="Topptekstlinje1"/>
                  <w:rPr>
                    <w:lang w:val="nn-NO"/>
                  </w:rPr>
                </w:pPr>
                <w:r w:rsidRPr="002765FF">
                  <w:rPr>
                    <w:lang w:val="nn-NO"/>
                  </w:rPr>
                  <w:t>Universitetet i Oslo</w:t>
                </w: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8752" behindDoc="1" locked="1" layoutInCell="1" allowOverlap="1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013281" w:rsidRPr="002765FF" w:rsidRDefault="00013281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013281" w:rsidRPr="00D75A81" w:rsidTr="00BD6B5C">
            <w:tc>
              <w:tcPr>
                <w:tcW w:w="8890" w:type="dxa"/>
                <w:gridSpan w:val="2"/>
              </w:tcPr>
              <w:p w:rsidR="00013281" w:rsidRPr="002765FF" w:rsidRDefault="00013281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013281" w:rsidRPr="002765FF" w:rsidRDefault="00013281" w:rsidP="00195075">
          <w:pPr>
            <w:pStyle w:val="Heading2"/>
            <w:rPr>
              <w:lang w:val="nn-NO"/>
            </w:rPr>
          </w:pPr>
          <w:r w:rsidRPr="002765FF">
            <w:rPr>
              <w:lang w:val="nn-NO"/>
            </w:rPr>
            <w:t>Prosedyre for dokumentstyring</w:t>
          </w:r>
        </w:p>
        <w:p w:rsidR="00013281" w:rsidRPr="002765FF" w:rsidRDefault="00013281" w:rsidP="00BD6B5C">
          <w:pPr>
            <w:pStyle w:val="Georgia11spacing0after"/>
            <w:rPr>
              <w:lang w:val="nn-NO"/>
            </w:rPr>
          </w:pPr>
          <w:r w:rsidRPr="002765FF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:rsidR="00013281" w:rsidRPr="00517B1B" w:rsidRDefault="00013281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</w:t>
          </w:r>
          <w:proofErr w:type="spellStart"/>
          <w:r w:rsidRPr="00517B1B">
            <w:rPr>
              <w:sz w:val="18"/>
            </w:rPr>
            <w:t>nr</w:t>
          </w:r>
          <w:proofErr w:type="spellEnd"/>
          <w:r w:rsidRPr="00517B1B">
            <w:rPr>
              <w:sz w:val="18"/>
            </w:rPr>
            <w:t xml:space="preserve">: </w:t>
          </w:r>
        </w:p>
        <w:p w:rsidR="00013281" w:rsidRPr="00517B1B" w:rsidRDefault="00013281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013281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013281" w:rsidRPr="00517B1B" w:rsidRDefault="00013281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13281" w:rsidRPr="00517B1B" w:rsidRDefault="00013281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Utgave :</w:t>
          </w:r>
          <w:proofErr w:type="gramEnd"/>
          <w:r w:rsidRPr="00517B1B">
            <w:rPr>
              <w:sz w:val="18"/>
            </w:rPr>
            <w:t xml:space="preserve"> 2</w:t>
          </w:r>
        </w:p>
      </w:tc>
    </w:tr>
    <w:tr w:rsidR="00013281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013281" w:rsidRPr="00517B1B" w:rsidRDefault="00013281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13281" w:rsidRPr="00517B1B" w:rsidRDefault="00013281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Side     :</w:t>
          </w:r>
          <w:proofErr w:type="gramEnd"/>
          <w:r w:rsidRPr="00517B1B">
            <w:rPr>
              <w:sz w:val="18"/>
            </w:rPr>
            <w:t xml:space="preserve"> </w:t>
          </w:r>
          <w:r w:rsidR="007C346B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7C346B"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="007C346B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7C346B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7C346B" w:rsidRPr="00517B1B">
            <w:rPr>
              <w:sz w:val="18"/>
            </w:rPr>
            <w:fldChar w:fldCharType="separate"/>
          </w:r>
          <w:r w:rsidR="000A10CD">
            <w:rPr>
              <w:noProof/>
              <w:sz w:val="18"/>
            </w:rPr>
            <w:t>3</w:t>
          </w:r>
          <w:r w:rsidR="007C346B" w:rsidRPr="00517B1B">
            <w:rPr>
              <w:sz w:val="18"/>
            </w:rPr>
            <w:fldChar w:fldCharType="end"/>
          </w:r>
        </w:p>
      </w:tc>
    </w:tr>
    <w:tr w:rsidR="00013281" w:rsidRPr="00517B1B" w:rsidTr="00195075">
      <w:tc>
        <w:tcPr>
          <w:tcW w:w="3356" w:type="dxa"/>
        </w:tcPr>
        <w:p w:rsidR="00013281" w:rsidRPr="00517B1B" w:rsidRDefault="00013281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</w:t>
          </w:r>
          <w:proofErr w:type="gramStart"/>
          <w:r w:rsidRPr="00517B1B">
            <w:rPr>
              <w:sz w:val="18"/>
            </w:rPr>
            <w:t>av :</w:t>
          </w:r>
          <w:proofErr w:type="gramEnd"/>
          <w:r w:rsidRPr="00517B1B">
            <w:rPr>
              <w:sz w:val="18"/>
            </w:rPr>
            <w:t xml:space="preserve"> </w:t>
          </w:r>
        </w:p>
        <w:p w:rsidR="00013281" w:rsidRPr="00517B1B" w:rsidRDefault="00013281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:rsidR="00013281" w:rsidRPr="00517B1B" w:rsidRDefault="00013281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:rsidR="00013281" w:rsidRPr="00517B1B" w:rsidRDefault="00013281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:rsidR="00013281" w:rsidRPr="00517B1B" w:rsidRDefault="00013281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Dato     :</w:t>
          </w:r>
          <w:proofErr w:type="gramEnd"/>
          <w:r w:rsidRPr="00517B1B">
            <w:rPr>
              <w:sz w:val="18"/>
            </w:rPr>
            <w:t xml:space="preserve">  01.01.2008</w:t>
          </w:r>
        </w:p>
      </w:tc>
    </w:tr>
  </w:tbl>
  <w:p w:rsidR="00013281" w:rsidRPr="00AA7420" w:rsidRDefault="00013281" w:rsidP="00DC54C3">
    <w:pPr>
      <w:pStyle w:val="Header"/>
    </w:pPr>
    <w:r>
      <w:rPr>
        <w:noProof/>
        <w:lang w:eastAsia="zh-CN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114300" distR="114300" simplePos="0" relativeHeight="251656704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BA16CF"/>
    <w:multiLevelType w:val="hybridMultilevel"/>
    <w:tmpl w:val="85965B28"/>
    <w:lvl w:ilvl="0" w:tplc="7668F9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E7C6CA4">
      <w:start w:val="166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3434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58B1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AAC5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8419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7ACB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7B2AD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F6CE3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523037B2"/>
    <w:multiLevelType w:val="multilevel"/>
    <w:tmpl w:val="D370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300658"/>
    <w:multiLevelType w:val="hybridMultilevel"/>
    <w:tmpl w:val="FAECC68C"/>
    <w:lvl w:ilvl="0" w:tplc="9A20668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C026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861A3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9A71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C0E45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FECFB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62B40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3E55C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F02B2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6D017FAD"/>
    <w:multiLevelType w:val="hybridMultilevel"/>
    <w:tmpl w:val="B26C6664"/>
    <w:lvl w:ilvl="0" w:tplc="A0A6911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8B672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9D6BDE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9EE8E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BC755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492432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80362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5624F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AA49B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7CA22A7A"/>
    <w:multiLevelType w:val="hybridMultilevel"/>
    <w:tmpl w:val="64906346"/>
    <w:lvl w:ilvl="0" w:tplc="DC5660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4CFF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847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7E27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AC4D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C247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AC25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9472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E67F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6081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E3"/>
    <w:rsid w:val="00012079"/>
    <w:rsid w:val="00012D9D"/>
    <w:rsid w:val="00013281"/>
    <w:rsid w:val="00025304"/>
    <w:rsid w:val="00032347"/>
    <w:rsid w:val="000326BF"/>
    <w:rsid w:val="00051671"/>
    <w:rsid w:val="000532F9"/>
    <w:rsid w:val="000711C4"/>
    <w:rsid w:val="000838D4"/>
    <w:rsid w:val="00090122"/>
    <w:rsid w:val="000958DB"/>
    <w:rsid w:val="00096D82"/>
    <w:rsid w:val="000A10CD"/>
    <w:rsid w:val="000C5ED5"/>
    <w:rsid w:val="000E66F6"/>
    <w:rsid w:val="00121A68"/>
    <w:rsid w:val="00147EC9"/>
    <w:rsid w:val="0016697A"/>
    <w:rsid w:val="00170244"/>
    <w:rsid w:val="0018778E"/>
    <w:rsid w:val="00195075"/>
    <w:rsid w:val="001A43FF"/>
    <w:rsid w:val="001A63F3"/>
    <w:rsid w:val="001B389C"/>
    <w:rsid w:val="001C3144"/>
    <w:rsid w:val="001C349E"/>
    <w:rsid w:val="001C53D1"/>
    <w:rsid w:val="001E02AC"/>
    <w:rsid w:val="001E1FD6"/>
    <w:rsid w:val="001F2CDA"/>
    <w:rsid w:val="001F7683"/>
    <w:rsid w:val="00202351"/>
    <w:rsid w:val="00202A26"/>
    <w:rsid w:val="00203485"/>
    <w:rsid w:val="00204F25"/>
    <w:rsid w:val="0020706A"/>
    <w:rsid w:val="002308E6"/>
    <w:rsid w:val="00245C77"/>
    <w:rsid w:val="002535E6"/>
    <w:rsid w:val="00254BA3"/>
    <w:rsid w:val="00261A25"/>
    <w:rsid w:val="002765FF"/>
    <w:rsid w:val="00291796"/>
    <w:rsid w:val="00296BD0"/>
    <w:rsid w:val="002A4945"/>
    <w:rsid w:val="002A664E"/>
    <w:rsid w:val="002C0398"/>
    <w:rsid w:val="002C1437"/>
    <w:rsid w:val="002C19D3"/>
    <w:rsid w:val="002C1BB8"/>
    <w:rsid w:val="002E52AC"/>
    <w:rsid w:val="002F4F99"/>
    <w:rsid w:val="002F7315"/>
    <w:rsid w:val="003061D9"/>
    <w:rsid w:val="003157B3"/>
    <w:rsid w:val="0031741E"/>
    <w:rsid w:val="0032641E"/>
    <w:rsid w:val="00326DE7"/>
    <w:rsid w:val="00332A21"/>
    <w:rsid w:val="00340EA5"/>
    <w:rsid w:val="003533CB"/>
    <w:rsid w:val="00362C50"/>
    <w:rsid w:val="00377A2F"/>
    <w:rsid w:val="00381B02"/>
    <w:rsid w:val="00385FD5"/>
    <w:rsid w:val="003A733F"/>
    <w:rsid w:val="003B4B8A"/>
    <w:rsid w:val="004008F0"/>
    <w:rsid w:val="00401177"/>
    <w:rsid w:val="004122D9"/>
    <w:rsid w:val="00412561"/>
    <w:rsid w:val="004213D6"/>
    <w:rsid w:val="00432910"/>
    <w:rsid w:val="00440F45"/>
    <w:rsid w:val="004416D1"/>
    <w:rsid w:val="00442F10"/>
    <w:rsid w:val="00471DAC"/>
    <w:rsid w:val="00472B98"/>
    <w:rsid w:val="0047608A"/>
    <w:rsid w:val="00483FE9"/>
    <w:rsid w:val="004A1052"/>
    <w:rsid w:val="004B6046"/>
    <w:rsid w:val="004C30C2"/>
    <w:rsid w:val="004D106E"/>
    <w:rsid w:val="004D63A6"/>
    <w:rsid w:val="004E10D2"/>
    <w:rsid w:val="004E69B4"/>
    <w:rsid w:val="004F44DB"/>
    <w:rsid w:val="0050210D"/>
    <w:rsid w:val="00503DE0"/>
    <w:rsid w:val="00507BAE"/>
    <w:rsid w:val="0051239B"/>
    <w:rsid w:val="00517B1B"/>
    <w:rsid w:val="0053482F"/>
    <w:rsid w:val="0053516E"/>
    <w:rsid w:val="00555487"/>
    <w:rsid w:val="00556ECF"/>
    <w:rsid w:val="005669BB"/>
    <w:rsid w:val="00574517"/>
    <w:rsid w:val="005747FB"/>
    <w:rsid w:val="005775EB"/>
    <w:rsid w:val="00582B29"/>
    <w:rsid w:val="005B353A"/>
    <w:rsid w:val="005D28E7"/>
    <w:rsid w:val="005D49B5"/>
    <w:rsid w:val="005E0D18"/>
    <w:rsid w:val="005F6C42"/>
    <w:rsid w:val="00601F3F"/>
    <w:rsid w:val="00605067"/>
    <w:rsid w:val="00624A1D"/>
    <w:rsid w:val="00630C2C"/>
    <w:rsid w:val="00637134"/>
    <w:rsid w:val="006405FC"/>
    <w:rsid w:val="00646C8D"/>
    <w:rsid w:val="006513AB"/>
    <w:rsid w:val="00682CC9"/>
    <w:rsid w:val="006947F2"/>
    <w:rsid w:val="0069792F"/>
    <w:rsid w:val="006A1865"/>
    <w:rsid w:val="006B2A25"/>
    <w:rsid w:val="006B4E85"/>
    <w:rsid w:val="006C4552"/>
    <w:rsid w:val="006D233E"/>
    <w:rsid w:val="006D3CC3"/>
    <w:rsid w:val="006E0708"/>
    <w:rsid w:val="006E6510"/>
    <w:rsid w:val="006F2626"/>
    <w:rsid w:val="006F5413"/>
    <w:rsid w:val="00707411"/>
    <w:rsid w:val="007165D3"/>
    <w:rsid w:val="0072108B"/>
    <w:rsid w:val="007322A0"/>
    <w:rsid w:val="00737E2C"/>
    <w:rsid w:val="00743F82"/>
    <w:rsid w:val="00751529"/>
    <w:rsid w:val="0076588D"/>
    <w:rsid w:val="00783D0C"/>
    <w:rsid w:val="0079289D"/>
    <w:rsid w:val="007A1956"/>
    <w:rsid w:val="007A5E67"/>
    <w:rsid w:val="007B30F4"/>
    <w:rsid w:val="007C346B"/>
    <w:rsid w:val="007C5D40"/>
    <w:rsid w:val="007E4DBD"/>
    <w:rsid w:val="007E5442"/>
    <w:rsid w:val="007F1A02"/>
    <w:rsid w:val="007F240E"/>
    <w:rsid w:val="00811A5E"/>
    <w:rsid w:val="00850E46"/>
    <w:rsid w:val="00856A20"/>
    <w:rsid w:val="008766DC"/>
    <w:rsid w:val="00881207"/>
    <w:rsid w:val="00883A2A"/>
    <w:rsid w:val="008B73A3"/>
    <w:rsid w:val="008C43B7"/>
    <w:rsid w:val="008D4F3B"/>
    <w:rsid w:val="008D547F"/>
    <w:rsid w:val="008D728B"/>
    <w:rsid w:val="00900188"/>
    <w:rsid w:val="00915276"/>
    <w:rsid w:val="00921DBC"/>
    <w:rsid w:val="00932FA4"/>
    <w:rsid w:val="00937EE4"/>
    <w:rsid w:val="009471ED"/>
    <w:rsid w:val="0095053A"/>
    <w:rsid w:val="0096155B"/>
    <w:rsid w:val="00967E93"/>
    <w:rsid w:val="00982A88"/>
    <w:rsid w:val="0098505B"/>
    <w:rsid w:val="00985D9C"/>
    <w:rsid w:val="009A2881"/>
    <w:rsid w:val="009A702C"/>
    <w:rsid w:val="009B4F8A"/>
    <w:rsid w:val="009C7401"/>
    <w:rsid w:val="009D3558"/>
    <w:rsid w:val="009D4C81"/>
    <w:rsid w:val="009E7795"/>
    <w:rsid w:val="00A10CE8"/>
    <w:rsid w:val="00A15B91"/>
    <w:rsid w:val="00A2381F"/>
    <w:rsid w:val="00A3194B"/>
    <w:rsid w:val="00A40D47"/>
    <w:rsid w:val="00A43FFD"/>
    <w:rsid w:val="00A4466F"/>
    <w:rsid w:val="00A46423"/>
    <w:rsid w:val="00A62B82"/>
    <w:rsid w:val="00A6739A"/>
    <w:rsid w:val="00A7494C"/>
    <w:rsid w:val="00A83BEE"/>
    <w:rsid w:val="00A87DB2"/>
    <w:rsid w:val="00A93757"/>
    <w:rsid w:val="00A94E62"/>
    <w:rsid w:val="00AA4B2C"/>
    <w:rsid w:val="00AA7420"/>
    <w:rsid w:val="00AB1C17"/>
    <w:rsid w:val="00AB38FC"/>
    <w:rsid w:val="00AB4890"/>
    <w:rsid w:val="00AC4272"/>
    <w:rsid w:val="00AD7EB0"/>
    <w:rsid w:val="00AE46FF"/>
    <w:rsid w:val="00AE6604"/>
    <w:rsid w:val="00B150A1"/>
    <w:rsid w:val="00B23BE3"/>
    <w:rsid w:val="00B26788"/>
    <w:rsid w:val="00B33357"/>
    <w:rsid w:val="00B34DD2"/>
    <w:rsid w:val="00B35AEC"/>
    <w:rsid w:val="00B43027"/>
    <w:rsid w:val="00B74C8D"/>
    <w:rsid w:val="00B93ADD"/>
    <w:rsid w:val="00B97282"/>
    <w:rsid w:val="00BB0CB9"/>
    <w:rsid w:val="00BB5CDD"/>
    <w:rsid w:val="00BD6B5C"/>
    <w:rsid w:val="00BE2551"/>
    <w:rsid w:val="00C1524A"/>
    <w:rsid w:val="00C23CF2"/>
    <w:rsid w:val="00C247D6"/>
    <w:rsid w:val="00C3085D"/>
    <w:rsid w:val="00C37D1F"/>
    <w:rsid w:val="00C60454"/>
    <w:rsid w:val="00C70BC3"/>
    <w:rsid w:val="00C80938"/>
    <w:rsid w:val="00C80F67"/>
    <w:rsid w:val="00C820B6"/>
    <w:rsid w:val="00C83559"/>
    <w:rsid w:val="00CA42DF"/>
    <w:rsid w:val="00CB0094"/>
    <w:rsid w:val="00CC156B"/>
    <w:rsid w:val="00CD16CE"/>
    <w:rsid w:val="00CD188B"/>
    <w:rsid w:val="00CD3E11"/>
    <w:rsid w:val="00D00D79"/>
    <w:rsid w:val="00D23509"/>
    <w:rsid w:val="00D371DF"/>
    <w:rsid w:val="00D430FC"/>
    <w:rsid w:val="00D536B5"/>
    <w:rsid w:val="00D60ECA"/>
    <w:rsid w:val="00D6207B"/>
    <w:rsid w:val="00D75A81"/>
    <w:rsid w:val="00DA527E"/>
    <w:rsid w:val="00DB26FB"/>
    <w:rsid w:val="00DB56EC"/>
    <w:rsid w:val="00DB5AB2"/>
    <w:rsid w:val="00DC1458"/>
    <w:rsid w:val="00DC54C3"/>
    <w:rsid w:val="00DC6F17"/>
    <w:rsid w:val="00DD08EF"/>
    <w:rsid w:val="00DD1C40"/>
    <w:rsid w:val="00DD6CBB"/>
    <w:rsid w:val="00DE0893"/>
    <w:rsid w:val="00DE181B"/>
    <w:rsid w:val="00DE293E"/>
    <w:rsid w:val="00DF097B"/>
    <w:rsid w:val="00DF1716"/>
    <w:rsid w:val="00DF3BAB"/>
    <w:rsid w:val="00E3530C"/>
    <w:rsid w:val="00E77FDC"/>
    <w:rsid w:val="00EA1493"/>
    <w:rsid w:val="00EC3B66"/>
    <w:rsid w:val="00EC503D"/>
    <w:rsid w:val="00ED0653"/>
    <w:rsid w:val="00EE6F9C"/>
    <w:rsid w:val="00EF541D"/>
    <w:rsid w:val="00F00100"/>
    <w:rsid w:val="00F11A6E"/>
    <w:rsid w:val="00F26702"/>
    <w:rsid w:val="00F54A1E"/>
    <w:rsid w:val="00F7448A"/>
    <w:rsid w:val="00F96B48"/>
    <w:rsid w:val="00FA06C0"/>
    <w:rsid w:val="00FA0C8D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156B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HeaderChar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DefaultParagraphFon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link">
    <w:name w:val="Hyperlink"/>
    <w:basedOn w:val="DefaultParagraphFont"/>
    <w:uiPriority w:val="99"/>
    <w:unhideWhenUsed/>
    <w:rsid w:val="00B3335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NoSpacing">
    <w:name w:val="No Spacing"/>
    <w:basedOn w:val="Normal"/>
    <w:uiPriority w:val="1"/>
    <w:qFormat/>
    <w:rsid w:val="00CC156B"/>
    <w:pPr>
      <w:spacing w:after="0"/>
    </w:pPr>
  </w:style>
  <w:style w:type="paragraph" w:styleId="ListParagraph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B26788"/>
    <w:rPr>
      <w:color w:val="808080"/>
    </w:rPr>
  </w:style>
  <w:style w:type="character" w:customStyle="1" w:styleId="mt2">
    <w:name w:val="mt2"/>
    <w:basedOn w:val="DefaultParagraphFont"/>
    <w:rsid w:val="002765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156B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HeaderChar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DefaultParagraphFon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link">
    <w:name w:val="Hyperlink"/>
    <w:basedOn w:val="DefaultParagraphFont"/>
    <w:uiPriority w:val="99"/>
    <w:unhideWhenUsed/>
    <w:rsid w:val="00B3335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NoSpacing">
    <w:name w:val="No Spacing"/>
    <w:basedOn w:val="Normal"/>
    <w:uiPriority w:val="1"/>
    <w:qFormat/>
    <w:rsid w:val="00CC156B"/>
    <w:pPr>
      <w:spacing w:after="0"/>
    </w:pPr>
  </w:style>
  <w:style w:type="paragraph" w:styleId="ListParagraph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B26788"/>
    <w:rPr>
      <w:color w:val="808080"/>
    </w:rPr>
  </w:style>
  <w:style w:type="character" w:customStyle="1" w:styleId="mt2">
    <w:name w:val="mt2"/>
    <w:basedOn w:val="DefaultParagraphFont"/>
    <w:rsid w:val="00276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398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3909582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052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4878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7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46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1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7536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7992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01366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5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7128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5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640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451368962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614923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4E4E4"/>
                            <w:right w:val="none" w:sz="0" w:space="0" w:color="auto"/>
                          </w:divBdr>
                          <w:divsChild>
                            <w:div w:id="198523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none" w:sz="0" w:space="0" w:color="auto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268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026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9923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93394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067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22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1185F25709F4886AB275DCA09FC81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F198E2-EA02-4666-949A-4C9E9EFBA8D0}"/>
      </w:docPartPr>
      <w:docPartBody>
        <w:p w:rsidR="00C73552" w:rsidRDefault="00C73552" w:rsidP="00C73552">
          <w:pPr>
            <w:pStyle w:val="F1185F25709F4886AB275DCA09FC8191"/>
          </w:pPr>
          <w:r w:rsidRPr="00115CE8">
            <w:rPr>
              <w:rStyle w:val="PlaceholderText"/>
            </w:rPr>
            <w:t>Click here to enter text.</w:t>
          </w:r>
        </w:p>
      </w:docPartBody>
    </w:docPart>
    <w:docPart>
      <w:docPartPr>
        <w:name w:val="EA1989BE792E44E3A6889DE0CF5E07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05BBA-2721-4368-878F-C371925BC985}"/>
      </w:docPartPr>
      <w:docPartBody>
        <w:p w:rsidR="00C73552" w:rsidRDefault="00C73552" w:rsidP="00C73552">
          <w:pPr>
            <w:pStyle w:val="EA1989BE792E44E3A6889DE0CF5E07AF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7301A07829E746DC8000CB0E41C566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50000C-E6BE-409F-B487-41A1E44C35E3}"/>
      </w:docPartPr>
      <w:docPartBody>
        <w:p w:rsidR="00C73552" w:rsidRDefault="00C73552" w:rsidP="00C73552">
          <w:pPr>
            <w:pStyle w:val="7301A07829E746DC8000CB0E41C5661A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74F8162D4951404F86BF3BE3C1E08B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BA7BF0-CB63-4109-86FB-3ECC51F3A3F1}"/>
      </w:docPartPr>
      <w:docPartBody>
        <w:p w:rsidR="00C73552" w:rsidRDefault="00C73552" w:rsidP="00C73552">
          <w:pPr>
            <w:pStyle w:val="74F8162D4951404F86BF3BE3C1E08BF0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C7EA345219FC4FA1ACD59F29B86FA7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C8B85D-0C06-4958-8C28-B46A39C96CB0}"/>
      </w:docPartPr>
      <w:docPartBody>
        <w:p w:rsidR="00C73552" w:rsidRDefault="00C73552" w:rsidP="00C73552">
          <w:pPr>
            <w:pStyle w:val="C7EA345219FC4FA1ACD59F29B86FA796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DF1D55368D854FBCB70BFA16151FAF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CD9A27-0088-46B3-846A-0A0C808378B6}"/>
      </w:docPartPr>
      <w:docPartBody>
        <w:p w:rsidR="00C73552" w:rsidRDefault="00C73552" w:rsidP="00C73552">
          <w:pPr>
            <w:pStyle w:val="DF1D55368D854FBCB70BFA16151FAF1C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DC5449EF72F747B8BD7DE8F06303CE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9DAA8C-C237-4D09-B6F0-45159F4292BF}"/>
      </w:docPartPr>
      <w:docPartBody>
        <w:p w:rsidR="00C73552" w:rsidRDefault="00C73552" w:rsidP="00C73552">
          <w:pPr>
            <w:pStyle w:val="DC5449EF72F747B8BD7DE8F06303CE1D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66686C8FC869453D980D27FFD3FEF4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51480F-3902-424C-8F28-C198F044FBB1}"/>
      </w:docPartPr>
      <w:docPartBody>
        <w:p w:rsidR="00C73552" w:rsidRDefault="00C73552" w:rsidP="00C73552">
          <w:pPr>
            <w:pStyle w:val="66686C8FC869453D980D27FFD3FEF4EE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1029EE10CC4C4064B629903081038A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680580-C0A0-437B-A9D1-5FB33B7FE112}"/>
      </w:docPartPr>
      <w:docPartBody>
        <w:p w:rsidR="00C73552" w:rsidRDefault="00C73552" w:rsidP="00C73552">
          <w:pPr>
            <w:pStyle w:val="1029EE10CC4C4064B629903081038A39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1306017CCC664200B35F6458804B52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778690-D064-497E-B9B8-F20158C3CB34}"/>
      </w:docPartPr>
      <w:docPartBody>
        <w:p w:rsidR="00C73552" w:rsidRDefault="00C73552" w:rsidP="00C73552">
          <w:pPr>
            <w:pStyle w:val="1306017CCC664200B35F6458804B5242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D56BF37913CF42F19F0D936D481C13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CA59FE-C0ED-40C4-A8F6-973DA85262E0}"/>
      </w:docPartPr>
      <w:docPartBody>
        <w:p w:rsidR="00C73552" w:rsidRDefault="00C73552" w:rsidP="00C73552">
          <w:pPr>
            <w:pStyle w:val="D56BF37913CF42F19F0D936D481C13EF"/>
          </w:pPr>
          <w:r w:rsidRPr="00115CE8">
            <w:rPr>
              <w:rStyle w:val="PlaceholderText"/>
            </w:rPr>
            <w:t>Click here to enter text.</w:t>
          </w:r>
        </w:p>
      </w:docPartBody>
    </w:docPart>
    <w:docPart>
      <w:docPartPr>
        <w:name w:val="A0A9BFB2C81D4DABA50D86AF8349A9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4FF1A5-3059-4E4B-9535-747B0CED22F7}"/>
      </w:docPartPr>
      <w:docPartBody>
        <w:p w:rsidR="00C73552" w:rsidRDefault="00C73552" w:rsidP="00C73552">
          <w:pPr>
            <w:pStyle w:val="A0A9BFB2C81D4DABA50D86AF8349A917"/>
          </w:pPr>
          <w:r w:rsidRPr="00115CE8">
            <w:rPr>
              <w:rStyle w:val="PlaceholderText"/>
            </w:rPr>
            <w:t>Click here to enter text.</w:t>
          </w:r>
        </w:p>
      </w:docPartBody>
    </w:docPart>
    <w:docPart>
      <w:docPartPr>
        <w:name w:val="E4A7DCA0028542A38FA2A9BF811A84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478416-0507-4196-A23A-56FAD53E9849}"/>
      </w:docPartPr>
      <w:docPartBody>
        <w:p w:rsidR="00C73552" w:rsidRDefault="00C73552" w:rsidP="00C73552">
          <w:pPr>
            <w:pStyle w:val="E4A7DCA0028542A38FA2A9BF811A8468"/>
          </w:pPr>
          <w:r w:rsidRPr="00CD52FD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64882"/>
    <w:rsid w:val="000829F2"/>
    <w:rsid w:val="004F7A1C"/>
    <w:rsid w:val="007405F7"/>
    <w:rsid w:val="0080085E"/>
    <w:rsid w:val="009F2055"/>
    <w:rsid w:val="00AA35A4"/>
    <w:rsid w:val="00B7504D"/>
    <w:rsid w:val="00B86316"/>
    <w:rsid w:val="00C73552"/>
    <w:rsid w:val="00D64882"/>
    <w:rsid w:val="00D6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8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86316"/>
    <w:rPr>
      <w:color w:val="808080"/>
    </w:rPr>
  </w:style>
  <w:style w:type="paragraph" w:customStyle="1" w:styleId="6E4281EA672F47FB8ABBFA433DE79848">
    <w:name w:val="6E4281EA672F47FB8ABBFA433DE79848"/>
    <w:rsid w:val="00D64882"/>
  </w:style>
  <w:style w:type="paragraph" w:customStyle="1" w:styleId="C10F7AC899A348E1BA1853E7EA188D25">
    <w:name w:val="C10F7AC899A348E1BA1853E7EA188D25"/>
    <w:rsid w:val="00D64882"/>
  </w:style>
  <w:style w:type="paragraph" w:customStyle="1" w:styleId="FA2D6DFB162B497386DD4B6FD21EEECC">
    <w:name w:val="FA2D6DFB162B497386DD4B6FD21EEECC"/>
    <w:rsid w:val="00D64882"/>
  </w:style>
  <w:style w:type="paragraph" w:customStyle="1" w:styleId="8690A338059B408FB03100440F5FEB22">
    <w:name w:val="8690A338059B408FB03100440F5FEB22"/>
    <w:rsid w:val="00D64882"/>
  </w:style>
  <w:style w:type="paragraph" w:customStyle="1" w:styleId="B0A0DBD1DFB1466D8D6EC3C56526929F">
    <w:name w:val="B0A0DBD1DFB1466D8D6EC3C56526929F"/>
    <w:rsid w:val="00D64882"/>
  </w:style>
  <w:style w:type="paragraph" w:customStyle="1" w:styleId="54D05FD187EC4CD9966A6DE74CD25174">
    <w:name w:val="54D05FD187EC4CD9966A6DE74CD25174"/>
    <w:rsid w:val="00D64882"/>
  </w:style>
  <w:style w:type="paragraph" w:customStyle="1" w:styleId="421E2093B862438E83BFD48F0E7D3B97">
    <w:name w:val="421E2093B862438E83BFD48F0E7D3B97"/>
    <w:rsid w:val="00D64882"/>
  </w:style>
  <w:style w:type="paragraph" w:customStyle="1" w:styleId="CD9B85F6CC0140D6B3D30D862677775D">
    <w:name w:val="CD9B85F6CC0140D6B3D30D862677775D"/>
    <w:rsid w:val="00D64882"/>
  </w:style>
  <w:style w:type="paragraph" w:customStyle="1" w:styleId="8BD0FCE4F81841E3A3B628F71B6FDC4E">
    <w:name w:val="8BD0FCE4F81841E3A3B628F71B6FDC4E"/>
    <w:rsid w:val="00D64882"/>
  </w:style>
  <w:style w:type="paragraph" w:customStyle="1" w:styleId="54218EB5264143CBBE3D019EFEC25BEB">
    <w:name w:val="54218EB5264143CBBE3D019EFEC25BEB"/>
    <w:rsid w:val="00D64882"/>
  </w:style>
  <w:style w:type="paragraph" w:customStyle="1" w:styleId="37F97633516444BE9ED6029A05C2BCA4">
    <w:name w:val="37F97633516444BE9ED6029A05C2BCA4"/>
    <w:rsid w:val="00D64882"/>
  </w:style>
  <w:style w:type="paragraph" w:customStyle="1" w:styleId="F920BE6E4ECB4E53B0204B4C3D6ED282">
    <w:name w:val="F920BE6E4ECB4E53B0204B4C3D6ED282"/>
    <w:rsid w:val="00D64882"/>
  </w:style>
  <w:style w:type="paragraph" w:customStyle="1" w:styleId="5F35512CA9C04AC38CE8F57A02E03BC9">
    <w:name w:val="5F35512CA9C04AC38CE8F57A02E03BC9"/>
    <w:rsid w:val="00D64882"/>
  </w:style>
  <w:style w:type="paragraph" w:customStyle="1" w:styleId="27F150F0386A4F1186E57CD4007D8A0C">
    <w:name w:val="27F150F0386A4F1186E57CD4007D8A0C"/>
    <w:rsid w:val="00D64882"/>
  </w:style>
  <w:style w:type="paragraph" w:customStyle="1" w:styleId="D9090B0A61D243ACB3BB0DD9AE70D903">
    <w:name w:val="D9090B0A61D243ACB3BB0DD9AE70D903"/>
    <w:rsid w:val="00D64882"/>
  </w:style>
  <w:style w:type="paragraph" w:customStyle="1" w:styleId="1DB0F58DF176450F86D94FCC089D68F6">
    <w:name w:val="1DB0F58DF176450F86D94FCC089D68F6"/>
    <w:rsid w:val="00D64882"/>
  </w:style>
  <w:style w:type="paragraph" w:customStyle="1" w:styleId="F5CF713AD40649F8B58934B8D5445628">
    <w:name w:val="F5CF713AD40649F8B58934B8D5445628"/>
    <w:rsid w:val="00D64882"/>
  </w:style>
  <w:style w:type="paragraph" w:customStyle="1" w:styleId="845557C63B6448CBA82C12AFED25AAD2">
    <w:name w:val="845557C63B6448CBA82C12AFED25AAD2"/>
    <w:rsid w:val="00D64882"/>
  </w:style>
  <w:style w:type="paragraph" w:customStyle="1" w:styleId="7AFBD8B495AA470BA31E4B189AB5270D">
    <w:name w:val="7AFBD8B495AA470BA31E4B189AB5270D"/>
    <w:rsid w:val="00D64882"/>
  </w:style>
  <w:style w:type="paragraph" w:customStyle="1" w:styleId="548AFF077A024B0EB80CA7C4153168F7">
    <w:name w:val="548AFF077A024B0EB80CA7C4153168F7"/>
    <w:rsid w:val="00D64882"/>
  </w:style>
  <w:style w:type="paragraph" w:customStyle="1" w:styleId="BC471A455F774A6BBBAE531B7DA98A5F">
    <w:name w:val="BC471A455F774A6BBBAE531B7DA98A5F"/>
    <w:rsid w:val="00D64882"/>
  </w:style>
  <w:style w:type="paragraph" w:customStyle="1" w:styleId="56218744C7F2403483B0F861C00137BB">
    <w:name w:val="56218744C7F2403483B0F861C00137BB"/>
    <w:rsid w:val="00D64882"/>
  </w:style>
  <w:style w:type="paragraph" w:customStyle="1" w:styleId="5E31F24BD36A4D13BBAC30993A4CEFB8">
    <w:name w:val="5E31F24BD36A4D13BBAC30993A4CEFB8"/>
    <w:rsid w:val="00D64882"/>
  </w:style>
  <w:style w:type="paragraph" w:customStyle="1" w:styleId="D599986208B147108958CC3BF450D8AE">
    <w:name w:val="D599986208B147108958CC3BF450D8AE"/>
    <w:rsid w:val="00D64882"/>
  </w:style>
  <w:style w:type="paragraph" w:customStyle="1" w:styleId="A4C3B28FBE3E46A0AFA369E83AB1CAAE">
    <w:name w:val="A4C3B28FBE3E46A0AFA369E83AB1CAAE"/>
    <w:rsid w:val="00D64882"/>
  </w:style>
  <w:style w:type="paragraph" w:customStyle="1" w:styleId="B07AD03A2DE944CA8476DD31C0C4978D">
    <w:name w:val="B07AD03A2DE944CA8476DD31C0C4978D"/>
    <w:rsid w:val="00D64882"/>
  </w:style>
  <w:style w:type="paragraph" w:customStyle="1" w:styleId="A5FF1B4A1D994962ACD1CBB2D021DE82">
    <w:name w:val="A5FF1B4A1D994962ACD1CBB2D021DE82"/>
    <w:rsid w:val="00D64882"/>
  </w:style>
  <w:style w:type="paragraph" w:customStyle="1" w:styleId="CC8A2A201A994A65855F6B8F19117987">
    <w:name w:val="CC8A2A201A994A65855F6B8F19117987"/>
    <w:rsid w:val="00D64882"/>
  </w:style>
  <w:style w:type="paragraph" w:customStyle="1" w:styleId="B4E9C5D2446B4E4FB4B2E6EC0377C5C0">
    <w:name w:val="B4E9C5D2446B4E4FB4B2E6EC0377C5C0"/>
    <w:rsid w:val="00D64882"/>
  </w:style>
  <w:style w:type="paragraph" w:customStyle="1" w:styleId="D5C336D82E714AFC92BC1BF83CF872E4">
    <w:name w:val="D5C336D82E714AFC92BC1BF83CF872E4"/>
    <w:rsid w:val="00D64882"/>
  </w:style>
  <w:style w:type="paragraph" w:customStyle="1" w:styleId="E3F2823FE4614E4CB819561D6D01DC88">
    <w:name w:val="E3F2823FE4614E4CB819561D6D01DC88"/>
    <w:rsid w:val="00D64882"/>
  </w:style>
  <w:style w:type="paragraph" w:customStyle="1" w:styleId="1376007B644243D9BF9CD8C5AACA81E7">
    <w:name w:val="1376007B644243D9BF9CD8C5AACA81E7"/>
    <w:rsid w:val="00D64882"/>
  </w:style>
  <w:style w:type="paragraph" w:customStyle="1" w:styleId="44D39413508547BAB8B28E587321A2FB">
    <w:name w:val="44D39413508547BAB8B28E587321A2FB"/>
    <w:rsid w:val="00D64882"/>
  </w:style>
  <w:style w:type="paragraph" w:customStyle="1" w:styleId="ED8C846B0AB442E1B72CB4922B4D1565">
    <w:name w:val="ED8C846B0AB442E1B72CB4922B4D1565"/>
    <w:rsid w:val="00D64882"/>
  </w:style>
  <w:style w:type="paragraph" w:customStyle="1" w:styleId="032A5D15520C459FA30B05D9759F9BF8">
    <w:name w:val="032A5D15520C459FA30B05D9759F9BF8"/>
    <w:rsid w:val="00D64882"/>
  </w:style>
  <w:style w:type="paragraph" w:customStyle="1" w:styleId="EE35116EFC4140C3BF7885D37EA1DFD9">
    <w:name w:val="EE35116EFC4140C3BF7885D37EA1DFD9"/>
    <w:rsid w:val="00D64882"/>
  </w:style>
  <w:style w:type="paragraph" w:customStyle="1" w:styleId="F4154C0AD12F4B1E8DBEDE2D203ECE20">
    <w:name w:val="F4154C0AD12F4B1E8DBEDE2D203ECE20"/>
    <w:rsid w:val="00D64882"/>
  </w:style>
  <w:style w:type="paragraph" w:customStyle="1" w:styleId="55F20C13250E409FB2ACC14C2B4ACA93">
    <w:name w:val="55F20C13250E409FB2ACC14C2B4ACA93"/>
    <w:rsid w:val="00D64882"/>
  </w:style>
  <w:style w:type="paragraph" w:customStyle="1" w:styleId="45FAE1798A4F4B60B66079B850FDD5D1">
    <w:name w:val="45FAE1798A4F4B60B66079B850FDD5D1"/>
    <w:rsid w:val="00D64882"/>
  </w:style>
  <w:style w:type="paragraph" w:customStyle="1" w:styleId="322894941FCD48E1B95A7B4621C9EF3A">
    <w:name w:val="322894941FCD48E1B95A7B4621C9EF3A"/>
    <w:rsid w:val="00D64882"/>
  </w:style>
  <w:style w:type="paragraph" w:customStyle="1" w:styleId="7A5CE05D945848719D1E738074A90E90">
    <w:name w:val="7A5CE05D945848719D1E738074A90E90"/>
    <w:rsid w:val="00D64882"/>
  </w:style>
  <w:style w:type="paragraph" w:customStyle="1" w:styleId="27D2BE95FA66465A85AD507600E6B6C6">
    <w:name w:val="27D2BE95FA66465A85AD507600E6B6C6"/>
    <w:rsid w:val="00D64882"/>
  </w:style>
  <w:style w:type="paragraph" w:customStyle="1" w:styleId="1CD4C089E91A45339A743BBA20DE7C15">
    <w:name w:val="1CD4C089E91A45339A743BBA20DE7C15"/>
    <w:rsid w:val="00D64882"/>
  </w:style>
  <w:style w:type="paragraph" w:customStyle="1" w:styleId="A71D2C79025443569133C6B8517EF2FF">
    <w:name w:val="A71D2C79025443569133C6B8517EF2FF"/>
    <w:rsid w:val="00D64882"/>
  </w:style>
  <w:style w:type="paragraph" w:customStyle="1" w:styleId="05FBF66247244E438BA0A55CF28A4B7D">
    <w:name w:val="05FBF66247244E438BA0A55CF28A4B7D"/>
    <w:rsid w:val="00D64882"/>
  </w:style>
  <w:style w:type="paragraph" w:customStyle="1" w:styleId="D9B9A2DD453F4575B5E7239C6A4B0434">
    <w:name w:val="D9B9A2DD453F4575B5E7239C6A4B0434"/>
    <w:rsid w:val="00D64882"/>
  </w:style>
  <w:style w:type="paragraph" w:customStyle="1" w:styleId="2FE6CB1F078843E19AF426CB92683B18">
    <w:name w:val="2FE6CB1F078843E19AF426CB92683B18"/>
    <w:rsid w:val="00D64882"/>
  </w:style>
  <w:style w:type="paragraph" w:customStyle="1" w:styleId="2CF0BF50B749438BADF380BF474FB17A">
    <w:name w:val="2CF0BF50B749438BADF380BF474FB17A"/>
    <w:rsid w:val="00D64882"/>
  </w:style>
  <w:style w:type="paragraph" w:customStyle="1" w:styleId="51818A8D2AD94FE999A4DDB9E8954DF8">
    <w:name w:val="51818A8D2AD94FE999A4DDB9E8954DF8"/>
    <w:rsid w:val="00D64882"/>
  </w:style>
  <w:style w:type="paragraph" w:customStyle="1" w:styleId="A6E5607F31454BDEAE0127BED9A5FDD8">
    <w:name w:val="A6E5607F31454BDEAE0127BED9A5FDD8"/>
    <w:rsid w:val="00D64882"/>
  </w:style>
  <w:style w:type="paragraph" w:customStyle="1" w:styleId="24D2F0F7BCB64024B088B9562069104C">
    <w:name w:val="24D2F0F7BCB64024B088B9562069104C"/>
    <w:rsid w:val="00D64882"/>
  </w:style>
  <w:style w:type="paragraph" w:customStyle="1" w:styleId="4A6D2F5D3C4E4B2E96E4F963FCB5BB2D">
    <w:name w:val="4A6D2F5D3C4E4B2E96E4F963FCB5BB2D"/>
    <w:rsid w:val="00D64882"/>
  </w:style>
  <w:style w:type="paragraph" w:customStyle="1" w:styleId="F9301A4823D640709B96C8FC66F516FD">
    <w:name w:val="F9301A4823D640709B96C8FC66F516FD"/>
    <w:rsid w:val="00D64882"/>
  </w:style>
  <w:style w:type="paragraph" w:customStyle="1" w:styleId="03AEE642222A4FBC8C4828DFBD7DE238">
    <w:name w:val="03AEE642222A4FBC8C4828DFBD7DE238"/>
    <w:rsid w:val="00D64882"/>
  </w:style>
  <w:style w:type="paragraph" w:customStyle="1" w:styleId="0A6B6A6507F24150AD0C1C79A4EF98C8">
    <w:name w:val="0A6B6A6507F24150AD0C1C79A4EF98C8"/>
    <w:rsid w:val="00D64882"/>
  </w:style>
  <w:style w:type="paragraph" w:customStyle="1" w:styleId="63359794BF3B43E3979880747048CBEA">
    <w:name w:val="63359794BF3B43E3979880747048CBEA"/>
    <w:rsid w:val="00D64882"/>
  </w:style>
  <w:style w:type="paragraph" w:customStyle="1" w:styleId="24CD8AE0ABA947F3A38FC110FF626A4D">
    <w:name w:val="24CD8AE0ABA947F3A38FC110FF626A4D"/>
    <w:rsid w:val="00D64882"/>
  </w:style>
  <w:style w:type="paragraph" w:customStyle="1" w:styleId="841E6BDF6EFE4915AC06E85CEECDB71E">
    <w:name w:val="841E6BDF6EFE4915AC06E85CEECDB71E"/>
    <w:rsid w:val="00D64882"/>
  </w:style>
  <w:style w:type="paragraph" w:customStyle="1" w:styleId="5B5B6EA338124978989E662EACD427C8">
    <w:name w:val="5B5B6EA338124978989E662EACD427C8"/>
    <w:rsid w:val="00D64882"/>
  </w:style>
  <w:style w:type="paragraph" w:customStyle="1" w:styleId="DC36366AE671417CBD95B98A42446E9B">
    <w:name w:val="DC36366AE671417CBD95B98A42446E9B"/>
    <w:rsid w:val="00D64882"/>
  </w:style>
  <w:style w:type="paragraph" w:customStyle="1" w:styleId="2C96BC5BA989479280EDAFDAF5B559BE">
    <w:name w:val="2C96BC5BA989479280EDAFDAF5B559BE"/>
    <w:rsid w:val="00D64882"/>
  </w:style>
  <w:style w:type="paragraph" w:customStyle="1" w:styleId="E869F06335494DBB9CCA2745B51B02E5">
    <w:name w:val="E869F06335494DBB9CCA2745B51B02E5"/>
    <w:rsid w:val="00D64882"/>
  </w:style>
  <w:style w:type="paragraph" w:customStyle="1" w:styleId="105AB858614B417BB213357F9588436B">
    <w:name w:val="105AB858614B417BB213357F9588436B"/>
    <w:rsid w:val="00D64882"/>
  </w:style>
  <w:style w:type="paragraph" w:customStyle="1" w:styleId="FA831C29FBD54B509D92409644D4D3FB">
    <w:name w:val="FA831C29FBD54B509D92409644D4D3FB"/>
    <w:rsid w:val="00D64882"/>
  </w:style>
  <w:style w:type="paragraph" w:customStyle="1" w:styleId="1B169EFD2B0242DEAC046C11F95BC61D">
    <w:name w:val="1B169EFD2B0242DEAC046C11F95BC61D"/>
    <w:rsid w:val="00D64882"/>
  </w:style>
  <w:style w:type="paragraph" w:customStyle="1" w:styleId="A053B93DDE514FDE8C795EB6BA763C37">
    <w:name w:val="A053B93DDE514FDE8C795EB6BA763C37"/>
    <w:rsid w:val="00D64882"/>
  </w:style>
  <w:style w:type="paragraph" w:customStyle="1" w:styleId="BA1BF02218024630AC9CB2FDDB8DF6A9">
    <w:name w:val="BA1BF02218024630AC9CB2FDDB8DF6A9"/>
    <w:rsid w:val="00D64882"/>
  </w:style>
  <w:style w:type="paragraph" w:customStyle="1" w:styleId="CCB4CDBA220C487FBEBDCA361AF8D12D">
    <w:name w:val="CCB4CDBA220C487FBEBDCA361AF8D12D"/>
    <w:rsid w:val="00D64882"/>
  </w:style>
  <w:style w:type="paragraph" w:customStyle="1" w:styleId="09D95604C6BF4A178EAB6F656A293D35">
    <w:name w:val="09D95604C6BF4A178EAB6F656A293D35"/>
    <w:rsid w:val="00D64882"/>
  </w:style>
  <w:style w:type="paragraph" w:customStyle="1" w:styleId="5E7400CA365542988C8152E90DC3BAAB">
    <w:name w:val="5E7400CA365542988C8152E90DC3BAAB"/>
    <w:rsid w:val="00D64882"/>
  </w:style>
  <w:style w:type="paragraph" w:customStyle="1" w:styleId="BCEBB26D935F4F938D2E810790A47BC3">
    <w:name w:val="BCEBB26D935F4F938D2E810790A47BC3"/>
    <w:rsid w:val="00D64882"/>
  </w:style>
  <w:style w:type="paragraph" w:customStyle="1" w:styleId="315B1CB47B744C79ACFF660662FFE2C2">
    <w:name w:val="315B1CB47B744C79ACFF660662FFE2C2"/>
    <w:rsid w:val="00D64882"/>
  </w:style>
  <w:style w:type="paragraph" w:customStyle="1" w:styleId="09ED824789FE45C2A417961B04097249">
    <w:name w:val="09ED824789FE45C2A417961B04097249"/>
    <w:rsid w:val="00D64882"/>
  </w:style>
  <w:style w:type="paragraph" w:customStyle="1" w:styleId="B29F9AB8B8C5409A9320B56141EA17AA">
    <w:name w:val="B29F9AB8B8C5409A9320B56141EA17AA"/>
    <w:rsid w:val="0080085E"/>
  </w:style>
  <w:style w:type="paragraph" w:customStyle="1" w:styleId="D4731B95D3B8435D886CD05FF5C2A4DD">
    <w:name w:val="D4731B95D3B8435D886CD05FF5C2A4DD"/>
    <w:rsid w:val="0080085E"/>
  </w:style>
  <w:style w:type="paragraph" w:customStyle="1" w:styleId="4D955F4C4507440BAB2F7FC59DE6D6F7">
    <w:name w:val="4D955F4C4507440BAB2F7FC59DE6D6F7"/>
    <w:rsid w:val="0080085E"/>
  </w:style>
  <w:style w:type="paragraph" w:customStyle="1" w:styleId="417E81A8DB6443E0BCDE402AF0D9E6D2">
    <w:name w:val="417E81A8DB6443E0BCDE402AF0D9E6D2"/>
    <w:rsid w:val="0080085E"/>
  </w:style>
  <w:style w:type="paragraph" w:customStyle="1" w:styleId="FF82D8EF2485485E975C222DB2138805">
    <w:name w:val="FF82D8EF2485485E975C222DB2138805"/>
    <w:rsid w:val="0080085E"/>
  </w:style>
  <w:style w:type="paragraph" w:customStyle="1" w:styleId="B2CA7648E1AA495F9628A680E49159B7">
    <w:name w:val="B2CA7648E1AA495F9628A680E49159B7"/>
    <w:rsid w:val="0080085E"/>
  </w:style>
  <w:style w:type="paragraph" w:customStyle="1" w:styleId="9115FE9B10EB45A785C2939106197126">
    <w:name w:val="9115FE9B10EB45A785C2939106197126"/>
    <w:rsid w:val="0080085E"/>
  </w:style>
  <w:style w:type="paragraph" w:customStyle="1" w:styleId="9C685A3AA60F49428A5FD171CF1D0887">
    <w:name w:val="9C685A3AA60F49428A5FD171CF1D0887"/>
    <w:rsid w:val="0080085E"/>
  </w:style>
  <w:style w:type="paragraph" w:customStyle="1" w:styleId="47BEB86C3B1F49F2AA658A62E08650F2">
    <w:name w:val="47BEB86C3B1F49F2AA658A62E08650F2"/>
    <w:rsid w:val="0080085E"/>
  </w:style>
  <w:style w:type="paragraph" w:customStyle="1" w:styleId="75161942A9DA453099A78A6AD508F6B1">
    <w:name w:val="75161942A9DA453099A78A6AD508F6B1"/>
    <w:rsid w:val="0080085E"/>
  </w:style>
  <w:style w:type="paragraph" w:customStyle="1" w:styleId="434129AE3621424093DAFA2D74683EC8">
    <w:name w:val="434129AE3621424093DAFA2D74683EC8"/>
    <w:rsid w:val="0080085E"/>
  </w:style>
  <w:style w:type="paragraph" w:customStyle="1" w:styleId="E77CA60E6A564233A28EDC2262EEFC88">
    <w:name w:val="E77CA60E6A564233A28EDC2262EEFC88"/>
    <w:rsid w:val="0080085E"/>
  </w:style>
  <w:style w:type="paragraph" w:customStyle="1" w:styleId="7CFBEF3C874E4D809377151FF6B11335">
    <w:name w:val="7CFBEF3C874E4D809377151FF6B11335"/>
    <w:rsid w:val="0080085E"/>
  </w:style>
  <w:style w:type="paragraph" w:customStyle="1" w:styleId="0140CE986F5343A8B9F96A81995A3546">
    <w:name w:val="0140CE986F5343A8B9F96A81995A3546"/>
    <w:rsid w:val="0080085E"/>
  </w:style>
  <w:style w:type="paragraph" w:customStyle="1" w:styleId="50388FF6443947E0883F7373C6AE9231">
    <w:name w:val="50388FF6443947E0883F7373C6AE9231"/>
    <w:rsid w:val="0080085E"/>
  </w:style>
  <w:style w:type="paragraph" w:customStyle="1" w:styleId="9ADFF5F585AD44CEBEA24EC6CFFB2C5B">
    <w:name w:val="9ADFF5F585AD44CEBEA24EC6CFFB2C5B"/>
    <w:rsid w:val="0080085E"/>
  </w:style>
  <w:style w:type="paragraph" w:customStyle="1" w:styleId="FDA5E1BB06CF4331B0DD8E513876EE38">
    <w:name w:val="FDA5E1BB06CF4331B0DD8E513876EE38"/>
    <w:rsid w:val="0080085E"/>
  </w:style>
  <w:style w:type="paragraph" w:customStyle="1" w:styleId="A7CB6136A0584BA48859E1498A01D875">
    <w:name w:val="A7CB6136A0584BA48859E1498A01D875"/>
    <w:rsid w:val="0080085E"/>
  </w:style>
  <w:style w:type="paragraph" w:customStyle="1" w:styleId="82B04FFAEFBC42698100C8C97144CC99">
    <w:name w:val="82B04FFAEFBC42698100C8C97144CC99"/>
    <w:rsid w:val="0080085E"/>
  </w:style>
  <w:style w:type="paragraph" w:customStyle="1" w:styleId="255F3DB6BAC74B11BDB2775CDE1E8310">
    <w:name w:val="255F3DB6BAC74B11BDB2775CDE1E8310"/>
    <w:rsid w:val="0080085E"/>
  </w:style>
  <w:style w:type="paragraph" w:customStyle="1" w:styleId="BB0D328A280B4A5FAFACC5F63FF87223">
    <w:name w:val="BB0D328A280B4A5FAFACC5F63FF87223"/>
    <w:rsid w:val="0080085E"/>
  </w:style>
  <w:style w:type="paragraph" w:customStyle="1" w:styleId="AC0656CAD55242FF800D386F98C2D818">
    <w:name w:val="AC0656CAD55242FF800D386F98C2D818"/>
    <w:rsid w:val="0080085E"/>
  </w:style>
  <w:style w:type="paragraph" w:customStyle="1" w:styleId="107723E5E9D54DC985D38C8290518513">
    <w:name w:val="107723E5E9D54DC985D38C8290518513"/>
    <w:rsid w:val="0080085E"/>
  </w:style>
  <w:style w:type="paragraph" w:customStyle="1" w:styleId="027605E7E4444F04897D4061836D1569">
    <w:name w:val="027605E7E4444F04897D4061836D1569"/>
    <w:rsid w:val="0080085E"/>
  </w:style>
  <w:style w:type="paragraph" w:customStyle="1" w:styleId="804F3D15692C4915839934037386E4D0">
    <w:name w:val="804F3D15692C4915839934037386E4D0"/>
    <w:rsid w:val="0080085E"/>
  </w:style>
  <w:style w:type="paragraph" w:customStyle="1" w:styleId="1AAE02E0C7BC4548BDCDA1A59795BF8E">
    <w:name w:val="1AAE02E0C7BC4548BDCDA1A59795BF8E"/>
    <w:rsid w:val="0080085E"/>
  </w:style>
  <w:style w:type="paragraph" w:customStyle="1" w:styleId="895975FBA7054F7EA97770767DF01309">
    <w:name w:val="895975FBA7054F7EA97770767DF01309"/>
    <w:rsid w:val="0080085E"/>
  </w:style>
  <w:style w:type="paragraph" w:customStyle="1" w:styleId="1BD81B09E3CD4173A8814B72092159AC">
    <w:name w:val="1BD81B09E3CD4173A8814B72092159AC"/>
    <w:rsid w:val="0080085E"/>
  </w:style>
  <w:style w:type="paragraph" w:customStyle="1" w:styleId="6331FDCB280A40AF96DC104AA1A3FBCB">
    <w:name w:val="6331FDCB280A40AF96DC104AA1A3FBCB"/>
    <w:rsid w:val="0080085E"/>
  </w:style>
  <w:style w:type="paragraph" w:customStyle="1" w:styleId="00AB8F6D2215422ABCC9A35DDC1F4C89">
    <w:name w:val="00AB8F6D2215422ABCC9A35DDC1F4C89"/>
    <w:rsid w:val="0080085E"/>
  </w:style>
  <w:style w:type="paragraph" w:customStyle="1" w:styleId="65B099E7283B48A08F78EC2E45E9107A">
    <w:name w:val="65B099E7283B48A08F78EC2E45E9107A"/>
    <w:rsid w:val="0080085E"/>
  </w:style>
  <w:style w:type="paragraph" w:customStyle="1" w:styleId="FC368CD156AC491D9378E54F9CFC3B1A">
    <w:name w:val="FC368CD156AC491D9378E54F9CFC3B1A"/>
    <w:rsid w:val="0080085E"/>
  </w:style>
  <w:style w:type="paragraph" w:customStyle="1" w:styleId="DBE6DC93FD3046849216E23207658F6E">
    <w:name w:val="DBE6DC93FD3046849216E23207658F6E"/>
    <w:rsid w:val="0080085E"/>
  </w:style>
  <w:style w:type="paragraph" w:customStyle="1" w:styleId="DE5B44651DEC42F18084269A4437D434">
    <w:name w:val="DE5B44651DEC42F18084269A4437D434"/>
    <w:rsid w:val="0080085E"/>
  </w:style>
  <w:style w:type="paragraph" w:customStyle="1" w:styleId="D71F635CE39B45B58ADD69021FBF3637">
    <w:name w:val="D71F635CE39B45B58ADD69021FBF3637"/>
    <w:rsid w:val="0080085E"/>
  </w:style>
  <w:style w:type="paragraph" w:customStyle="1" w:styleId="13A1642041134A548A6A53A5117BB4B3">
    <w:name w:val="13A1642041134A548A6A53A5117BB4B3"/>
    <w:rsid w:val="0080085E"/>
  </w:style>
  <w:style w:type="paragraph" w:customStyle="1" w:styleId="A06D6F31A9C74B74B0A9B32B3774D165">
    <w:name w:val="A06D6F31A9C74B74B0A9B32B3774D165"/>
    <w:rsid w:val="0080085E"/>
  </w:style>
  <w:style w:type="paragraph" w:customStyle="1" w:styleId="B6D67F6C382A48A8A696CF34AE3A3310">
    <w:name w:val="B6D67F6C382A48A8A696CF34AE3A3310"/>
    <w:rsid w:val="0080085E"/>
  </w:style>
  <w:style w:type="paragraph" w:customStyle="1" w:styleId="E89269AA9E6344B7ACAE90233A219DD1">
    <w:name w:val="E89269AA9E6344B7ACAE90233A219DD1"/>
    <w:rsid w:val="0080085E"/>
  </w:style>
  <w:style w:type="paragraph" w:customStyle="1" w:styleId="A9A2F949ECAB4B6382CA4C05AF313B21">
    <w:name w:val="A9A2F949ECAB4B6382CA4C05AF313B21"/>
    <w:rsid w:val="0080085E"/>
  </w:style>
  <w:style w:type="paragraph" w:customStyle="1" w:styleId="FC49153566354567BF9AE9103A66280D">
    <w:name w:val="FC49153566354567BF9AE9103A66280D"/>
    <w:rsid w:val="0080085E"/>
  </w:style>
  <w:style w:type="paragraph" w:customStyle="1" w:styleId="A7E1AFE5425C4B7B83B2DBDECB18FA54">
    <w:name w:val="A7E1AFE5425C4B7B83B2DBDECB18FA54"/>
    <w:rsid w:val="0080085E"/>
  </w:style>
  <w:style w:type="paragraph" w:customStyle="1" w:styleId="8C9E02D2CF72482492E1471034472C08">
    <w:name w:val="8C9E02D2CF72482492E1471034472C08"/>
    <w:rsid w:val="0080085E"/>
  </w:style>
  <w:style w:type="paragraph" w:customStyle="1" w:styleId="A18264F8F0F64D549840DA5F00415D1B">
    <w:name w:val="A18264F8F0F64D549840DA5F00415D1B"/>
    <w:rsid w:val="0080085E"/>
  </w:style>
  <w:style w:type="paragraph" w:customStyle="1" w:styleId="2B1E04BDB55A43009C3BD891A1AC0177">
    <w:name w:val="2B1E04BDB55A43009C3BD891A1AC0177"/>
    <w:rsid w:val="0080085E"/>
  </w:style>
  <w:style w:type="paragraph" w:customStyle="1" w:styleId="245C1752BF7C47F5B38A6D897DFAB34A">
    <w:name w:val="245C1752BF7C47F5B38A6D897DFAB34A"/>
    <w:rsid w:val="0080085E"/>
  </w:style>
  <w:style w:type="paragraph" w:customStyle="1" w:styleId="BC48356E599A43F79F56888D6666E6C8">
    <w:name w:val="BC48356E599A43F79F56888D6666E6C8"/>
    <w:rsid w:val="0080085E"/>
  </w:style>
  <w:style w:type="paragraph" w:customStyle="1" w:styleId="C1E5FDB2126F4771B88E1D59C12F80FB">
    <w:name w:val="C1E5FDB2126F4771B88E1D59C12F80FB"/>
    <w:rsid w:val="0080085E"/>
  </w:style>
  <w:style w:type="paragraph" w:customStyle="1" w:styleId="F94109A8D55D4374878EF40D2E81A3EB">
    <w:name w:val="F94109A8D55D4374878EF40D2E81A3EB"/>
    <w:rsid w:val="0080085E"/>
  </w:style>
  <w:style w:type="paragraph" w:customStyle="1" w:styleId="F23E63B4D0FD43DB97233158C881CD98">
    <w:name w:val="F23E63B4D0FD43DB97233158C881CD98"/>
    <w:rsid w:val="0080085E"/>
  </w:style>
  <w:style w:type="paragraph" w:customStyle="1" w:styleId="8DF6325E81724ACFA472264AD61B51B2">
    <w:name w:val="8DF6325E81724ACFA472264AD61B51B2"/>
    <w:rsid w:val="0080085E"/>
  </w:style>
  <w:style w:type="paragraph" w:customStyle="1" w:styleId="1A4B1E67CCCA450DA1DE0AA2C15E0CD7">
    <w:name w:val="1A4B1E67CCCA450DA1DE0AA2C15E0CD7"/>
    <w:rsid w:val="0080085E"/>
  </w:style>
  <w:style w:type="paragraph" w:customStyle="1" w:styleId="06E10125838247E980C4CA4E498F6B35">
    <w:name w:val="06E10125838247E980C4CA4E498F6B35"/>
    <w:rsid w:val="0080085E"/>
  </w:style>
  <w:style w:type="paragraph" w:customStyle="1" w:styleId="6E00F5AA45F54B82B75EEFF1DFA5E06D">
    <w:name w:val="6E00F5AA45F54B82B75EEFF1DFA5E06D"/>
    <w:rsid w:val="0080085E"/>
  </w:style>
  <w:style w:type="paragraph" w:customStyle="1" w:styleId="34701DAAA3C54331969B327CE1816F7F">
    <w:name w:val="34701DAAA3C54331969B327CE1816F7F"/>
    <w:rsid w:val="0080085E"/>
  </w:style>
  <w:style w:type="paragraph" w:customStyle="1" w:styleId="9C70A1B96DDC4A0185156C4DBCA8C980">
    <w:name w:val="9C70A1B96DDC4A0185156C4DBCA8C980"/>
    <w:rsid w:val="0080085E"/>
  </w:style>
  <w:style w:type="paragraph" w:customStyle="1" w:styleId="DBD463272FB84AF28093BB5BD22EB928">
    <w:name w:val="DBD463272FB84AF28093BB5BD22EB928"/>
    <w:rsid w:val="0080085E"/>
  </w:style>
  <w:style w:type="paragraph" w:customStyle="1" w:styleId="FC3609B26FED49D08C7381C1D27317FC">
    <w:name w:val="FC3609B26FED49D08C7381C1D27317FC"/>
    <w:rsid w:val="0080085E"/>
  </w:style>
  <w:style w:type="paragraph" w:customStyle="1" w:styleId="0A5A0D67D8B245898818E7953D5A1B0B">
    <w:name w:val="0A5A0D67D8B245898818E7953D5A1B0B"/>
    <w:rsid w:val="0080085E"/>
  </w:style>
  <w:style w:type="paragraph" w:customStyle="1" w:styleId="57C25E5715D645F29FD15FD6FD89AD36">
    <w:name w:val="57C25E5715D645F29FD15FD6FD89AD36"/>
    <w:rsid w:val="0080085E"/>
  </w:style>
  <w:style w:type="paragraph" w:customStyle="1" w:styleId="4031F79493ED4FB184F6156D84C3C267">
    <w:name w:val="4031F79493ED4FB184F6156D84C3C267"/>
    <w:rsid w:val="0080085E"/>
  </w:style>
  <w:style w:type="paragraph" w:customStyle="1" w:styleId="0A2B41CAD3564A8EA2EBB77CE38F701E">
    <w:name w:val="0A2B41CAD3564A8EA2EBB77CE38F701E"/>
    <w:rsid w:val="0080085E"/>
  </w:style>
  <w:style w:type="paragraph" w:customStyle="1" w:styleId="ADAD83FEF94C4CB08D00178F513520FD">
    <w:name w:val="ADAD83FEF94C4CB08D00178F513520FD"/>
    <w:rsid w:val="0080085E"/>
  </w:style>
  <w:style w:type="paragraph" w:customStyle="1" w:styleId="1A47F67926E745D5B498EB2C0CD5D3CF">
    <w:name w:val="1A47F67926E745D5B498EB2C0CD5D3CF"/>
    <w:rsid w:val="0080085E"/>
  </w:style>
  <w:style w:type="paragraph" w:customStyle="1" w:styleId="92E85D2C209849D6B8D198CD9BDBCA29">
    <w:name w:val="92E85D2C209849D6B8D198CD9BDBCA29"/>
    <w:rsid w:val="0080085E"/>
  </w:style>
  <w:style w:type="paragraph" w:customStyle="1" w:styleId="DD13458F1333431F8FD10933109E32BF">
    <w:name w:val="DD13458F1333431F8FD10933109E32BF"/>
    <w:rsid w:val="0080085E"/>
  </w:style>
  <w:style w:type="paragraph" w:customStyle="1" w:styleId="980522CE86BC496F9BD56BF642745438">
    <w:name w:val="980522CE86BC496F9BD56BF642745438"/>
    <w:rsid w:val="0080085E"/>
  </w:style>
  <w:style w:type="paragraph" w:customStyle="1" w:styleId="76A68281C144477893543B9F42005221">
    <w:name w:val="76A68281C144477893543B9F42005221"/>
    <w:rsid w:val="0080085E"/>
  </w:style>
  <w:style w:type="paragraph" w:customStyle="1" w:styleId="7A5E79FC34E64BD89DEF661F0D87B47E">
    <w:name w:val="7A5E79FC34E64BD89DEF661F0D87B47E"/>
    <w:rsid w:val="0080085E"/>
  </w:style>
  <w:style w:type="paragraph" w:customStyle="1" w:styleId="50AA06B59CB741E3A69E36811714406D">
    <w:name w:val="50AA06B59CB741E3A69E36811714406D"/>
    <w:rsid w:val="0080085E"/>
  </w:style>
  <w:style w:type="paragraph" w:customStyle="1" w:styleId="B40B56FE8B1F4AFBB2B2BE1DA83881C6">
    <w:name w:val="B40B56FE8B1F4AFBB2B2BE1DA83881C6"/>
    <w:rsid w:val="0080085E"/>
  </w:style>
  <w:style w:type="paragraph" w:customStyle="1" w:styleId="D62F4C138B714C09B31FB819B6D614E4">
    <w:name w:val="D62F4C138B714C09B31FB819B6D614E4"/>
    <w:rsid w:val="0080085E"/>
  </w:style>
  <w:style w:type="paragraph" w:customStyle="1" w:styleId="D24713A66F8E456DB09E33844D25AD8C">
    <w:name w:val="D24713A66F8E456DB09E33844D25AD8C"/>
    <w:rsid w:val="0080085E"/>
  </w:style>
  <w:style w:type="paragraph" w:customStyle="1" w:styleId="22E3494F0425479C9CC884D7D418BE43">
    <w:name w:val="22E3494F0425479C9CC884D7D418BE43"/>
    <w:rsid w:val="0080085E"/>
  </w:style>
  <w:style w:type="paragraph" w:customStyle="1" w:styleId="DCCEAB8D18EB4A93AC66D6DFB00C1F19">
    <w:name w:val="DCCEAB8D18EB4A93AC66D6DFB00C1F19"/>
    <w:rsid w:val="0080085E"/>
  </w:style>
  <w:style w:type="paragraph" w:customStyle="1" w:styleId="375DD0427CD64FE9A06E7A7D3D2B16E8">
    <w:name w:val="375DD0427CD64FE9A06E7A7D3D2B16E8"/>
    <w:rsid w:val="0080085E"/>
  </w:style>
  <w:style w:type="paragraph" w:customStyle="1" w:styleId="4B7427C1369D439E850283F388EC1C7F">
    <w:name w:val="4B7427C1369D439E850283F388EC1C7F"/>
    <w:rsid w:val="0080085E"/>
  </w:style>
  <w:style w:type="paragraph" w:customStyle="1" w:styleId="6AC19FFCDACB4397B84E8B8508754F1E">
    <w:name w:val="6AC19FFCDACB4397B84E8B8508754F1E"/>
    <w:rsid w:val="0080085E"/>
  </w:style>
  <w:style w:type="paragraph" w:customStyle="1" w:styleId="19584DF781194192A24EE96DEFE52C1F">
    <w:name w:val="19584DF781194192A24EE96DEFE52C1F"/>
    <w:rsid w:val="0080085E"/>
  </w:style>
  <w:style w:type="paragraph" w:customStyle="1" w:styleId="152597A3988A4BA9B265CB3E7C9561A1">
    <w:name w:val="152597A3988A4BA9B265CB3E7C9561A1"/>
    <w:rsid w:val="0080085E"/>
  </w:style>
  <w:style w:type="paragraph" w:customStyle="1" w:styleId="B453AD42B9714016A0BFC4E74B4B5A8E">
    <w:name w:val="B453AD42B9714016A0BFC4E74B4B5A8E"/>
    <w:rsid w:val="0080085E"/>
  </w:style>
  <w:style w:type="paragraph" w:customStyle="1" w:styleId="A41A67AC357C4A64B88FD7A6D1AE10DE">
    <w:name w:val="A41A67AC357C4A64B88FD7A6D1AE10DE"/>
    <w:rsid w:val="0080085E"/>
  </w:style>
  <w:style w:type="paragraph" w:customStyle="1" w:styleId="E1EE7128539E49CC90595278ECC38EDD">
    <w:name w:val="E1EE7128539E49CC90595278ECC38EDD"/>
    <w:rsid w:val="0080085E"/>
  </w:style>
  <w:style w:type="paragraph" w:customStyle="1" w:styleId="9800515ECC4A495E93C846F36F9EDC7D">
    <w:name w:val="9800515ECC4A495E93C846F36F9EDC7D"/>
    <w:rsid w:val="0080085E"/>
  </w:style>
  <w:style w:type="paragraph" w:customStyle="1" w:styleId="A52B542D54A64850BE6DB7181D6CEB0E">
    <w:name w:val="A52B542D54A64850BE6DB7181D6CEB0E"/>
    <w:rsid w:val="0080085E"/>
  </w:style>
  <w:style w:type="paragraph" w:customStyle="1" w:styleId="2995888EC08146449ED3F8360AA06803">
    <w:name w:val="2995888EC08146449ED3F8360AA06803"/>
    <w:rsid w:val="0080085E"/>
  </w:style>
  <w:style w:type="paragraph" w:customStyle="1" w:styleId="0C3A9E0B39064C4997315068907AB0E6">
    <w:name w:val="0C3A9E0B39064C4997315068907AB0E6"/>
    <w:rsid w:val="0080085E"/>
  </w:style>
  <w:style w:type="paragraph" w:customStyle="1" w:styleId="ECBB59C3980D460191B0BCAFC70B9507">
    <w:name w:val="ECBB59C3980D460191B0BCAFC70B9507"/>
    <w:rsid w:val="0080085E"/>
  </w:style>
  <w:style w:type="paragraph" w:customStyle="1" w:styleId="B7F6B7CC4E78421E86FA917B8CDAE74A">
    <w:name w:val="B7F6B7CC4E78421E86FA917B8CDAE74A"/>
    <w:rsid w:val="0080085E"/>
  </w:style>
  <w:style w:type="paragraph" w:customStyle="1" w:styleId="4703EAC7F7AA4CD6B2F331D9C9701543">
    <w:name w:val="4703EAC7F7AA4CD6B2F331D9C9701543"/>
    <w:rsid w:val="0080085E"/>
  </w:style>
  <w:style w:type="paragraph" w:customStyle="1" w:styleId="6FF2111A0CCB479489F7B344BB151F00">
    <w:name w:val="6FF2111A0CCB479489F7B344BB151F00"/>
    <w:rsid w:val="0080085E"/>
  </w:style>
  <w:style w:type="paragraph" w:customStyle="1" w:styleId="0E7DAC91B1D84555A1E6F14EFE58ECEE">
    <w:name w:val="0E7DAC91B1D84555A1E6F14EFE58ECEE"/>
    <w:rsid w:val="0080085E"/>
  </w:style>
  <w:style w:type="paragraph" w:customStyle="1" w:styleId="9BF0717C37E0491F85422FED75912B6E">
    <w:name w:val="9BF0717C37E0491F85422FED75912B6E"/>
    <w:rsid w:val="0080085E"/>
  </w:style>
  <w:style w:type="paragraph" w:customStyle="1" w:styleId="6BD60D84C316496096125FAD3C02B877">
    <w:name w:val="6BD60D84C316496096125FAD3C02B877"/>
    <w:rsid w:val="0080085E"/>
  </w:style>
  <w:style w:type="paragraph" w:customStyle="1" w:styleId="30C91B8C9F234D04B968E33B73D028C9">
    <w:name w:val="30C91B8C9F234D04B968E33B73D028C9"/>
    <w:rsid w:val="0080085E"/>
  </w:style>
  <w:style w:type="paragraph" w:customStyle="1" w:styleId="22460AD50F454DF6BD7126A6A62B0228">
    <w:name w:val="22460AD50F454DF6BD7126A6A62B0228"/>
    <w:rsid w:val="0080085E"/>
  </w:style>
  <w:style w:type="paragraph" w:customStyle="1" w:styleId="07BB1D211DF942019B90C4A56B1F9F24">
    <w:name w:val="07BB1D211DF942019B90C4A56B1F9F24"/>
    <w:rsid w:val="0080085E"/>
  </w:style>
  <w:style w:type="paragraph" w:customStyle="1" w:styleId="8FD12FCE420249029029880D65689659">
    <w:name w:val="8FD12FCE420249029029880D65689659"/>
    <w:rsid w:val="0080085E"/>
  </w:style>
  <w:style w:type="paragraph" w:customStyle="1" w:styleId="E415B3923059459DA0AC5DF875515278">
    <w:name w:val="E415B3923059459DA0AC5DF875515278"/>
    <w:rsid w:val="0080085E"/>
  </w:style>
  <w:style w:type="paragraph" w:customStyle="1" w:styleId="CEF93C5B04574001B02677791742ECBF">
    <w:name w:val="CEF93C5B04574001B02677791742ECBF"/>
    <w:rsid w:val="0080085E"/>
  </w:style>
  <w:style w:type="paragraph" w:customStyle="1" w:styleId="E6A61332DCE04F0B87A9BFE80F15DF92">
    <w:name w:val="E6A61332DCE04F0B87A9BFE80F15DF92"/>
    <w:rsid w:val="0080085E"/>
  </w:style>
  <w:style w:type="paragraph" w:customStyle="1" w:styleId="88E3A11D5389439199F3DD935FD7FE67">
    <w:name w:val="88E3A11D5389439199F3DD935FD7FE67"/>
    <w:rsid w:val="0080085E"/>
  </w:style>
  <w:style w:type="paragraph" w:customStyle="1" w:styleId="F6AB62547A314EFEA46EEBBB8862F984">
    <w:name w:val="F6AB62547A314EFEA46EEBBB8862F984"/>
    <w:rsid w:val="0080085E"/>
  </w:style>
  <w:style w:type="paragraph" w:customStyle="1" w:styleId="39CD2A578ADF47E1B44AFF538B49778F">
    <w:name w:val="39CD2A578ADF47E1B44AFF538B49778F"/>
    <w:rsid w:val="0080085E"/>
  </w:style>
  <w:style w:type="paragraph" w:customStyle="1" w:styleId="3C646CB8EFBE4EBDBFF796021429E4E7">
    <w:name w:val="3C646CB8EFBE4EBDBFF796021429E4E7"/>
    <w:rsid w:val="0080085E"/>
  </w:style>
  <w:style w:type="paragraph" w:customStyle="1" w:styleId="89C56E51F5C547C0BF79E02CE779B4F8">
    <w:name w:val="89C56E51F5C547C0BF79E02CE779B4F8"/>
    <w:rsid w:val="0080085E"/>
  </w:style>
  <w:style w:type="paragraph" w:customStyle="1" w:styleId="541D52E339E7434CB3489E7A30534B93">
    <w:name w:val="541D52E339E7434CB3489E7A30534B93"/>
    <w:rsid w:val="0080085E"/>
  </w:style>
  <w:style w:type="paragraph" w:customStyle="1" w:styleId="8835B36DEA2E4236B828E545F29152FA">
    <w:name w:val="8835B36DEA2E4236B828E545F29152FA"/>
    <w:rsid w:val="0080085E"/>
  </w:style>
  <w:style w:type="paragraph" w:customStyle="1" w:styleId="7CD19B29F9D04DD28EC988656D963699">
    <w:name w:val="7CD19B29F9D04DD28EC988656D963699"/>
    <w:rsid w:val="0080085E"/>
  </w:style>
  <w:style w:type="paragraph" w:customStyle="1" w:styleId="47EB6D0EF9684289A13DCF21E5B247CA">
    <w:name w:val="47EB6D0EF9684289A13DCF21E5B247CA"/>
    <w:rsid w:val="0080085E"/>
  </w:style>
  <w:style w:type="paragraph" w:customStyle="1" w:styleId="8A33894B6ECD4560BE8D7C708DD05D33">
    <w:name w:val="8A33894B6ECD4560BE8D7C708DD05D33"/>
    <w:rsid w:val="0080085E"/>
  </w:style>
  <w:style w:type="paragraph" w:customStyle="1" w:styleId="D0FDBDD3D3944C2CBC4DA9BFBCB870B1">
    <w:name w:val="D0FDBDD3D3944C2CBC4DA9BFBCB870B1"/>
    <w:rsid w:val="0080085E"/>
  </w:style>
  <w:style w:type="paragraph" w:customStyle="1" w:styleId="75A3382309FD44E7BA2AC6E8567D69BE">
    <w:name w:val="75A3382309FD44E7BA2AC6E8567D69BE"/>
    <w:rsid w:val="0080085E"/>
  </w:style>
  <w:style w:type="paragraph" w:customStyle="1" w:styleId="8EB2BEA81C0A4D7EA6D1AC4549D1B7A3">
    <w:name w:val="8EB2BEA81C0A4D7EA6D1AC4549D1B7A3"/>
    <w:rsid w:val="0080085E"/>
  </w:style>
  <w:style w:type="paragraph" w:customStyle="1" w:styleId="4D2EA02D964A4BF0AD28B0D1AC795432">
    <w:name w:val="4D2EA02D964A4BF0AD28B0D1AC795432"/>
    <w:rsid w:val="0080085E"/>
  </w:style>
  <w:style w:type="paragraph" w:customStyle="1" w:styleId="7D1758A7916E42E689B2DF5C31B40BBE">
    <w:name w:val="7D1758A7916E42E689B2DF5C31B40BBE"/>
    <w:rsid w:val="0080085E"/>
  </w:style>
  <w:style w:type="paragraph" w:customStyle="1" w:styleId="6BAECDE37B9F449FA3C66715724FDAB6">
    <w:name w:val="6BAECDE37B9F449FA3C66715724FDAB6"/>
    <w:rsid w:val="0080085E"/>
  </w:style>
  <w:style w:type="paragraph" w:customStyle="1" w:styleId="5F2D2121E8074E95804D3CD98CD0AD69">
    <w:name w:val="5F2D2121E8074E95804D3CD98CD0AD69"/>
    <w:rsid w:val="0080085E"/>
  </w:style>
  <w:style w:type="paragraph" w:customStyle="1" w:styleId="5B45F2C10F9741EEA7D9389325574A8D">
    <w:name w:val="5B45F2C10F9741EEA7D9389325574A8D"/>
    <w:rsid w:val="0080085E"/>
  </w:style>
  <w:style w:type="paragraph" w:customStyle="1" w:styleId="7DA864AC178440BFA78A14654920EC04">
    <w:name w:val="7DA864AC178440BFA78A14654920EC04"/>
    <w:rsid w:val="0080085E"/>
  </w:style>
  <w:style w:type="paragraph" w:customStyle="1" w:styleId="064FF83BCB794726A7EAF62C12951651">
    <w:name w:val="064FF83BCB794726A7EAF62C12951651"/>
    <w:rsid w:val="0080085E"/>
  </w:style>
  <w:style w:type="paragraph" w:customStyle="1" w:styleId="1A9F06CCD6214100BFCCA1904B471B3D">
    <w:name w:val="1A9F06CCD6214100BFCCA1904B471B3D"/>
    <w:rsid w:val="0080085E"/>
  </w:style>
  <w:style w:type="paragraph" w:customStyle="1" w:styleId="01A3A6F9698745D8B4B713D4E1DE6EB0">
    <w:name w:val="01A3A6F9698745D8B4B713D4E1DE6EB0"/>
    <w:rsid w:val="0080085E"/>
  </w:style>
  <w:style w:type="paragraph" w:customStyle="1" w:styleId="B941759497984CDAA7429972A0562670">
    <w:name w:val="B941759497984CDAA7429972A0562670"/>
    <w:rsid w:val="0080085E"/>
  </w:style>
  <w:style w:type="paragraph" w:customStyle="1" w:styleId="8B032EBB29294A60BDC9BC50193DE0F1">
    <w:name w:val="8B032EBB29294A60BDC9BC50193DE0F1"/>
    <w:rsid w:val="0080085E"/>
  </w:style>
  <w:style w:type="paragraph" w:customStyle="1" w:styleId="F93C2CCAE452447F93537B95DE536A13">
    <w:name w:val="F93C2CCAE452447F93537B95DE536A13"/>
    <w:rsid w:val="0080085E"/>
  </w:style>
  <w:style w:type="paragraph" w:customStyle="1" w:styleId="E6AE50C64D5346259BF83C8690585449">
    <w:name w:val="E6AE50C64D5346259BF83C8690585449"/>
    <w:rsid w:val="0080085E"/>
  </w:style>
  <w:style w:type="paragraph" w:customStyle="1" w:styleId="9F00B84A87094921AA971871E1B2D6B1">
    <w:name w:val="9F00B84A87094921AA971871E1B2D6B1"/>
    <w:rsid w:val="0080085E"/>
  </w:style>
  <w:style w:type="paragraph" w:customStyle="1" w:styleId="D683E1CA3F3842E68B8F88690A442712">
    <w:name w:val="D683E1CA3F3842E68B8F88690A442712"/>
    <w:rsid w:val="0080085E"/>
  </w:style>
  <w:style w:type="paragraph" w:customStyle="1" w:styleId="09D02FEE71CB4B66A54ABBCE20B9D3E5">
    <w:name w:val="09D02FEE71CB4B66A54ABBCE20B9D3E5"/>
    <w:rsid w:val="0080085E"/>
  </w:style>
  <w:style w:type="paragraph" w:customStyle="1" w:styleId="D01951AF4D5C4B8DB75CD68ED22A7158">
    <w:name w:val="D01951AF4D5C4B8DB75CD68ED22A7158"/>
    <w:rsid w:val="0080085E"/>
  </w:style>
  <w:style w:type="paragraph" w:customStyle="1" w:styleId="B1ADC75A710147DCABF379A59543E31C">
    <w:name w:val="B1ADC75A710147DCABF379A59543E31C"/>
    <w:rsid w:val="0080085E"/>
  </w:style>
  <w:style w:type="paragraph" w:customStyle="1" w:styleId="0FD540E7387F40578A1BEC0C6F89E3DD">
    <w:name w:val="0FD540E7387F40578A1BEC0C6F89E3DD"/>
    <w:rsid w:val="0080085E"/>
  </w:style>
  <w:style w:type="paragraph" w:customStyle="1" w:styleId="15A310781FC94F81B771FE94B55BB6E7">
    <w:name w:val="15A310781FC94F81B771FE94B55BB6E7"/>
    <w:rsid w:val="0080085E"/>
  </w:style>
  <w:style w:type="paragraph" w:customStyle="1" w:styleId="EDF176F4237C49E1AEAC53C429E51DD5">
    <w:name w:val="EDF176F4237C49E1AEAC53C429E51DD5"/>
    <w:rsid w:val="0080085E"/>
  </w:style>
  <w:style w:type="paragraph" w:customStyle="1" w:styleId="C7ECC39886A7432EBE2C8CE423F74DAC">
    <w:name w:val="C7ECC39886A7432EBE2C8CE423F74DAC"/>
    <w:rsid w:val="0080085E"/>
  </w:style>
  <w:style w:type="paragraph" w:customStyle="1" w:styleId="1BBFC20306434F51B0412F416EB73825">
    <w:name w:val="1BBFC20306434F51B0412F416EB73825"/>
    <w:rsid w:val="0080085E"/>
  </w:style>
  <w:style w:type="paragraph" w:customStyle="1" w:styleId="3F3EBC4768854830BED9F31D0AA1FE36">
    <w:name w:val="3F3EBC4768854830BED9F31D0AA1FE36"/>
    <w:rsid w:val="0080085E"/>
  </w:style>
  <w:style w:type="paragraph" w:customStyle="1" w:styleId="C67A1F92ABD04602BB7AC2D9252E42B2">
    <w:name w:val="C67A1F92ABD04602BB7AC2D9252E42B2"/>
    <w:rsid w:val="0080085E"/>
  </w:style>
  <w:style w:type="paragraph" w:customStyle="1" w:styleId="3435B70014C1470ABDE4968951269A9F">
    <w:name w:val="3435B70014C1470ABDE4968951269A9F"/>
    <w:rsid w:val="0080085E"/>
  </w:style>
  <w:style w:type="paragraph" w:customStyle="1" w:styleId="3E76F67C87B743E4868C3734C0E934F1">
    <w:name w:val="3E76F67C87B743E4868C3734C0E934F1"/>
    <w:rsid w:val="0080085E"/>
  </w:style>
  <w:style w:type="paragraph" w:customStyle="1" w:styleId="2A241FDE497948279952C9350FDC8748">
    <w:name w:val="2A241FDE497948279952C9350FDC8748"/>
    <w:rsid w:val="0080085E"/>
  </w:style>
  <w:style w:type="paragraph" w:customStyle="1" w:styleId="DED28FAD08614D18916A7C072C3EB4FC">
    <w:name w:val="DED28FAD08614D18916A7C072C3EB4FC"/>
    <w:rsid w:val="0080085E"/>
  </w:style>
  <w:style w:type="paragraph" w:customStyle="1" w:styleId="0E9A0B1C100547EA8A1BC99442E7C850">
    <w:name w:val="0E9A0B1C100547EA8A1BC99442E7C850"/>
    <w:rsid w:val="0080085E"/>
  </w:style>
  <w:style w:type="paragraph" w:customStyle="1" w:styleId="CB40DA7360CD4947857BA920E64D0C0C">
    <w:name w:val="CB40DA7360CD4947857BA920E64D0C0C"/>
    <w:rsid w:val="0080085E"/>
  </w:style>
  <w:style w:type="paragraph" w:customStyle="1" w:styleId="0290A286254C425DAE7D98606A62D181">
    <w:name w:val="0290A286254C425DAE7D98606A62D181"/>
    <w:rsid w:val="0080085E"/>
  </w:style>
  <w:style w:type="paragraph" w:customStyle="1" w:styleId="5269956855974127A74097A31151A8E9">
    <w:name w:val="5269956855974127A74097A31151A8E9"/>
    <w:rsid w:val="0080085E"/>
  </w:style>
  <w:style w:type="paragraph" w:customStyle="1" w:styleId="8EB415076D774BFB9C20AA2441B17FED">
    <w:name w:val="8EB415076D774BFB9C20AA2441B17FED"/>
    <w:rsid w:val="0080085E"/>
  </w:style>
  <w:style w:type="paragraph" w:customStyle="1" w:styleId="11239619E4234077BE1724D0616F2E08">
    <w:name w:val="11239619E4234077BE1724D0616F2E08"/>
    <w:rsid w:val="0080085E"/>
  </w:style>
  <w:style w:type="paragraph" w:customStyle="1" w:styleId="FC6252527DD64FB198AA44E04C4E2DFC">
    <w:name w:val="FC6252527DD64FB198AA44E04C4E2DFC"/>
    <w:rsid w:val="0080085E"/>
  </w:style>
  <w:style w:type="paragraph" w:customStyle="1" w:styleId="3B50CD0B107246B4828BF2F200685554">
    <w:name w:val="3B50CD0B107246B4828BF2F200685554"/>
    <w:rsid w:val="0080085E"/>
  </w:style>
  <w:style w:type="paragraph" w:customStyle="1" w:styleId="6469AADFFD11495E859255882198EE4B">
    <w:name w:val="6469AADFFD11495E859255882198EE4B"/>
    <w:rsid w:val="0080085E"/>
  </w:style>
  <w:style w:type="paragraph" w:customStyle="1" w:styleId="E862137A9E904806B90DB24D364DFB2B">
    <w:name w:val="E862137A9E904806B90DB24D364DFB2B"/>
    <w:rsid w:val="0080085E"/>
  </w:style>
  <w:style w:type="paragraph" w:customStyle="1" w:styleId="6E7F51CD9392447AAD2E5304163948EA">
    <w:name w:val="6E7F51CD9392447AAD2E5304163948EA"/>
    <w:rsid w:val="0080085E"/>
  </w:style>
  <w:style w:type="paragraph" w:customStyle="1" w:styleId="296EDDFDE54D41B8A22758C4B20C41D6">
    <w:name w:val="296EDDFDE54D41B8A22758C4B20C41D6"/>
    <w:rsid w:val="0080085E"/>
  </w:style>
  <w:style w:type="paragraph" w:customStyle="1" w:styleId="299E065895FC4AAAAA2002698A0D2093">
    <w:name w:val="299E065895FC4AAAAA2002698A0D2093"/>
    <w:rsid w:val="0080085E"/>
  </w:style>
  <w:style w:type="paragraph" w:customStyle="1" w:styleId="77573CB873874816A704E6F7DA7B36B9">
    <w:name w:val="77573CB873874816A704E6F7DA7B36B9"/>
    <w:rsid w:val="0080085E"/>
  </w:style>
  <w:style w:type="paragraph" w:customStyle="1" w:styleId="FA74E3A47AB94FEFB3B02DFDCD96554B">
    <w:name w:val="FA74E3A47AB94FEFB3B02DFDCD96554B"/>
    <w:rsid w:val="0080085E"/>
  </w:style>
  <w:style w:type="paragraph" w:customStyle="1" w:styleId="7CDFE0FD339845CEAC29F5EDB0DDF5B6">
    <w:name w:val="7CDFE0FD339845CEAC29F5EDB0DDF5B6"/>
    <w:rsid w:val="0080085E"/>
  </w:style>
  <w:style w:type="paragraph" w:customStyle="1" w:styleId="9FDC7DEC81FA417CB57283BD8A03CC4B">
    <w:name w:val="9FDC7DEC81FA417CB57283BD8A03CC4B"/>
    <w:rsid w:val="0080085E"/>
  </w:style>
  <w:style w:type="paragraph" w:customStyle="1" w:styleId="180ABDDD73FD4DB98864504965CC4B54">
    <w:name w:val="180ABDDD73FD4DB98864504965CC4B54"/>
    <w:rsid w:val="0080085E"/>
  </w:style>
  <w:style w:type="paragraph" w:customStyle="1" w:styleId="50300233D19A4E178D312471BE7868C8">
    <w:name w:val="50300233D19A4E178D312471BE7868C8"/>
    <w:rsid w:val="0080085E"/>
  </w:style>
  <w:style w:type="paragraph" w:customStyle="1" w:styleId="AA77180887334CEE947B5E0CAAE3E3D1">
    <w:name w:val="AA77180887334CEE947B5E0CAAE3E3D1"/>
    <w:rsid w:val="0080085E"/>
  </w:style>
  <w:style w:type="paragraph" w:customStyle="1" w:styleId="B46FF9F32DA8486A9EE2D333CD50B2E1">
    <w:name w:val="B46FF9F32DA8486A9EE2D333CD50B2E1"/>
    <w:rsid w:val="0080085E"/>
  </w:style>
  <w:style w:type="paragraph" w:customStyle="1" w:styleId="1178DD7CB9BE425EB7E49F25667FFBCE">
    <w:name w:val="1178DD7CB9BE425EB7E49F25667FFBCE"/>
    <w:rsid w:val="0080085E"/>
  </w:style>
  <w:style w:type="paragraph" w:customStyle="1" w:styleId="393CB076E8194CB98F74A02581AB2400">
    <w:name w:val="393CB076E8194CB98F74A02581AB2400"/>
    <w:rsid w:val="0080085E"/>
  </w:style>
  <w:style w:type="paragraph" w:customStyle="1" w:styleId="155974ABD9E54116A1A619B90E9D282B">
    <w:name w:val="155974ABD9E54116A1A619B90E9D282B"/>
    <w:rsid w:val="0080085E"/>
  </w:style>
  <w:style w:type="paragraph" w:customStyle="1" w:styleId="AE142B5297004475ACBDD87C49049F00">
    <w:name w:val="AE142B5297004475ACBDD87C49049F00"/>
    <w:rsid w:val="0080085E"/>
  </w:style>
  <w:style w:type="paragraph" w:customStyle="1" w:styleId="3EB6DCB357654C4D9C3A2295B55F957A">
    <w:name w:val="3EB6DCB357654C4D9C3A2295B55F957A"/>
    <w:rsid w:val="0080085E"/>
  </w:style>
  <w:style w:type="paragraph" w:customStyle="1" w:styleId="DEE41CDC61994784AB6C44E2DBBDB3EF">
    <w:name w:val="DEE41CDC61994784AB6C44E2DBBDB3EF"/>
    <w:rsid w:val="0080085E"/>
  </w:style>
  <w:style w:type="paragraph" w:customStyle="1" w:styleId="3943B0DC4A1D49529A874B15CE7E09F1">
    <w:name w:val="3943B0DC4A1D49529A874B15CE7E09F1"/>
    <w:rsid w:val="0080085E"/>
  </w:style>
  <w:style w:type="paragraph" w:customStyle="1" w:styleId="40E8BADBF606455E96DFC3E928D6934A">
    <w:name w:val="40E8BADBF606455E96DFC3E928D6934A"/>
    <w:rsid w:val="0080085E"/>
  </w:style>
  <w:style w:type="paragraph" w:customStyle="1" w:styleId="814DE4955A3B459DB4A179099283A42C">
    <w:name w:val="814DE4955A3B459DB4A179099283A42C"/>
    <w:rsid w:val="0080085E"/>
  </w:style>
  <w:style w:type="paragraph" w:customStyle="1" w:styleId="D3B4DE84B6CB4FB3AFD392D327100222">
    <w:name w:val="D3B4DE84B6CB4FB3AFD392D327100222"/>
    <w:rsid w:val="0080085E"/>
  </w:style>
  <w:style w:type="paragraph" w:customStyle="1" w:styleId="C0B81DBF60D942158C7B0F9E78FD82C3">
    <w:name w:val="C0B81DBF60D942158C7B0F9E78FD82C3"/>
    <w:rsid w:val="0080085E"/>
  </w:style>
  <w:style w:type="paragraph" w:customStyle="1" w:styleId="64A374B09EE64B19B9EA0B491F03A530">
    <w:name w:val="64A374B09EE64B19B9EA0B491F03A530"/>
    <w:rsid w:val="0080085E"/>
  </w:style>
  <w:style w:type="paragraph" w:customStyle="1" w:styleId="AB5504F5447B4A7E855CF6F66E79CB82">
    <w:name w:val="AB5504F5447B4A7E855CF6F66E79CB82"/>
    <w:rsid w:val="0080085E"/>
  </w:style>
  <w:style w:type="paragraph" w:customStyle="1" w:styleId="08646A14C61142738CB9D6BEC4A3BC9D">
    <w:name w:val="08646A14C61142738CB9D6BEC4A3BC9D"/>
    <w:rsid w:val="0080085E"/>
  </w:style>
  <w:style w:type="paragraph" w:customStyle="1" w:styleId="FD90C45861DF430CA24187A335C44AE9">
    <w:name w:val="FD90C45861DF430CA24187A335C44AE9"/>
    <w:rsid w:val="0080085E"/>
  </w:style>
  <w:style w:type="paragraph" w:customStyle="1" w:styleId="4167F23D1F6E4474A1FAC41B000C9D45">
    <w:name w:val="4167F23D1F6E4474A1FAC41B000C9D45"/>
    <w:rsid w:val="0080085E"/>
  </w:style>
  <w:style w:type="paragraph" w:customStyle="1" w:styleId="6B77B56EB7864CB48D5953CD867AC05D">
    <w:name w:val="6B77B56EB7864CB48D5953CD867AC05D"/>
    <w:rsid w:val="0080085E"/>
  </w:style>
  <w:style w:type="paragraph" w:customStyle="1" w:styleId="640E45EE2F784647B1366ED1304DB9A5">
    <w:name w:val="640E45EE2F784647B1366ED1304DB9A5"/>
    <w:rsid w:val="0080085E"/>
  </w:style>
  <w:style w:type="paragraph" w:customStyle="1" w:styleId="A9FCAF250E364DEC8AAD9B8064EF3D0F">
    <w:name w:val="A9FCAF250E364DEC8AAD9B8064EF3D0F"/>
    <w:rsid w:val="0080085E"/>
  </w:style>
  <w:style w:type="paragraph" w:customStyle="1" w:styleId="4B32DF74B5D24ACE80189EF769087D81">
    <w:name w:val="4B32DF74B5D24ACE80189EF769087D81"/>
    <w:rsid w:val="0080085E"/>
  </w:style>
  <w:style w:type="paragraph" w:customStyle="1" w:styleId="6C7C0EB33F494D28B9D5B8C761C9BF66">
    <w:name w:val="6C7C0EB33F494D28B9D5B8C761C9BF66"/>
    <w:rsid w:val="0080085E"/>
  </w:style>
  <w:style w:type="paragraph" w:customStyle="1" w:styleId="0B3AD0296F934B7BA416666AF58AF061">
    <w:name w:val="0B3AD0296F934B7BA416666AF58AF061"/>
    <w:rsid w:val="0080085E"/>
  </w:style>
  <w:style w:type="paragraph" w:customStyle="1" w:styleId="4B3AB77FC64F4BE383B88378845901CC">
    <w:name w:val="4B3AB77FC64F4BE383B88378845901CC"/>
    <w:rsid w:val="0080085E"/>
  </w:style>
  <w:style w:type="paragraph" w:customStyle="1" w:styleId="2B29010D814C4E538646ED34C303A296">
    <w:name w:val="2B29010D814C4E538646ED34C303A296"/>
    <w:rsid w:val="0080085E"/>
  </w:style>
  <w:style w:type="paragraph" w:customStyle="1" w:styleId="671E502FF3004FEC9E446B74F0A259B7">
    <w:name w:val="671E502FF3004FEC9E446B74F0A259B7"/>
    <w:rsid w:val="0080085E"/>
  </w:style>
  <w:style w:type="paragraph" w:customStyle="1" w:styleId="A207DB7C95974FB2B531BC36180EDDC4">
    <w:name w:val="A207DB7C95974FB2B531BC36180EDDC4"/>
    <w:rsid w:val="0080085E"/>
  </w:style>
  <w:style w:type="paragraph" w:customStyle="1" w:styleId="103146AA83C44534A2F66FE223475977">
    <w:name w:val="103146AA83C44534A2F66FE223475977"/>
    <w:rsid w:val="0080085E"/>
  </w:style>
  <w:style w:type="paragraph" w:customStyle="1" w:styleId="A0E9112616C64557B3BF39FF9F170811">
    <w:name w:val="A0E9112616C64557B3BF39FF9F170811"/>
    <w:rsid w:val="0080085E"/>
  </w:style>
  <w:style w:type="paragraph" w:customStyle="1" w:styleId="BAA6CF3D2F5D460F86919D47401CF644">
    <w:name w:val="BAA6CF3D2F5D460F86919D47401CF644"/>
    <w:rsid w:val="0080085E"/>
  </w:style>
  <w:style w:type="paragraph" w:customStyle="1" w:styleId="A233DF62229D4491922318B800684688">
    <w:name w:val="A233DF62229D4491922318B800684688"/>
    <w:rsid w:val="0080085E"/>
  </w:style>
  <w:style w:type="paragraph" w:customStyle="1" w:styleId="29598AD12B0D4E118ED70CD7424EDFD3">
    <w:name w:val="29598AD12B0D4E118ED70CD7424EDFD3"/>
    <w:rsid w:val="0080085E"/>
  </w:style>
  <w:style w:type="paragraph" w:customStyle="1" w:styleId="4EB1785550BE49BABEA4C085F3AFA0CE">
    <w:name w:val="4EB1785550BE49BABEA4C085F3AFA0CE"/>
    <w:rsid w:val="0080085E"/>
  </w:style>
  <w:style w:type="paragraph" w:customStyle="1" w:styleId="D05E298D687647BB8CE3414D03FA4E07">
    <w:name w:val="D05E298D687647BB8CE3414D03FA4E07"/>
    <w:rsid w:val="0080085E"/>
  </w:style>
  <w:style w:type="paragraph" w:customStyle="1" w:styleId="77115AB02AC04BFF915A1C596180B8AC">
    <w:name w:val="77115AB02AC04BFF915A1C596180B8AC"/>
    <w:rsid w:val="0080085E"/>
  </w:style>
  <w:style w:type="paragraph" w:customStyle="1" w:styleId="DD2A70921E464E509C0B1F3243CF6126">
    <w:name w:val="DD2A70921E464E509C0B1F3243CF6126"/>
    <w:rsid w:val="0080085E"/>
  </w:style>
  <w:style w:type="paragraph" w:customStyle="1" w:styleId="45EA9F00A3FF4F8081AE70E147D5048A">
    <w:name w:val="45EA9F00A3FF4F8081AE70E147D5048A"/>
    <w:rsid w:val="0080085E"/>
  </w:style>
  <w:style w:type="paragraph" w:customStyle="1" w:styleId="CDB6ABDEB1E14DE68D5D6368CFA20003">
    <w:name w:val="CDB6ABDEB1E14DE68D5D6368CFA20003"/>
    <w:rsid w:val="0080085E"/>
  </w:style>
  <w:style w:type="paragraph" w:customStyle="1" w:styleId="6DB8D57B4FD64AA0B54CB40D6A7DD91A">
    <w:name w:val="6DB8D57B4FD64AA0B54CB40D6A7DD91A"/>
    <w:rsid w:val="0080085E"/>
  </w:style>
  <w:style w:type="paragraph" w:customStyle="1" w:styleId="304C40E71B744E29A0CF79D378EE4257">
    <w:name w:val="304C40E71B744E29A0CF79D378EE4257"/>
    <w:rsid w:val="0080085E"/>
  </w:style>
  <w:style w:type="paragraph" w:customStyle="1" w:styleId="12F03C716EA3491CB2EE275CD64D4E4D">
    <w:name w:val="12F03C716EA3491CB2EE275CD64D4E4D"/>
    <w:rsid w:val="0080085E"/>
  </w:style>
  <w:style w:type="paragraph" w:customStyle="1" w:styleId="02C9B6951C634E5BA16C2A174D8D7FC1">
    <w:name w:val="02C9B6951C634E5BA16C2A174D8D7FC1"/>
    <w:rsid w:val="0080085E"/>
  </w:style>
  <w:style w:type="paragraph" w:customStyle="1" w:styleId="6E1F16C3B55C490B837E02BCBBD09A93">
    <w:name w:val="6E1F16C3B55C490B837E02BCBBD09A93"/>
    <w:rsid w:val="0080085E"/>
  </w:style>
  <w:style w:type="paragraph" w:customStyle="1" w:styleId="F15F8FB620224C309333BFB6392EA86C">
    <w:name w:val="F15F8FB620224C309333BFB6392EA86C"/>
    <w:rsid w:val="0080085E"/>
  </w:style>
  <w:style w:type="paragraph" w:customStyle="1" w:styleId="CC7D13989A0A490F8D0E27AF6A09B12F">
    <w:name w:val="CC7D13989A0A490F8D0E27AF6A09B12F"/>
    <w:rsid w:val="0080085E"/>
  </w:style>
  <w:style w:type="paragraph" w:customStyle="1" w:styleId="AA81C97BE1654C60AC36FD173B51052B">
    <w:name w:val="AA81C97BE1654C60AC36FD173B51052B"/>
    <w:rsid w:val="0080085E"/>
  </w:style>
  <w:style w:type="paragraph" w:customStyle="1" w:styleId="A257EDAF8E87446587FDB02465F244C5">
    <w:name w:val="A257EDAF8E87446587FDB02465F244C5"/>
    <w:rsid w:val="0080085E"/>
  </w:style>
  <w:style w:type="paragraph" w:customStyle="1" w:styleId="0452135EFDC5454AA1FA7776BBAE8705">
    <w:name w:val="0452135EFDC5454AA1FA7776BBAE8705"/>
    <w:rsid w:val="0080085E"/>
  </w:style>
  <w:style w:type="paragraph" w:customStyle="1" w:styleId="FA1A400B8D324DC4BA4CC73E1C4C561A">
    <w:name w:val="FA1A400B8D324DC4BA4CC73E1C4C561A"/>
    <w:rsid w:val="0080085E"/>
  </w:style>
  <w:style w:type="paragraph" w:customStyle="1" w:styleId="6751315839CA4BD9B8A95B9B66AF6DF5">
    <w:name w:val="6751315839CA4BD9B8A95B9B66AF6DF5"/>
    <w:rsid w:val="0080085E"/>
  </w:style>
  <w:style w:type="paragraph" w:customStyle="1" w:styleId="E6605D7739134EA7947DEC26EB8D98DE">
    <w:name w:val="E6605D7739134EA7947DEC26EB8D98DE"/>
    <w:rsid w:val="0080085E"/>
  </w:style>
  <w:style w:type="paragraph" w:customStyle="1" w:styleId="76F7B480185D4256A64D74E1156BB3E6">
    <w:name w:val="76F7B480185D4256A64D74E1156BB3E6"/>
    <w:rsid w:val="0080085E"/>
  </w:style>
  <w:style w:type="paragraph" w:customStyle="1" w:styleId="967A5E6ACE564092AF92260C6A7A0E25">
    <w:name w:val="967A5E6ACE564092AF92260C6A7A0E25"/>
    <w:rsid w:val="0080085E"/>
  </w:style>
  <w:style w:type="paragraph" w:customStyle="1" w:styleId="2D585A99C8884307B0AEA0CAEB8DE55C">
    <w:name w:val="2D585A99C8884307B0AEA0CAEB8DE55C"/>
    <w:rsid w:val="0080085E"/>
  </w:style>
  <w:style w:type="paragraph" w:customStyle="1" w:styleId="A941A31791FF4C7AA43427E3DF3417E7">
    <w:name w:val="A941A31791FF4C7AA43427E3DF3417E7"/>
    <w:rsid w:val="0080085E"/>
  </w:style>
  <w:style w:type="paragraph" w:customStyle="1" w:styleId="6A4D9A78864D4D91B6CD4D97B0178679">
    <w:name w:val="6A4D9A78864D4D91B6CD4D97B0178679"/>
    <w:rsid w:val="0080085E"/>
  </w:style>
  <w:style w:type="paragraph" w:customStyle="1" w:styleId="530C1B8F63824DD8917254BA6D55D61B">
    <w:name w:val="530C1B8F63824DD8917254BA6D55D61B"/>
    <w:rsid w:val="0080085E"/>
  </w:style>
  <w:style w:type="paragraph" w:customStyle="1" w:styleId="C742308F9110470688D841CF5BB6AAC1">
    <w:name w:val="C742308F9110470688D841CF5BB6AAC1"/>
    <w:rsid w:val="0080085E"/>
  </w:style>
  <w:style w:type="paragraph" w:customStyle="1" w:styleId="918776BD869040069E6E27A25C464BDD">
    <w:name w:val="918776BD869040069E6E27A25C464BDD"/>
    <w:rsid w:val="0080085E"/>
  </w:style>
  <w:style w:type="paragraph" w:customStyle="1" w:styleId="A43DC9E804FC4726B681424CAC0AC917">
    <w:name w:val="A43DC9E804FC4726B681424CAC0AC917"/>
    <w:rsid w:val="0080085E"/>
  </w:style>
  <w:style w:type="paragraph" w:customStyle="1" w:styleId="4BFCE31101344183826DAEB65E34D570">
    <w:name w:val="4BFCE31101344183826DAEB65E34D570"/>
    <w:rsid w:val="0080085E"/>
  </w:style>
  <w:style w:type="paragraph" w:customStyle="1" w:styleId="3BB9B046426F47018A43AA7A6AB410E1">
    <w:name w:val="3BB9B046426F47018A43AA7A6AB410E1"/>
    <w:rsid w:val="0080085E"/>
  </w:style>
  <w:style w:type="paragraph" w:customStyle="1" w:styleId="B91820511D1C4DC78D426EB302B5C144">
    <w:name w:val="B91820511D1C4DC78D426EB302B5C144"/>
    <w:rsid w:val="0080085E"/>
  </w:style>
  <w:style w:type="paragraph" w:customStyle="1" w:styleId="79806DBB7D0649BD873C7713ABFC9958">
    <w:name w:val="79806DBB7D0649BD873C7713ABFC9958"/>
    <w:rsid w:val="0080085E"/>
  </w:style>
  <w:style w:type="paragraph" w:customStyle="1" w:styleId="907B4433675D4EDEBC44B692DF5F892F">
    <w:name w:val="907B4433675D4EDEBC44B692DF5F892F"/>
    <w:rsid w:val="0080085E"/>
  </w:style>
  <w:style w:type="paragraph" w:customStyle="1" w:styleId="70481AD7001448D68A8DB9B3F0FFEF99">
    <w:name w:val="70481AD7001448D68A8DB9B3F0FFEF99"/>
    <w:rsid w:val="0080085E"/>
  </w:style>
  <w:style w:type="paragraph" w:customStyle="1" w:styleId="87CCC18473A5495984DEAB6840C46FCB">
    <w:name w:val="87CCC18473A5495984DEAB6840C46FCB"/>
    <w:rsid w:val="0080085E"/>
  </w:style>
  <w:style w:type="paragraph" w:customStyle="1" w:styleId="742D2C737D8B48CDBAFCF386E6937790">
    <w:name w:val="742D2C737D8B48CDBAFCF386E6937790"/>
    <w:rsid w:val="0080085E"/>
  </w:style>
  <w:style w:type="paragraph" w:customStyle="1" w:styleId="11F19C912FAE4FDBB09A550A2B33C31D">
    <w:name w:val="11F19C912FAE4FDBB09A550A2B33C31D"/>
    <w:rsid w:val="0080085E"/>
  </w:style>
  <w:style w:type="paragraph" w:customStyle="1" w:styleId="578E8C373F994BED94507EF0152F05F3">
    <w:name w:val="578E8C373F994BED94507EF0152F05F3"/>
    <w:rsid w:val="0080085E"/>
  </w:style>
  <w:style w:type="paragraph" w:customStyle="1" w:styleId="9D3A5740F7B2426B950174B1B5A7B349">
    <w:name w:val="9D3A5740F7B2426B950174B1B5A7B349"/>
    <w:rsid w:val="0080085E"/>
  </w:style>
  <w:style w:type="paragraph" w:customStyle="1" w:styleId="EC3CA5FD6565473DBB60771B4CE9247B">
    <w:name w:val="EC3CA5FD6565473DBB60771B4CE9247B"/>
    <w:rsid w:val="0080085E"/>
  </w:style>
  <w:style w:type="paragraph" w:customStyle="1" w:styleId="412CB49982A7403C8AA37D2D040A9E3A">
    <w:name w:val="412CB49982A7403C8AA37D2D040A9E3A"/>
    <w:rsid w:val="0080085E"/>
  </w:style>
  <w:style w:type="paragraph" w:customStyle="1" w:styleId="88526C00A2C54A5792143C4344B3A12E">
    <w:name w:val="88526C00A2C54A5792143C4344B3A12E"/>
    <w:rsid w:val="0080085E"/>
  </w:style>
  <w:style w:type="paragraph" w:customStyle="1" w:styleId="05681158F67141518260CA95A42221E3">
    <w:name w:val="05681158F67141518260CA95A42221E3"/>
    <w:rsid w:val="0080085E"/>
  </w:style>
  <w:style w:type="paragraph" w:customStyle="1" w:styleId="5A2A20F459B7472096217711EC1070DA">
    <w:name w:val="5A2A20F459B7472096217711EC1070DA"/>
    <w:rsid w:val="0080085E"/>
  </w:style>
  <w:style w:type="paragraph" w:customStyle="1" w:styleId="F7BF496D88554D8DB7D55CB2BF8A9EFA">
    <w:name w:val="F7BF496D88554D8DB7D55CB2BF8A9EFA"/>
    <w:rsid w:val="0080085E"/>
  </w:style>
  <w:style w:type="paragraph" w:customStyle="1" w:styleId="B17315A5C2FD419EA06D1ED884D83BF0">
    <w:name w:val="B17315A5C2FD419EA06D1ED884D83BF0"/>
    <w:rsid w:val="0080085E"/>
  </w:style>
  <w:style w:type="paragraph" w:customStyle="1" w:styleId="D5600DED119341168CC938352893A338">
    <w:name w:val="D5600DED119341168CC938352893A338"/>
    <w:rsid w:val="0080085E"/>
  </w:style>
  <w:style w:type="paragraph" w:customStyle="1" w:styleId="7019977D82274D3387436BCB94FC257C">
    <w:name w:val="7019977D82274D3387436BCB94FC257C"/>
    <w:rsid w:val="0080085E"/>
  </w:style>
  <w:style w:type="paragraph" w:customStyle="1" w:styleId="6F1145F083EC4A36B7D8BECBF20BED92">
    <w:name w:val="6F1145F083EC4A36B7D8BECBF20BED92"/>
    <w:rsid w:val="0080085E"/>
  </w:style>
  <w:style w:type="paragraph" w:customStyle="1" w:styleId="91EECC9569EE423C8854E282A89DF8E1">
    <w:name w:val="91EECC9569EE423C8854E282A89DF8E1"/>
    <w:rsid w:val="0080085E"/>
  </w:style>
  <w:style w:type="paragraph" w:customStyle="1" w:styleId="DDC024045A10464DAE8DE0A35528C20B">
    <w:name w:val="DDC024045A10464DAE8DE0A35528C20B"/>
    <w:rsid w:val="0080085E"/>
  </w:style>
  <w:style w:type="paragraph" w:customStyle="1" w:styleId="B5B8005A80FA45A4875F49FAC702BDBC">
    <w:name w:val="B5B8005A80FA45A4875F49FAC702BDBC"/>
    <w:rsid w:val="0080085E"/>
  </w:style>
  <w:style w:type="paragraph" w:customStyle="1" w:styleId="6D23797650914ED1B635C0AC1A41DC67">
    <w:name w:val="6D23797650914ED1B635C0AC1A41DC67"/>
    <w:rsid w:val="0080085E"/>
  </w:style>
  <w:style w:type="paragraph" w:customStyle="1" w:styleId="5002A581B55A4096A1E71DCCEFD34C6B">
    <w:name w:val="5002A581B55A4096A1E71DCCEFD34C6B"/>
    <w:rsid w:val="0080085E"/>
  </w:style>
  <w:style w:type="paragraph" w:customStyle="1" w:styleId="77FADEAFA7534BD78FD67210B75B4F58">
    <w:name w:val="77FADEAFA7534BD78FD67210B75B4F58"/>
    <w:rsid w:val="0080085E"/>
  </w:style>
  <w:style w:type="paragraph" w:customStyle="1" w:styleId="6B49209751E249A0AFA0A70905B7BDAA">
    <w:name w:val="6B49209751E249A0AFA0A70905B7BDAA"/>
    <w:rsid w:val="0080085E"/>
  </w:style>
  <w:style w:type="paragraph" w:customStyle="1" w:styleId="AFC6C2FCAB8545829B01D0CCC304B4AE">
    <w:name w:val="AFC6C2FCAB8545829B01D0CCC304B4AE"/>
    <w:rsid w:val="0080085E"/>
  </w:style>
  <w:style w:type="paragraph" w:customStyle="1" w:styleId="967EA5A48D7E4681BCA2C9ABE0BA7468">
    <w:name w:val="967EA5A48D7E4681BCA2C9ABE0BA7468"/>
    <w:rsid w:val="0080085E"/>
  </w:style>
  <w:style w:type="paragraph" w:customStyle="1" w:styleId="2D84DF6230474FF8816CF9FA95BC68AA">
    <w:name w:val="2D84DF6230474FF8816CF9FA95BC68AA"/>
    <w:rsid w:val="0080085E"/>
  </w:style>
  <w:style w:type="paragraph" w:customStyle="1" w:styleId="D6C68C6ED94048DDB6141B95C8D4BB42">
    <w:name w:val="D6C68C6ED94048DDB6141B95C8D4BB42"/>
    <w:rsid w:val="0080085E"/>
  </w:style>
  <w:style w:type="paragraph" w:customStyle="1" w:styleId="B1CA83F54B46459986FE02D8EC63B024">
    <w:name w:val="B1CA83F54B46459986FE02D8EC63B024"/>
    <w:rsid w:val="0080085E"/>
  </w:style>
  <w:style w:type="paragraph" w:customStyle="1" w:styleId="B2CC55697837412E85A0199023DFEE3C">
    <w:name w:val="B2CC55697837412E85A0199023DFEE3C"/>
    <w:rsid w:val="0080085E"/>
  </w:style>
  <w:style w:type="paragraph" w:customStyle="1" w:styleId="E21E05D8D59543B394C4FDF4B9C1C978">
    <w:name w:val="E21E05D8D59543B394C4FDF4B9C1C978"/>
    <w:rsid w:val="0080085E"/>
  </w:style>
  <w:style w:type="paragraph" w:customStyle="1" w:styleId="0945E30411A74E6191BBD1C43D2B550B">
    <w:name w:val="0945E30411A74E6191BBD1C43D2B550B"/>
    <w:rsid w:val="0080085E"/>
  </w:style>
  <w:style w:type="paragraph" w:customStyle="1" w:styleId="577982D6065C44CBAAC085126BADEED6">
    <w:name w:val="577982D6065C44CBAAC085126BADEED6"/>
    <w:rsid w:val="0080085E"/>
  </w:style>
  <w:style w:type="paragraph" w:customStyle="1" w:styleId="18165676DE4B4D0BB39D1D5E9923E458">
    <w:name w:val="18165676DE4B4D0BB39D1D5E9923E458"/>
    <w:rsid w:val="0080085E"/>
  </w:style>
  <w:style w:type="paragraph" w:customStyle="1" w:styleId="B8B2D1D1B15240CFB64DD3BE73AD07B5">
    <w:name w:val="B8B2D1D1B15240CFB64DD3BE73AD07B5"/>
    <w:rsid w:val="0080085E"/>
  </w:style>
  <w:style w:type="paragraph" w:customStyle="1" w:styleId="9B037A763E044805A4CE9DC232AB6964">
    <w:name w:val="9B037A763E044805A4CE9DC232AB6964"/>
    <w:rsid w:val="0080085E"/>
  </w:style>
  <w:style w:type="paragraph" w:customStyle="1" w:styleId="8D1B2A1F82C9442ABA33B18C25476490">
    <w:name w:val="8D1B2A1F82C9442ABA33B18C25476490"/>
    <w:rsid w:val="0080085E"/>
  </w:style>
  <w:style w:type="paragraph" w:customStyle="1" w:styleId="0132C54A0D6147918D8F5A6D90114F59">
    <w:name w:val="0132C54A0D6147918D8F5A6D90114F59"/>
    <w:rsid w:val="0080085E"/>
  </w:style>
  <w:style w:type="paragraph" w:customStyle="1" w:styleId="9588C1612C87417A91DAFB8B83BC88C2">
    <w:name w:val="9588C1612C87417A91DAFB8B83BC88C2"/>
    <w:rsid w:val="0080085E"/>
  </w:style>
  <w:style w:type="paragraph" w:customStyle="1" w:styleId="D3DD41675D034A6F84E8953CCCE0851A">
    <w:name w:val="D3DD41675D034A6F84E8953CCCE0851A"/>
    <w:rsid w:val="0080085E"/>
  </w:style>
  <w:style w:type="paragraph" w:customStyle="1" w:styleId="47DEDFC04C4543188F477F6C6CB9241C">
    <w:name w:val="47DEDFC04C4543188F477F6C6CB9241C"/>
    <w:rsid w:val="0080085E"/>
  </w:style>
  <w:style w:type="paragraph" w:customStyle="1" w:styleId="5B7CAFD4D41947F281A2F7A60203093C">
    <w:name w:val="5B7CAFD4D41947F281A2F7A60203093C"/>
    <w:rsid w:val="0080085E"/>
  </w:style>
  <w:style w:type="paragraph" w:customStyle="1" w:styleId="4275E86EEDF04FCA9D567EAF73BECA5E">
    <w:name w:val="4275E86EEDF04FCA9D567EAF73BECA5E"/>
    <w:rsid w:val="0080085E"/>
  </w:style>
  <w:style w:type="paragraph" w:customStyle="1" w:styleId="332B6469F73A4712955FFFCC321908D1">
    <w:name w:val="332B6469F73A4712955FFFCC321908D1"/>
    <w:rsid w:val="0080085E"/>
  </w:style>
  <w:style w:type="paragraph" w:customStyle="1" w:styleId="807C36D91FAB4BF1948B1CE8A9DB9B19">
    <w:name w:val="807C36D91FAB4BF1948B1CE8A9DB9B19"/>
    <w:rsid w:val="0080085E"/>
  </w:style>
  <w:style w:type="paragraph" w:customStyle="1" w:styleId="6B0A832DF7BB4C7F9AF453B2C637E960">
    <w:name w:val="6B0A832DF7BB4C7F9AF453B2C637E960"/>
    <w:rsid w:val="0080085E"/>
  </w:style>
  <w:style w:type="paragraph" w:customStyle="1" w:styleId="06B82D3C6FCA4F56900895E51D74FA61">
    <w:name w:val="06B82D3C6FCA4F56900895E51D74FA61"/>
    <w:rsid w:val="0080085E"/>
  </w:style>
  <w:style w:type="paragraph" w:customStyle="1" w:styleId="C56BCDEEC8004E3AB625E54AE3EAADC8">
    <w:name w:val="C56BCDEEC8004E3AB625E54AE3EAADC8"/>
    <w:rsid w:val="0080085E"/>
  </w:style>
  <w:style w:type="paragraph" w:customStyle="1" w:styleId="C6BD499A02D6467AB66F9E2777DD68CF">
    <w:name w:val="C6BD499A02D6467AB66F9E2777DD68CF"/>
    <w:rsid w:val="0080085E"/>
  </w:style>
  <w:style w:type="paragraph" w:customStyle="1" w:styleId="17B3736C90F14CB293A73BB4ED43C2DE">
    <w:name w:val="17B3736C90F14CB293A73BB4ED43C2DE"/>
    <w:rsid w:val="0080085E"/>
  </w:style>
  <w:style w:type="paragraph" w:customStyle="1" w:styleId="DD431F26C94249A6BC8700D88B3A08A6">
    <w:name w:val="DD431F26C94249A6BC8700D88B3A08A6"/>
    <w:rsid w:val="0080085E"/>
  </w:style>
  <w:style w:type="paragraph" w:customStyle="1" w:styleId="004A7238123F4D3EBAB2545FF1153C6F">
    <w:name w:val="004A7238123F4D3EBAB2545FF1153C6F"/>
    <w:rsid w:val="0080085E"/>
  </w:style>
  <w:style w:type="paragraph" w:customStyle="1" w:styleId="D15C0AEDD7C1444D954FD007586B7C09">
    <w:name w:val="D15C0AEDD7C1444D954FD007586B7C09"/>
    <w:rsid w:val="0080085E"/>
  </w:style>
  <w:style w:type="paragraph" w:customStyle="1" w:styleId="CAF59917A78148E899E6DE022AF99254">
    <w:name w:val="CAF59917A78148E899E6DE022AF99254"/>
    <w:rsid w:val="0080085E"/>
  </w:style>
  <w:style w:type="paragraph" w:customStyle="1" w:styleId="E3A144A773E5475C96B20F20A9E53A4D">
    <w:name w:val="E3A144A773E5475C96B20F20A9E53A4D"/>
    <w:rsid w:val="0080085E"/>
  </w:style>
  <w:style w:type="paragraph" w:customStyle="1" w:styleId="BDC993337EB4445E97EB92E6532D1022">
    <w:name w:val="BDC993337EB4445E97EB92E6532D1022"/>
    <w:rsid w:val="0080085E"/>
  </w:style>
  <w:style w:type="paragraph" w:customStyle="1" w:styleId="FE2C838AF5ED497E8B8F9590A893A008">
    <w:name w:val="FE2C838AF5ED497E8B8F9590A893A008"/>
    <w:rsid w:val="0080085E"/>
  </w:style>
  <w:style w:type="paragraph" w:customStyle="1" w:styleId="1041C6D3D05E45F6929CE2E6AAE9E79A">
    <w:name w:val="1041C6D3D05E45F6929CE2E6AAE9E79A"/>
    <w:rsid w:val="0080085E"/>
  </w:style>
  <w:style w:type="paragraph" w:customStyle="1" w:styleId="BB1309E496CD4CB4BDAB52C0C7D53998">
    <w:name w:val="BB1309E496CD4CB4BDAB52C0C7D53998"/>
    <w:rsid w:val="0080085E"/>
  </w:style>
  <w:style w:type="paragraph" w:customStyle="1" w:styleId="00930276CA6A451CB85940910946248B">
    <w:name w:val="00930276CA6A451CB85940910946248B"/>
    <w:rsid w:val="0080085E"/>
  </w:style>
  <w:style w:type="paragraph" w:customStyle="1" w:styleId="134A4A5B9A944D0AADC255AE74550F40">
    <w:name w:val="134A4A5B9A944D0AADC255AE74550F40"/>
    <w:rsid w:val="0080085E"/>
  </w:style>
  <w:style w:type="paragraph" w:customStyle="1" w:styleId="213DF134EFAD43E291B320BB3A1DD199">
    <w:name w:val="213DF134EFAD43E291B320BB3A1DD199"/>
    <w:rsid w:val="0080085E"/>
  </w:style>
  <w:style w:type="paragraph" w:customStyle="1" w:styleId="0026E87ADC0849988A14AD252A4B4F12">
    <w:name w:val="0026E87ADC0849988A14AD252A4B4F12"/>
    <w:rsid w:val="0080085E"/>
  </w:style>
  <w:style w:type="paragraph" w:customStyle="1" w:styleId="865F43CEE71C4C13ADD9E3538D230CDF">
    <w:name w:val="865F43CEE71C4C13ADD9E3538D230CDF"/>
    <w:rsid w:val="0080085E"/>
  </w:style>
  <w:style w:type="paragraph" w:customStyle="1" w:styleId="C590B5E7A65B4B78A5732CC4B6EF9332">
    <w:name w:val="C590B5E7A65B4B78A5732CC4B6EF9332"/>
    <w:rsid w:val="0080085E"/>
  </w:style>
  <w:style w:type="paragraph" w:customStyle="1" w:styleId="C4786C9D95F14D9F9A1B60D649246712">
    <w:name w:val="C4786C9D95F14D9F9A1B60D649246712"/>
    <w:rsid w:val="0080085E"/>
  </w:style>
  <w:style w:type="paragraph" w:customStyle="1" w:styleId="10513BF6354D47D98961B97279710BB5">
    <w:name w:val="10513BF6354D47D98961B97279710BB5"/>
    <w:rsid w:val="0080085E"/>
  </w:style>
  <w:style w:type="paragraph" w:customStyle="1" w:styleId="4C3E3E91FCDE40208B73A6373A2549F7">
    <w:name w:val="4C3E3E91FCDE40208B73A6373A2549F7"/>
    <w:rsid w:val="0080085E"/>
  </w:style>
  <w:style w:type="paragraph" w:customStyle="1" w:styleId="634A356DC8404FE49AC13DE881EA18FD">
    <w:name w:val="634A356DC8404FE49AC13DE881EA18FD"/>
    <w:rsid w:val="0080085E"/>
  </w:style>
  <w:style w:type="paragraph" w:customStyle="1" w:styleId="9D810198F1104731B17EBB353E25CDF5">
    <w:name w:val="9D810198F1104731B17EBB353E25CDF5"/>
    <w:rsid w:val="0080085E"/>
  </w:style>
  <w:style w:type="paragraph" w:customStyle="1" w:styleId="6FFCBE2571804F44B20C80743CD4AB85">
    <w:name w:val="6FFCBE2571804F44B20C80743CD4AB85"/>
    <w:rsid w:val="0080085E"/>
  </w:style>
  <w:style w:type="paragraph" w:customStyle="1" w:styleId="3FF5B7506C6D4307AA7E2A6BE5FE4CB5">
    <w:name w:val="3FF5B7506C6D4307AA7E2A6BE5FE4CB5"/>
    <w:rsid w:val="0080085E"/>
  </w:style>
  <w:style w:type="paragraph" w:customStyle="1" w:styleId="BA50942E2E434F5A92EBE828A7E166D0">
    <w:name w:val="BA50942E2E434F5A92EBE828A7E166D0"/>
    <w:rsid w:val="0080085E"/>
  </w:style>
  <w:style w:type="paragraph" w:customStyle="1" w:styleId="0212203B9AEF4F129F32EEDF43085C1E">
    <w:name w:val="0212203B9AEF4F129F32EEDF43085C1E"/>
    <w:rsid w:val="0080085E"/>
  </w:style>
  <w:style w:type="paragraph" w:customStyle="1" w:styleId="1A58585D090640D1894EB82550234C5C">
    <w:name w:val="1A58585D090640D1894EB82550234C5C"/>
    <w:rsid w:val="0080085E"/>
  </w:style>
  <w:style w:type="paragraph" w:customStyle="1" w:styleId="1C77845F91894687A5BFE7E0013FD2F8">
    <w:name w:val="1C77845F91894687A5BFE7E0013FD2F8"/>
    <w:rsid w:val="0080085E"/>
  </w:style>
  <w:style w:type="paragraph" w:customStyle="1" w:styleId="F51A99903A9640F48786A35EA2E834DA">
    <w:name w:val="F51A99903A9640F48786A35EA2E834DA"/>
    <w:rsid w:val="0080085E"/>
  </w:style>
  <w:style w:type="paragraph" w:customStyle="1" w:styleId="4CE8555589024BA4B38C56E22E89A5E8">
    <w:name w:val="4CE8555589024BA4B38C56E22E89A5E8"/>
    <w:rsid w:val="0080085E"/>
  </w:style>
  <w:style w:type="paragraph" w:customStyle="1" w:styleId="91C3C9216B9642B498EF4460C0ACC2F2">
    <w:name w:val="91C3C9216B9642B498EF4460C0ACC2F2"/>
    <w:rsid w:val="0080085E"/>
  </w:style>
  <w:style w:type="paragraph" w:customStyle="1" w:styleId="F2B89C5E02E44EFC82E28E9E9EBF39B1">
    <w:name w:val="F2B89C5E02E44EFC82E28E9E9EBF39B1"/>
    <w:rsid w:val="0080085E"/>
  </w:style>
  <w:style w:type="paragraph" w:customStyle="1" w:styleId="C102DDDE1536430CA1159BABF389D75E">
    <w:name w:val="C102DDDE1536430CA1159BABF389D75E"/>
    <w:rsid w:val="0080085E"/>
  </w:style>
  <w:style w:type="paragraph" w:customStyle="1" w:styleId="3DF766F8EF6647FEA61AF2E7995A8568">
    <w:name w:val="3DF766F8EF6647FEA61AF2E7995A8568"/>
    <w:rsid w:val="0080085E"/>
  </w:style>
  <w:style w:type="paragraph" w:customStyle="1" w:styleId="90B4E296699740979CAE01731BB5DD3E">
    <w:name w:val="90B4E296699740979CAE01731BB5DD3E"/>
    <w:rsid w:val="0080085E"/>
  </w:style>
  <w:style w:type="paragraph" w:customStyle="1" w:styleId="C153BE977B964591AAC4F835DBD434F5">
    <w:name w:val="C153BE977B964591AAC4F835DBD434F5"/>
    <w:rsid w:val="0080085E"/>
  </w:style>
  <w:style w:type="paragraph" w:customStyle="1" w:styleId="496008D8952A4D20A62EF41AE61C15E1">
    <w:name w:val="496008D8952A4D20A62EF41AE61C15E1"/>
    <w:rsid w:val="0080085E"/>
  </w:style>
  <w:style w:type="paragraph" w:customStyle="1" w:styleId="11FDE6FE81C446248E603017D86DA992">
    <w:name w:val="11FDE6FE81C446248E603017D86DA992"/>
    <w:rsid w:val="0080085E"/>
  </w:style>
  <w:style w:type="paragraph" w:customStyle="1" w:styleId="2F05746C70B84048A89ED6BC9A29488A">
    <w:name w:val="2F05746C70B84048A89ED6BC9A29488A"/>
    <w:rsid w:val="0080085E"/>
  </w:style>
  <w:style w:type="paragraph" w:customStyle="1" w:styleId="E64F44B3BC1840BDAA8C6D8ED2BE752A">
    <w:name w:val="E64F44B3BC1840BDAA8C6D8ED2BE752A"/>
    <w:rsid w:val="0080085E"/>
  </w:style>
  <w:style w:type="paragraph" w:customStyle="1" w:styleId="CA5F793D893C49FCA8D3B631935A877F">
    <w:name w:val="CA5F793D893C49FCA8D3B631935A877F"/>
    <w:rsid w:val="0080085E"/>
  </w:style>
  <w:style w:type="paragraph" w:customStyle="1" w:styleId="0AD148D3B0BB45FDB3F644AC2F74C959">
    <w:name w:val="0AD148D3B0BB45FDB3F644AC2F74C959"/>
    <w:rsid w:val="0080085E"/>
  </w:style>
  <w:style w:type="paragraph" w:customStyle="1" w:styleId="2C5B29B4983E418987108D4DD187887E">
    <w:name w:val="2C5B29B4983E418987108D4DD187887E"/>
    <w:rsid w:val="0080085E"/>
  </w:style>
  <w:style w:type="paragraph" w:customStyle="1" w:styleId="6C2A69DC89A04E9BAA73A8A3829FC860">
    <w:name w:val="6C2A69DC89A04E9BAA73A8A3829FC860"/>
    <w:rsid w:val="0080085E"/>
  </w:style>
  <w:style w:type="paragraph" w:customStyle="1" w:styleId="A3BFF1C812E04E55ADDB897BDC8782B3">
    <w:name w:val="A3BFF1C812E04E55ADDB897BDC8782B3"/>
    <w:rsid w:val="0080085E"/>
  </w:style>
  <w:style w:type="paragraph" w:customStyle="1" w:styleId="87ED455D13BB4B739610F15148C9C44C">
    <w:name w:val="87ED455D13BB4B739610F15148C9C44C"/>
    <w:rsid w:val="0080085E"/>
  </w:style>
  <w:style w:type="paragraph" w:customStyle="1" w:styleId="6E92BD73926447F99802EA8F1723E343">
    <w:name w:val="6E92BD73926447F99802EA8F1723E343"/>
    <w:rsid w:val="0080085E"/>
  </w:style>
  <w:style w:type="paragraph" w:customStyle="1" w:styleId="D3D228811D144F909AB2261E4A63C873">
    <w:name w:val="D3D228811D144F909AB2261E4A63C873"/>
    <w:rsid w:val="0080085E"/>
  </w:style>
  <w:style w:type="paragraph" w:customStyle="1" w:styleId="02BD74ED14FF4569BA6FB17C2ACEE8F4">
    <w:name w:val="02BD74ED14FF4569BA6FB17C2ACEE8F4"/>
    <w:rsid w:val="0080085E"/>
  </w:style>
  <w:style w:type="paragraph" w:customStyle="1" w:styleId="023EBF5182184E4C84803EAEF6354BDA">
    <w:name w:val="023EBF5182184E4C84803EAEF6354BDA"/>
    <w:rsid w:val="0080085E"/>
  </w:style>
  <w:style w:type="paragraph" w:customStyle="1" w:styleId="A397B1E7140A44BDBB763CDE5C77BA7B">
    <w:name w:val="A397B1E7140A44BDBB763CDE5C77BA7B"/>
    <w:rsid w:val="0080085E"/>
  </w:style>
  <w:style w:type="paragraph" w:customStyle="1" w:styleId="58DBA9BCA5CC431B9C2AE9A0940A15B3">
    <w:name w:val="58DBA9BCA5CC431B9C2AE9A0940A15B3"/>
    <w:rsid w:val="0080085E"/>
  </w:style>
  <w:style w:type="paragraph" w:customStyle="1" w:styleId="6949033D2BD0464A98786947FDA7B585">
    <w:name w:val="6949033D2BD0464A98786947FDA7B585"/>
    <w:rsid w:val="0080085E"/>
  </w:style>
  <w:style w:type="paragraph" w:customStyle="1" w:styleId="230BD79D10F5498FBE8189CCEBAF985F">
    <w:name w:val="230BD79D10F5498FBE8189CCEBAF985F"/>
    <w:rsid w:val="0080085E"/>
  </w:style>
  <w:style w:type="paragraph" w:customStyle="1" w:styleId="EA08A0387A9F4C9F8A75CC42249151E5">
    <w:name w:val="EA08A0387A9F4C9F8A75CC42249151E5"/>
    <w:rsid w:val="0080085E"/>
  </w:style>
  <w:style w:type="paragraph" w:customStyle="1" w:styleId="7A1705D16DAA4543ABF9439A218402E4">
    <w:name w:val="7A1705D16DAA4543ABF9439A218402E4"/>
    <w:rsid w:val="0080085E"/>
  </w:style>
  <w:style w:type="paragraph" w:customStyle="1" w:styleId="CEA31098ADFF42A3B0FD78D28A175001">
    <w:name w:val="CEA31098ADFF42A3B0FD78D28A175001"/>
    <w:rsid w:val="0080085E"/>
  </w:style>
  <w:style w:type="paragraph" w:customStyle="1" w:styleId="0CA9BB70EC27451DB2E213E4C23BA88E">
    <w:name w:val="0CA9BB70EC27451DB2E213E4C23BA88E"/>
    <w:rsid w:val="0080085E"/>
  </w:style>
  <w:style w:type="paragraph" w:customStyle="1" w:styleId="FA53805EE9094512B7FFB8BF384C7490">
    <w:name w:val="FA53805EE9094512B7FFB8BF384C7490"/>
    <w:rsid w:val="0080085E"/>
  </w:style>
  <w:style w:type="paragraph" w:customStyle="1" w:styleId="6DDBED027D044093A25D785F4C9B8F79">
    <w:name w:val="6DDBED027D044093A25D785F4C9B8F79"/>
    <w:rsid w:val="0080085E"/>
  </w:style>
  <w:style w:type="paragraph" w:customStyle="1" w:styleId="91695687433B48278E4C52331A6CCC17">
    <w:name w:val="91695687433B48278E4C52331A6CCC17"/>
    <w:rsid w:val="0080085E"/>
  </w:style>
  <w:style w:type="paragraph" w:customStyle="1" w:styleId="9A3198B16CC5460489120484BF463E66">
    <w:name w:val="9A3198B16CC5460489120484BF463E66"/>
    <w:rsid w:val="0080085E"/>
  </w:style>
  <w:style w:type="paragraph" w:customStyle="1" w:styleId="A693EE7C82C04B9F8AFC1FE6E9F34DD4">
    <w:name w:val="A693EE7C82C04B9F8AFC1FE6E9F34DD4"/>
    <w:rsid w:val="0080085E"/>
  </w:style>
  <w:style w:type="paragraph" w:customStyle="1" w:styleId="333F7F61EF214E73A50EE809F177404D">
    <w:name w:val="333F7F61EF214E73A50EE809F177404D"/>
    <w:rsid w:val="0080085E"/>
  </w:style>
  <w:style w:type="paragraph" w:customStyle="1" w:styleId="1FDDEDC490D048DBAC1FABDB91A22CAD">
    <w:name w:val="1FDDEDC490D048DBAC1FABDB91A22CAD"/>
    <w:rsid w:val="0080085E"/>
  </w:style>
  <w:style w:type="paragraph" w:customStyle="1" w:styleId="38CEAEFE31FB4C60AAE9D697C6E6A966">
    <w:name w:val="38CEAEFE31FB4C60AAE9D697C6E6A966"/>
    <w:rsid w:val="0080085E"/>
  </w:style>
  <w:style w:type="paragraph" w:customStyle="1" w:styleId="32EA0588F16148B29D7F1A86A42F0FA7">
    <w:name w:val="32EA0588F16148B29D7F1A86A42F0FA7"/>
    <w:rsid w:val="0080085E"/>
  </w:style>
  <w:style w:type="paragraph" w:customStyle="1" w:styleId="506787C6157741A8BDB96831D5942907">
    <w:name w:val="506787C6157741A8BDB96831D5942907"/>
    <w:rsid w:val="0080085E"/>
  </w:style>
  <w:style w:type="paragraph" w:customStyle="1" w:styleId="F279DB95E8964D1588D5DBD272BB28E5">
    <w:name w:val="F279DB95E8964D1588D5DBD272BB28E5"/>
    <w:rsid w:val="0080085E"/>
  </w:style>
  <w:style w:type="paragraph" w:customStyle="1" w:styleId="5A4EC5A9D967400990D06291E5DFB2DC">
    <w:name w:val="5A4EC5A9D967400990D06291E5DFB2DC"/>
    <w:rsid w:val="0080085E"/>
  </w:style>
  <w:style w:type="paragraph" w:customStyle="1" w:styleId="4C1293292EB4432FA88D54563D5C6029">
    <w:name w:val="4C1293292EB4432FA88D54563D5C6029"/>
    <w:rsid w:val="0080085E"/>
  </w:style>
  <w:style w:type="paragraph" w:customStyle="1" w:styleId="5B4D8AC2840A42E08DDD2C1B250EFF03">
    <w:name w:val="5B4D8AC2840A42E08DDD2C1B250EFF03"/>
    <w:rsid w:val="0080085E"/>
  </w:style>
  <w:style w:type="paragraph" w:customStyle="1" w:styleId="A949467299B543F99B7FE645267418CD">
    <w:name w:val="A949467299B543F99B7FE645267418CD"/>
    <w:rsid w:val="0080085E"/>
  </w:style>
  <w:style w:type="paragraph" w:customStyle="1" w:styleId="C12A20E4C8E54AF8BD30D68444BA2CAF">
    <w:name w:val="C12A20E4C8E54AF8BD30D68444BA2CAF"/>
    <w:rsid w:val="0080085E"/>
  </w:style>
  <w:style w:type="paragraph" w:customStyle="1" w:styleId="7D39E90FACC54862946386BC2CE981EB">
    <w:name w:val="7D39E90FACC54862946386BC2CE981EB"/>
    <w:rsid w:val="0080085E"/>
  </w:style>
  <w:style w:type="paragraph" w:customStyle="1" w:styleId="82F659BB5B07480A836780A9AC704E56">
    <w:name w:val="82F659BB5B07480A836780A9AC704E56"/>
    <w:rsid w:val="0080085E"/>
  </w:style>
  <w:style w:type="paragraph" w:customStyle="1" w:styleId="9E2AF65E76E44419A3FED9FCB8B5500C">
    <w:name w:val="9E2AF65E76E44419A3FED9FCB8B5500C"/>
    <w:rsid w:val="0080085E"/>
  </w:style>
  <w:style w:type="paragraph" w:customStyle="1" w:styleId="69E1668A87D345A899FBDB9500AF20D3">
    <w:name w:val="69E1668A87D345A899FBDB9500AF20D3"/>
    <w:rsid w:val="0080085E"/>
  </w:style>
  <w:style w:type="paragraph" w:customStyle="1" w:styleId="18A382EB3EA442599B5F44756305CC9B">
    <w:name w:val="18A382EB3EA442599B5F44756305CC9B"/>
    <w:rsid w:val="00C73552"/>
  </w:style>
  <w:style w:type="paragraph" w:customStyle="1" w:styleId="9AD0B94819B042A38042FA7F43EFC5A5">
    <w:name w:val="9AD0B94819B042A38042FA7F43EFC5A5"/>
    <w:rsid w:val="00C73552"/>
  </w:style>
  <w:style w:type="paragraph" w:customStyle="1" w:styleId="5709EDD9385845328A95F089B5E4D6C0">
    <w:name w:val="5709EDD9385845328A95F089B5E4D6C0"/>
    <w:rsid w:val="00C73552"/>
  </w:style>
  <w:style w:type="paragraph" w:customStyle="1" w:styleId="37F653DC57AF4636A5AF5565DDABDD45">
    <w:name w:val="37F653DC57AF4636A5AF5565DDABDD45"/>
    <w:rsid w:val="00C73552"/>
  </w:style>
  <w:style w:type="paragraph" w:customStyle="1" w:styleId="14DC7BD9E0D84E5DB88354D062F0A63A">
    <w:name w:val="14DC7BD9E0D84E5DB88354D062F0A63A"/>
    <w:rsid w:val="00C73552"/>
  </w:style>
  <w:style w:type="paragraph" w:customStyle="1" w:styleId="78A3519B1DF94660B202CF7D014FB55D">
    <w:name w:val="78A3519B1DF94660B202CF7D014FB55D"/>
    <w:rsid w:val="00C73552"/>
  </w:style>
  <w:style w:type="paragraph" w:customStyle="1" w:styleId="19E1FA49BF404BD38DFE347E90BD2193">
    <w:name w:val="19E1FA49BF404BD38DFE347E90BD2193"/>
    <w:rsid w:val="00C73552"/>
  </w:style>
  <w:style w:type="paragraph" w:customStyle="1" w:styleId="BDAB5AF47E17496288478BCF48728D2B">
    <w:name w:val="BDAB5AF47E17496288478BCF48728D2B"/>
    <w:rsid w:val="00C73552"/>
  </w:style>
  <w:style w:type="paragraph" w:customStyle="1" w:styleId="1F53AB0490BA4470BEC695C4E18153EC">
    <w:name w:val="1F53AB0490BA4470BEC695C4E18153EC"/>
    <w:rsid w:val="00C73552"/>
  </w:style>
  <w:style w:type="paragraph" w:customStyle="1" w:styleId="E511008BD47B4D2883228B1C6631B43A">
    <w:name w:val="E511008BD47B4D2883228B1C6631B43A"/>
    <w:rsid w:val="00C73552"/>
  </w:style>
  <w:style w:type="paragraph" w:customStyle="1" w:styleId="E2EA497B7AD64C578AE4B1E71D871CC4">
    <w:name w:val="E2EA497B7AD64C578AE4B1E71D871CC4"/>
    <w:rsid w:val="00C73552"/>
  </w:style>
  <w:style w:type="paragraph" w:customStyle="1" w:styleId="308DFD875DD94047B158FE27EC382CC6">
    <w:name w:val="308DFD875DD94047B158FE27EC382CC6"/>
    <w:rsid w:val="00C73552"/>
  </w:style>
  <w:style w:type="paragraph" w:customStyle="1" w:styleId="F778B46AA3B94A059516F592188FF2C0">
    <w:name w:val="F778B46AA3B94A059516F592188FF2C0"/>
    <w:rsid w:val="00C73552"/>
  </w:style>
  <w:style w:type="paragraph" w:customStyle="1" w:styleId="2B1EA62101994DF29A3ED7C057AEE463">
    <w:name w:val="2B1EA62101994DF29A3ED7C057AEE463"/>
    <w:rsid w:val="00C73552"/>
  </w:style>
  <w:style w:type="paragraph" w:customStyle="1" w:styleId="D237C625004D42E0A4CA275C8B093D09">
    <w:name w:val="D237C625004D42E0A4CA275C8B093D09"/>
    <w:rsid w:val="00C73552"/>
  </w:style>
  <w:style w:type="paragraph" w:customStyle="1" w:styleId="4492CDA25ED74ED0B4AAE5AF2B87FA48">
    <w:name w:val="4492CDA25ED74ED0B4AAE5AF2B87FA48"/>
    <w:rsid w:val="00C73552"/>
  </w:style>
  <w:style w:type="paragraph" w:customStyle="1" w:styleId="F45323E73D094CB781A7051E6002C5A0">
    <w:name w:val="F45323E73D094CB781A7051E6002C5A0"/>
    <w:rsid w:val="00C73552"/>
  </w:style>
  <w:style w:type="paragraph" w:customStyle="1" w:styleId="1AE84A5581F24A109661AC9DD6F349E0">
    <w:name w:val="1AE84A5581F24A109661AC9DD6F349E0"/>
    <w:rsid w:val="00C73552"/>
  </w:style>
  <w:style w:type="paragraph" w:customStyle="1" w:styleId="3AFAB94FBE0E4DAF8A3A44F0C777CE52">
    <w:name w:val="3AFAB94FBE0E4DAF8A3A44F0C777CE52"/>
    <w:rsid w:val="00C73552"/>
  </w:style>
  <w:style w:type="paragraph" w:customStyle="1" w:styleId="9C6C15ED160B43D7B24A6001C088B033">
    <w:name w:val="9C6C15ED160B43D7B24A6001C088B033"/>
    <w:rsid w:val="00C73552"/>
  </w:style>
  <w:style w:type="paragraph" w:customStyle="1" w:styleId="8E942028960B4A72966EEB8926E9412D">
    <w:name w:val="8E942028960B4A72966EEB8926E9412D"/>
    <w:rsid w:val="00C73552"/>
  </w:style>
  <w:style w:type="paragraph" w:customStyle="1" w:styleId="2AA0C617C3394C54A72AB306DE9556D8">
    <w:name w:val="2AA0C617C3394C54A72AB306DE9556D8"/>
    <w:rsid w:val="00C73552"/>
  </w:style>
  <w:style w:type="paragraph" w:customStyle="1" w:styleId="13B925181F7E4CB3A8A1B737DD6DEDD1">
    <w:name w:val="13B925181F7E4CB3A8A1B737DD6DEDD1"/>
    <w:rsid w:val="00C73552"/>
  </w:style>
  <w:style w:type="paragraph" w:customStyle="1" w:styleId="840375D23A3C445AA697ECB755E3F7B4">
    <w:name w:val="840375D23A3C445AA697ECB755E3F7B4"/>
    <w:rsid w:val="00C73552"/>
  </w:style>
  <w:style w:type="paragraph" w:customStyle="1" w:styleId="DB00B0AFEA3645C687BF629FB9F77194">
    <w:name w:val="DB00B0AFEA3645C687BF629FB9F77194"/>
    <w:rsid w:val="00C73552"/>
  </w:style>
  <w:style w:type="paragraph" w:customStyle="1" w:styleId="F31328B7B1594DB4A284D7A2BDD1CB40">
    <w:name w:val="F31328B7B1594DB4A284D7A2BDD1CB40"/>
    <w:rsid w:val="00C73552"/>
  </w:style>
  <w:style w:type="paragraph" w:customStyle="1" w:styleId="8A11E7869DE543C7B07D7D405921732C">
    <w:name w:val="8A11E7869DE543C7B07D7D405921732C"/>
    <w:rsid w:val="00C73552"/>
  </w:style>
  <w:style w:type="paragraph" w:customStyle="1" w:styleId="5203C521B32A4F98BC8D935D1490F220">
    <w:name w:val="5203C521B32A4F98BC8D935D1490F220"/>
    <w:rsid w:val="00C73552"/>
  </w:style>
  <w:style w:type="paragraph" w:customStyle="1" w:styleId="CDAEFE44B08D4C43AB87ABF2706395AD">
    <w:name w:val="CDAEFE44B08D4C43AB87ABF2706395AD"/>
    <w:rsid w:val="00C73552"/>
  </w:style>
  <w:style w:type="paragraph" w:customStyle="1" w:styleId="E7730CF8A39245CF9FC1752114B8F20A">
    <w:name w:val="E7730CF8A39245CF9FC1752114B8F20A"/>
    <w:rsid w:val="00C73552"/>
  </w:style>
  <w:style w:type="paragraph" w:customStyle="1" w:styleId="F2ADEA74ED4D411898F88441C2C00E09">
    <w:name w:val="F2ADEA74ED4D411898F88441C2C00E09"/>
    <w:rsid w:val="00C73552"/>
  </w:style>
  <w:style w:type="paragraph" w:customStyle="1" w:styleId="7D1E4EA926D0461FB3CF6183F3EA3261">
    <w:name w:val="7D1E4EA926D0461FB3CF6183F3EA3261"/>
    <w:rsid w:val="00C73552"/>
  </w:style>
  <w:style w:type="paragraph" w:customStyle="1" w:styleId="8A02707CB87C45908683DAFC352C2555">
    <w:name w:val="8A02707CB87C45908683DAFC352C2555"/>
    <w:rsid w:val="00C73552"/>
  </w:style>
  <w:style w:type="paragraph" w:customStyle="1" w:styleId="97D0451D1A914D46B855E2069CC8A05B">
    <w:name w:val="97D0451D1A914D46B855E2069CC8A05B"/>
    <w:rsid w:val="00C73552"/>
  </w:style>
  <w:style w:type="paragraph" w:customStyle="1" w:styleId="D0CE6641C4274CCD901B7C91F1640556">
    <w:name w:val="D0CE6641C4274CCD901B7C91F1640556"/>
    <w:rsid w:val="00C73552"/>
  </w:style>
  <w:style w:type="paragraph" w:customStyle="1" w:styleId="8495F71DF168463485D678A32EFAE9E9">
    <w:name w:val="8495F71DF168463485D678A32EFAE9E9"/>
    <w:rsid w:val="00C73552"/>
  </w:style>
  <w:style w:type="paragraph" w:customStyle="1" w:styleId="0BA47844EFDD4E6B9F6B41E21D38864A">
    <w:name w:val="0BA47844EFDD4E6B9F6B41E21D38864A"/>
    <w:rsid w:val="00C73552"/>
  </w:style>
  <w:style w:type="paragraph" w:customStyle="1" w:styleId="81C632262DCC41EABA588667544F39EC">
    <w:name w:val="81C632262DCC41EABA588667544F39EC"/>
    <w:rsid w:val="00C73552"/>
  </w:style>
  <w:style w:type="paragraph" w:customStyle="1" w:styleId="3D71E08AA45F42D6B2E623230490BF48">
    <w:name w:val="3D71E08AA45F42D6B2E623230490BF48"/>
    <w:rsid w:val="00C73552"/>
  </w:style>
  <w:style w:type="paragraph" w:customStyle="1" w:styleId="FD3CA004F72044B490B76BBA06D12D8B">
    <w:name w:val="FD3CA004F72044B490B76BBA06D12D8B"/>
    <w:rsid w:val="00C73552"/>
  </w:style>
  <w:style w:type="paragraph" w:customStyle="1" w:styleId="DF43AC8D5CF74873BF12E43692B9CD21">
    <w:name w:val="DF43AC8D5CF74873BF12E43692B9CD21"/>
    <w:rsid w:val="00C73552"/>
  </w:style>
  <w:style w:type="paragraph" w:customStyle="1" w:styleId="CB8843731A574083B4CD0A7DA47E4E37">
    <w:name w:val="CB8843731A574083B4CD0A7DA47E4E37"/>
    <w:rsid w:val="00C73552"/>
  </w:style>
  <w:style w:type="paragraph" w:customStyle="1" w:styleId="4AB26FBB91814B4CB768D2DCAB9FB6F5">
    <w:name w:val="4AB26FBB91814B4CB768D2DCAB9FB6F5"/>
    <w:rsid w:val="00C73552"/>
  </w:style>
  <w:style w:type="paragraph" w:customStyle="1" w:styleId="C7CEB44BF0334E3581E37CA9435287EA">
    <w:name w:val="C7CEB44BF0334E3581E37CA9435287EA"/>
    <w:rsid w:val="00C73552"/>
  </w:style>
  <w:style w:type="paragraph" w:customStyle="1" w:styleId="C8C59E92439A484B86DAA13EA15B05FE">
    <w:name w:val="C8C59E92439A484B86DAA13EA15B05FE"/>
    <w:rsid w:val="00C73552"/>
  </w:style>
  <w:style w:type="paragraph" w:customStyle="1" w:styleId="A9DDFA9756F24DF683BAE0571CAB0B35">
    <w:name w:val="A9DDFA9756F24DF683BAE0571CAB0B35"/>
    <w:rsid w:val="00C73552"/>
  </w:style>
  <w:style w:type="paragraph" w:customStyle="1" w:styleId="AF7097E92B664FE2BB677A4FAD63E104">
    <w:name w:val="AF7097E92B664FE2BB677A4FAD63E104"/>
    <w:rsid w:val="00C73552"/>
  </w:style>
  <w:style w:type="paragraph" w:customStyle="1" w:styleId="4A55367D85564F03905D7778B78A6D68">
    <w:name w:val="4A55367D85564F03905D7778B78A6D68"/>
    <w:rsid w:val="00C73552"/>
  </w:style>
  <w:style w:type="paragraph" w:customStyle="1" w:styleId="B626D1912CEF43C6B021DB554A4349A1">
    <w:name w:val="B626D1912CEF43C6B021DB554A4349A1"/>
    <w:rsid w:val="00C73552"/>
  </w:style>
  <w:style w:type="paragraph" w:customStyle="1" w:styleId="0F65773EA78144EBA30D26D1F85B49FC">
    <w:name w:val="0F65773EA78144EBA30D26D1F85B49FC"/>
    <w:rsid w:val="00C73552"/>
  </w:style>
  <w:style w:type="paragraph" w:customStyle="1" w:styleId="155E9190D49F4AB6A21C724A8B4BA8BE">
    <w:name w:val="155E9190D49F4AB6A21C724A8B4BA8BE"/>
    <w:rsid w:val="00C73552"/>
  </w:style>
  <w:style w:type="paragraph" w:customStyle="1" w:styleId="D936C13928DE4E24AE8C912D19C035FB">
    <w:name w:val="D936C13928DE4E24AE8C912D19C035FB"/>
    <w:rsid w:val="00C73552"/>
  </w:style>
  <w:style w:type="paragraph" w:customStyle="1" w:styleId="F9E7080A3FFA4989A30384A788A0AE89">
    <w:name w:val="F9E7080A3FFA4989A30384A788A0AE89"/>
    <w:rsid w:val="00C73552"/>
  </w:style>
  <w:style w:type="paragraph" w:customStyle="1" w:styleId="0784C7C88F1D4B8C9024DB215FA0DFB0">
    <w:name w:val="0784C7C88F1D4B8C9024DB215FA0DFB0"/>
    <w:rsid w:val="00C73552"/>
  </w:style>
  <w:style w:type="paragraph" w:customStyle="1" w:styleId="88EA97B902424D6C9763292B59CAE5C1">
    <w:name w:val="88EA97B902424D6C9763292B59CAE5C1"/>
    <w:rsid w:val="00C73552"/>
  </w:style>
  <w:style w:type="paragraph" w:customStyle="1" w:styleId="393C947D243D4A95B1120B54D9243FB0">
    <w:name w:val="393C947D243D4A95B1120B54D9243FB0"/>
    <w:rsid w:val="00C73552"/>
  </w:style>
  <w:style w:type="paragraph" w:customStyle="1" w:styleId="4016057EBB774CD488BC0A7897834311">
    <w:name w:val="4016057EBB774CD488BC0A7897834311"/>
    <w:rsid w:val="00C73552"/>
  </w:style>
  <w:style w:type="paragraph" w:customStyle="1" w:styleId="3157B945276A4A8B9FF28DE728227081">
    <w:name w:val="3157B945276A4A8B9FF28DE728227081"/>
    <w:rsid w:val="00C73552"/>
  </w:style>
  <w:style w:type="paragraph" w:customStyle="1" w:styleId="199BB0555559436290466599021AB56E">
    <w:name w:val="199BB0555559436290466599021AB56E"/>
    <w:rsid w:val="00C73552"/>
  </w:style>
  <w:style w:type="paragraph" w:customStyle="1" w:styleId="6F39FEEFD09648469A8C7004B3FE69BC">
    <w:name w:val="6F39FEEFD09648469A8C7004B3FE69BC"/>
    <w:rsid w:val="00C73552"/>
  </w:style>
  <w:style w:type="paragraph" w:customStyle="1" w:styleId="29917D22BE2243F8ACBD86BD4AF3475B">
    <w:name w:val="29917D22BE2243F8ACBD86BD4AF3475B"/>
    <w:rsid w:val="00C73552"/>
  </w:style>
  <w:style w:type="paragraph" w:customStyle="1" w:styleId="8241D3A0E77E498E91B4836BCCDDFEA9">
    <w:name w:val="8241D3A0E77E498E91B4836BCCDDFEA9"/>
    <w:rsid w:val="00C73552"/>
  </w:style>
  <w:style w:type="paragraph" w:customStyle="1" w:styleId="E726E6A1841D44698734025A6BAB4905">
    <w:name w:val="E726E6A1841D44698734025A6BAB4905"/>
    <w:rsid w:val="00C73552"/>
  </w:style>
  <w:style w:type="paragraph" w:customStyle="1" w:styleId="3DF35283E56041A09AEEC6C4A463C5CE">
    <w:name w:val="3DF35283E56041A09AEEC6C4A463C5CE"/>
    <w:rsid w:val="00C73552"/>
  </w:style>
  <w:style w:type="paragraph" w:customStyle="1" w:styleId="816BA232DC5D40B0A9B9F564ECD4C126">
    <w:name w:val="816BA232DC5D40B0A9B9F564ECD4C126"/>
    <w:rsid w:val="00C73552"/>
  </w:style>
  <w:style w:type="paragraph" w:customStyle="1" w:styleId="8F95419F5E9E45E89B82B65274759A1E">
    <w:name w:val="8F95419F5E9E45E89B82B65274759A1E"/>
    <w:rsid w:val="00C73552"/>
  </w:style>
  <w:style w:type="paragraph" w:customStyle="1" w:styleId="49B45609C14E4FA7AA85F6FBD004E837">
    <w:name w:val="49B45609C14E4FA7AA85F6FBD004E837"/>
    <w:rsid w:val="00C73552"/>
  </w:style>
  <w:style w:type="paragraph" w:customStyle="1" w:styleId="52A491C819384D838BEA68AE7AE162D9">
    <w:name w:val="52A491C819384D838BEA68AE7AE162D9"/>
    <w:rsid w:val="00C73552"/>
  </w:style>
  <w:style w:type="paragraph" w:customStyle="1" w:styleId="4568489C6AD142ABBD82C986BF36A00A">
    <w:name w:val="4568489C6AD142ABBD82C986BF36A00A"/>
    <w:rsid w:val="00C73552"/>
  </w:style>
  <w:style w:type="paragraph" w:customStyle="1" w:styleId="BDD7EE959F7848468D35AE68A626CDD1">
    <w:name w:val="BDD7EE959F7848468D35AE68A626CDD1"/>
    <w:rsid w:val="00C73552"/>
  </w:style>
  <w:style w:type="paragraph" w:customStyle="1" w:styleId="FBDCB42A31294CC4B3DC9AB3C92324E4">
    <w:name w:val="FBDCB42A31294CC4B3DC9AB3C92324E4"/>
    <w:rsid w:val="00C73552"/>
  </w:style>
  <w:style w:type="paragraph" w:customStyle="1" w:styleId="5DA23B23C5AA44C49EF7DA09FC1EF026">
    <w:name w:val="5DA23B23C5AA44C49EF7DA09FC1EF026"/>
    <w:rsid w:val="00C73552"/>
  </w:style>
  <w:style w:type="paragraph" w:customStyle="1" w:styleId="F85AE797CC8944B8BA95BC1AFADE9E3C">
    <w:name w:val="F85AE797CC8944B8BA95BC1AFADE9E3C"/>
    <w:rsid w:val="00C73552"/>
  </w:style>
  <w:style w:type="paragraph" w:customStyle="1" w:styleId="F6AF2843E5CB43D59B7F9E46AC29D301">
    <w:name w:val="F6AF2843E5CB43D59B7F9E46AC29D301"/>
    <w:rsid w:val="00C73552"/>
  </w:style>
  <w:style w:type="paragraph" w:customStyle="1" w:styleId="641E000F9AA240B3869BEFD5B9EB73C8">
    <w:name w:val="641E000F9AA240B3869BEFD5B9EB73C8"/>
    <w:rsid w:val="00C73552"/>
  </w:style>
  <w:style w:type="paragraph" w:customStyle="1" w:styleId="6400FA7F20DC4C0691073AB4CF72B00B">
    <w:name w:val="6400FA7F20DC4C0691073AB4CF72B00B"/>
    <w:rsid w:val="00C73552"/>
  </w:style>
  <w:style w:type="paragraph" w:customStyle="1" w:styleId="A94435A19C3C4E179BB56F31D5535F5B">
    <w:name w:val="A94435A19C3C4E179BB56F31D5535F5B"/>
    <w:rsid w:val="00C73552"/>
  </w:style>
  <w:style w:type="paragraph" w:customStyle="1" w:styleId="8F6B86ED4FB243A4A02E561C14340110">
    <w:name w:val="8F6B86ED4FB243A4A02E561C14340110"/>
    <w:rsid w:val="00C73552"/>
  </w:style>
  <w:style w:type="paragraph" w:customStyle="1" w:styleId="338FF5C0D302401D97D2D269CDBDA322">
    <w:name w:val="338FF5C0D302401D97D2D269CDBDA322"/>
    <w:rsid w:val="00C73552"/>
  </w:style>
  <w:style w:type="paragraph" w:customStyle="1" w:styleId="B846B39014D648E08ACD5E903A2175EA">
    <w:name w:val="B846B39014D648E08ACD5E903A2175EA"/>
    <w:rsid w:val="00C73552"/>
  </w:style>
  <w:style w:type="paragraph" w:customStyle="1" w:styleId="2BF55572D52247A8BCF509677D378EFA">
    <w:name w:val="2BF55572D52247A8BCF509677D378EFA"/>
    <w:rsid w:val="00C73552"/>
  </w:style>
  <w:style w:type="paragraph" w:customStyle="1" w:styleId="49B85B81549A4A289DC7D47B80FF7031">
    <w:name w:val="49B85B81549A4A289DC7D47B80FF7031"/>
    <w:rsid w:val="00C73552"/>
  </w:style>
  <w:style w:type="paragraph" w:customStyle="1" w:styleId="C5F8A8ED7FFB4B3E8018E18ED5CF3CC5">
    <w:name w:val="C5F8A8ED7FFB4B3E8018E18ED5CF3CC5"/>
    <w:rsid w:val="00C73552"/>
  </w:style>
  <w:style w:type="paragraph" w:customStyle="1" w:styleId="8BCC9AD514A24F9A805672F0F6EB9486">
    <w:name w:val="8BCC9AD514A24F9A805672F0F6EB9486"/>
    <w:rsid w:val="00C73552"/>
  </w:style>
  <w:style w:type="paragraph" w:customStyle="1" w:styleId="A7031F3019344F11887F0CCD497F554C">
    <w:name w:val="A7031F3019344F11887F0CCD497F554C"/>
    <w:rsid w:val="00C73552"/>
  </w:style>
  <w:style w:type="paragraph" w:customStyle="1" w:styleId="38BA2CD6FE1044669F024335FB5A0409">
    <w:name w:val="38BA2CD6FE1044669F024335FB5A0409"/>
    <w:rsid w:val="00C73552"/>
  </w:style>
  <w:style w:type="paragraph" w:customStyle="1" w:styleId="825455E69F57495BA004FCAC677918DD">
    <w:name w:val="825455E69F57495BA004FCAC677918DD"/>
    <w:rsid w:val="00C73552"/>
  </w:style>
  <w:style w:type="paragraph" w:customStyle="1" w:styleId="64E749379A5A4F7B84E2255C88569795">
    <w:name w:val="64E749379A5A4F7B84E2255C88569795"/>
    <w:rsid w:val="00C73552"/>
  </w:style>
  <w:style w:type="paragraph" w:customStyle="1" w:styleId="A1B7D4E103054FE0B5F771BC6490B529">
    <w:name w:val="A1B7D4E103054FE0B5F771BC6490B529"/>
    <w:rsid w:val="00C73552"/>
  </w:style>
  <w:style w:type="paragraph" w:customStyle="1" w:styleId="88CDD845994047C39DBC213757796DC0">
    <w:name w:val="88CDD845994047C39DBC213757796DC0"/>
    <w:rsid w:val="00C73552"/>
  </w:style>
  <w:style w:type="paragraph" w:customStyle="1" w:styleId="CFF46D4372424381A201617AF947EEFF">
    <w:name w:val="CFF46D4372424381A201617AF947EEFF"/>
    <w:rsid w:val="00C73552"/>
  </w:style>
  <w:style w:type="paragraph" w:customStyle="1" w:styleId="61CEE770A8B14C52A60D616207ADB797">
    <w:name w:val="61CEE770A8B14C52A60D616207ADB797"/>
    <w:rsid w:val="00C73552"/>
  </w:style>
  <w:style w:type="paragraph" w:customStyle="1" w:styleId="3141CE9C988F486A827D39231240BC64">
    <w:name w:val="3141CE9C988F486A827D39231240BC64"/>
    <w:rsid w:val="00C73552"/>
  </w:style>
  <w:style w:type="paragraph" w:customStyle="1" w:styleId="DA95AA7526F744BC94C6A51499D9B50A">
    <w:name w:val="DA95AA7526F744BC94C6A51499D9B50A"/>
    <w:rsid w:val="00C73552"/>
  </w:style>
  <w:style w:type="paragraph" w:customStyle="1" w:styleId="1157F3E141FA493D81241C8733B8C9C8">
    <w:name w:val="1157F3E141FA493D81241C8733B8C9C8"/>
    <w:rsid w:val="00C73552"/>
  </w:style>
  <w:style w:type="paragraph" w:customStyle="1" w:styleId="DE9654B0549844D0BC7508FA1782820A">
    <w:name w:val="DE9654B0549844D0BC7508FA1782820A"/>
    <w:rsid w:val="00C73552"/>
  </w:style>
  <w:style w:type="paragraph" w:customStyle="1" w:styleId="BB2869C237D842A894CF839F25C529A4">
    <w:name w:val="BB2869C237D842A894CF839F25C529A4"/>
    <w:rsid w:val="00C73552"/>
  </w:style>
  <w:style w:type="paragraph" w:customStyle="1" w:styleId="1AE05FEC66474A4CBDBA6C27DC09E773">
    <w:name w:val="1AE05FEC66474A4CBDBA6C27DC09E773"/>
    <w:rsid w:val="00C73552"/>
  </w:style>
  <w:style w:type="paragraph" w:customStyle="1" w:styleId="D502384A5E0340288CCAF042EEE5FFA9">
    <w:name w:val="D502384A5E0340288CCAF042EEE5FFA9"/>
    <w:rsid w:val="00C73552"/>
  </w:style>
  <w:style w:type="paragraph" w:customStyle="1" w:styleId="4CE7D9E973BE4E2B8BBA80FD1BD04CDA">
    <w:name w:val="4CE7D9E973BE4E2B8BBA80FD1BD04CDA"/>
    <w:rsid w:val="00C73552"/>
  </w:style>
  <w:style w:type="paragraph" w:customStyle="1" w:styleId="DBD513A001004C0FB8B20D30F7A214CB">
    <w:name w:val="DBD513A001004C0FB8B20D30F7A214CB"/>
    <w:rsid w:val="00C73552"/>
  </w:style>
  <w:style w:type="paragraph" w:customStyle="1" w:styleId="A0A2437166114C5583E8FFD5E01C4758">
    <w:name w:val="A0A2437166114C5583E8FFD5E01C4758"/>
    <w:rsid w:val="00C73552"/>
  </w:style>
  <w:style w:type="paragraph" w:customStyle="1" w:styleId="F7FFB07EBC9C4D1491A17BF60B3C8C9B">
    <w:name w:val="F7FFB07EBC9C4D1491A17BF60B3C8C9B"/>
    <w:rsid w:val="00C73552"/>
  </w:style>
  <w:style w:type="paragraph" w:customStyle="1" w:styleId="B5426BE83D8E40F593D04A34ECF350A6">
    <w:name w:val="B5426BE83D8E40F593D04A34ECF350A6"/>
    <w:rsid w:val="00C73552"/>
  </w:style>
  <w:style w:type="paragraph" w:customStyle="1" w:styleId="A81D748B45134ABCB9DD02CDA297D08A">
    <w:name w:val="A81D748B45134ABCB9DD02CDA297D08A"/>
    <w:rsid w:val="00C73552"/>
  </w:style>
  <w:style w:type="paragraph" w:customStyle="1" w:styleId="F8C394E7F0AE4121B4BB4017F1DD7A39">
    <w:name w:val="F8C394E7F0AE4121B4BB4017F1DD7A39"/>
    <w:rsid w:val="00C73552"/>
  </w:style>
  <w:style w:type="paragraph" w:customStyle="1" w:styleId="E305A43035EF4F308F8AB61FC60FFE89">
    <w:name w:val="E305A43035EF4F308F8AB61FC60FFE89"/>
    <w:rsid w:val="00C73552"/>
  </w:style>
  <w:style w:type="paragraph" w:customStyle="1" w:styleId="DC4BAE041883435E8FB3337212B4DAA0">
    <w:name w:val="DC4BAE041883435E8FB3337212B4DAA0"/>
    <w:rsid w:val="00C73552"/>
  </w:style>
  <w:style w:type="paragraph" w:customStyle="1" w:styleId="9BBFEA54F0084826956E4FFC2A836DB7">
    <w:name w:val="9BBFEA54F0084826956E4FFC2A836DB7"/>
    <w:rsid w:val="00C73552"/>
  </w:style>
  <w:style w:type="paragraph" w:customStyle="1" w:styleId="098D168F67DE4128A9807A5A2308CDDA">
    <w:name w:val="098D168F67DE4128A9807A5A2308CDDA"/>
    <w:rsid w:val="00C73552"/>
  </w:style>
  <w:style w:type="paragraph" w:customStyle="1" w:styleId="DB090925176C4BB99B7A9CC51D39CD3A">
    <w:name w:val="DB090925176C4BB99B7A9CC51D39CD3A"/>
    <w:rsid w:val="00C73552"/>
  </w:style>
  <w:style w:type="paragraph" w:customStyle="1" w:styleId="33937C382A324C71A4A8D4210E018219">
    <w:name w:val="33937C382A324C71A4A8D4210E018219"/>
    <w:rsid w:val="00C73552"/>
  </w:style>
  <w:style w:type="paragraph" w:customStyle="1" w:styleId="84D1820A8867490D85083C17A96D9FED">
    <w:name w:val="84D1820A8867490D85083C17A96D9FED"/>
    <w:rsid w:val="00C73552"/>
  </w:style>
  <w:style w:type="paragraph" w:customStyle="1" w:styleId="D6D3368EF86C4AA39F67BB4FD94FAF64">
    <w:name w:val="D6D3368EF86C4AA39F67BB4FD94FAF64"/>
    <w:rsid w:val="00C73552"/>
  </w:style>
  <w:style w:type="paragraph" w:customStyle="1" w:styleId="CA385739E6F04F9198041BF8497F2024">
    <w:name w:val="CA385739E6F04F9198041BF8497F2024"/>
    <w:rsid w:val="00C73552"/>
  </w:style>
  <w:style w:type="paragraph" w:customStyle="1" w:styleId="9CABA93CFC094D92842DAA8B38A1B613">
    <w:name w:val="9CABA93CFC094D92842DAA8B38A1B613"/>
    <w:rsid w:val="00C73552"/>
  </w:style>
  <w:style w:type="paragraph" w:customStyle="1" w:styleId="2ED3B69E6D4C4C6DA83CD1B663EDF7B4">
    <w:name w:val="2ED3B69E6D4C4C6DA83CD1B663EDF7B4"/>
    <w:rsid w:val="00C73552"/>
  </w:style>
  <w:style w:type="paragraph" w:customStyle="1" w:styleId="FD5E4A358AEE4AB0999EA6AB7092F0AC">
    <w:name w:val="FD5E4A358AEE4AB0999EA6AB7092F0AC"/>
    <w:rsid w:val="00C73552"/>
  </w:style>
  <w:style w:type="paragraph" w:customStyle="1" w:styleId="949475932CD045F49C753D6071D0E5C3">
    <w:name w:val="949475932CD045F49C753D6071D0E5C3"/>
    <w:rsid w:val="00C73552"/>
  </w:style>
  <w:style w:type="paragraph" w:customStyle="1" w:styleId="41B892BD222B4162AF2528E3665E9DC2">
    <w:name w:val="41B892BD222B4162AF2528E3665E9DC2"/>
    <w:rsid w:val="00C73552"/>
  </w:style>
  <w:style w:type="paragraph" w:customStyle="1" w:styleId="D1AAC94E00A94D83A7C7B6AEA320E658">
    <w:name w:val="D1AAC94E00A94D83A7C7B6AEA320E658"/>
    <w:rsid w:val="00C73552"/>
  </w:style>
  <w:style w:type="paragraph" w:customStyle="1" w:styleId="8CCB9127DCA84BC7B316A4D5D4A1EA07">
    <w:name w:val="8CCB9127DCA84BC7B316A4D5D4A1EA07"/>
    <w:rsid w:val="00C73552"/>
  </w:style>
  <w:style w:type="paragraph" w:customStyle="1" w:styleId="26195953976B43D1BA1840FCA0E70608">
    <w:name w:val="26195953976B43D1BA1840FCA0E70608"/>
    <w:rsid w:val="00C73552"/>
  </w:style>
  <w:style w:type="paragraph" w:customStyle="1" w:styleId="9286E08A60CF400F99D475F7D1667671">
    <w:name w:val="9286E08A60CF400F99D475F7D1667671"/>
    <w:rsid w:val="00C73552"/>
  </w:style>
  <w:style w:type="paragraph" w:customStyle="1" w:styleId="3C7AAC8C816447278E590F656D58139F">
    <w:name w:val="3C7AAC8C816447278E590F656D58139F"/>
    <w:rsid w:val="00C73552"/>
  </w:style>
  <w:style w:type="paragraph" w:customStyle="1" w:styleId="2984BDEAA0A147C381CCD37AB0556531">
    <w:name w:val="2984BDEAA0A147C381CCD37AB0556531"/>
    <w:rsid w:val="00C73552"/>
  </w:style>
  <w:style w:type="paragraph" w:customStyle="1" w:styleId="FA9ADF6A8D5047B6A1B52DFF2919E879">
    <w:name w:val="FA9ADF6A8D5047B6A1B52DFF2919E879"/>
    <w:rsid w:val="00C73552"/>
  </w:style>
  <w:style w:type="paragraph" w:customStyle="1" w:styleId="A82CC53D0948486D8AA884117113BBDC">
    <w:name w:val="A82CC53D0948486D8AA884117113BBDC"/>
    <w:rsid w:val="00C73552"/>
  </w:style>
  <w:style w:type="paragraph" w:customStyle="1" w:styleId="60A9F7EA71A746B4911779337C7CF5AC">
    <w:name w:val="60A9F7EA71A746B4911779337C7CF5AC"/>
    <w:rsid w:val="00C73552"/>
  </w:style>
  <w:style w:type="paragraph" w:customStyle="1" w:styleId="F443EB6157B2408F898B02829D49F545">
    <w:name w:val="F443EB6157B2408F898B02829D49F545"/>
    <w:rsid w:val="00C73552"/>
  </w:style>
  <w:style w:type="paragraph" w:customStyle="1" w:styleId="C5868258EF1245868667DA6542332090">
    <w:name w:val="C5868258EF1245868667DA6542332090"/>
    <w:rsid w:val="00C73552"/>
  </w:style>
  <w:style w:type="paragraph" w:customStyle="1" w:styleId="7999F3894F314AA19A82C79870617B9C">
    <w:name w:val="7999F3894F314AA19A82C79870617B9C"/>
    <w:rsid w:val="00C73552"/>
  </w:style>
  <w:style w:type="paragraph" w:customStyle="1" w:styleId="EE1E457F5E7C44EFA29D56BFBEABF219">
    <w:name w:val="EE1E457F5E7C44EFA29D56BFBEABF219"/>
    <w:rsid w:val="00C73552"/>
  </w:style>
  <w:style w:type="paragraph" w:customStyle="1" w:styleId="52F564BCD0B940D090BDFD389588D8A2">
    <w:name w:val="52F564BCD0B940D090BDFD389588D8A2"/>
    <w:rsid w:val="00C73552"/>
  </w:style>
  <w:style w:type="paragraph" w:customStyle="1" w:styleId="304B083FD7FE42A384807FFE0273C4A1">
    <w:name w:val="304B083FD7FE42A384807FFE0273C4A1"/>
    <w:rsid w:val="00C73552"/>
  </w:style>
  <w:style w:type="paragraph" w:customStyle="1" w:styleId="7FE8E33BCA4844DF8F2DD207FEDD299D">
    <w:name w:val="7FE8E33BCA4844DF8F2DD207FEDD299D"/>
    <w:rsid w:val="00C73552"/>
  </w:style>
  <w:style w:type="paragraph" w:customStyle="1" w:styleId="EF45470132BF48E5A3D0F72621C5D931">
    <w:name w:val="EF45470132BF48E5A3D0F72621C5D931"/>
    <w:rsid w:val="00C73552"/>
  </w:style>
  <w:style w:type="paragraph" w:customStyle="1" w:styleId="02A53AA8D28F4260A2B3E53016DFEDE4">
    <w:name w:val="02A53AA8D28F4260A2B3E53016DFEDE4"/>
    <w:rsid w:val="00C73552"/>
  </w:style>
  <w:style w:type="paragraph" w:customStyle="1" w:styleId="AF4EDE36A3D44C74B7C7C6B70D687D16">
    <w:name w:val="AF4EDE36A3D44C74B7C7C6B70D687D16"/>
    <w:rsid w:val="00C73552"/>
  </w:style>
  <w:style w:type="paragraph" w:customStyle="1" w:styleId="8A5D3F36D9E147579A50CE6244F1C1D7">
    <w:name w:val="8A5D3F36D9E147579A50CE6244F1C1D7"/>
    <w:rsid w:val="00C73552"/>
  </w:style>
  <w:style w:type="paragraph" w:customStyle="1" w:styleId="04C930CB4D774F139A558AE6425D8BC8">
    <w:name w:val="04C930CB4D774F139A558AE6425D8BC8"/>
    <w:rsid w:val="00C73552"/>
  </w:style>
  <w:style w:type="paragraph" w:customStyle="1" w:styleId="CE5A5FC7CDCA4E9CAC27CD116B8FEC9D">
    <w:name w:val="CE5A5FC7CDCA4E9CAC27CD116B8FEC9D"/>
    <w:rsid w:val="00C73552"/>
  </w:style>
  <w:style w:type="paragraph" w:customStyle="1" w:styleId="EF3FFC1660EF4899AAF5D89D4EA5869C">
    <w:name w:val="EF3FFC1660EF4899AAF5D89D4EA5869C"/>
    <w:rsid w:val="00C73552"/>
  </w:style>
  <w:style w:type="paragraph" w:customStyle="1" w:styleId="53A0D76744FC47539AFDB438384AA3D7">
    <w:name w:val="53A0D76744FC47539AFDB438384AA3D7"/>
    <w:rsid w:val="00C73552"/>
  </w:style>
  <w:style w:type="paragraph" w:customStyle="1" w:styleId="916C7F4F70174E0FA798E4485C927FAC">
    <w:name w:val="916C7F4F70174E0FA798E4485C927FAC"/>
    <w:rsid w:val="00C73552"/>
  </w:style>
  <w:style w:type="paragraph" w:customStyle="1" w:styleId="AABF3F3E87084118B1BC0CB2CD46D268">
    <w:name w:val="AABF3F3E87084118B1BC0CB2CD46D268"/>
    <w:rsid w:val="00C73552"/>
  </w:style>
  <w:style w:type="paragraph" w:customStyle="1" w:styleId="65EC5528CB984AFA995C71E014AA2A9B">
    <w:name w:val="65EC5528CB984AFA995C71E014AA2A9B"/>
    <w:rsid w:val="00C73552"/>
  </w:style>
  <w:style w:type="paragraph" w:customStyle="1" w:styleId="E53BC68A87F5443699ED54270113E0EA">
    <w:name w:val="E53BC68A87F5443699ED54270113E0EA"/>
    <w:rsid w:val="00C73552"/>
  </w:style>
  <w:style w:type="paragraph" w:customStyle="1" w:styleId="A91E5BB223FA4096868219E46932FBDF">
    <w:name w:val="A91E5BB223FA4096868219E46932FBDF"/>
    <w:rsid w:val="00C73552"/>
  </w:style>
  <w:style w:type="paragraph" w:customStyle="1" w:styleId="415B076681744BC0BA06BDFCDCBCAFFD">
    <w:name w:val="415B076681744BC0BA06BDFCDCBCAFFD"/>
    <w:rsid w:val="00C73552"/>
  </w:style>
  <w:style w:type="paragraph" w:customStyle="1" w:styleId="B7A8A746C63140159A5ECF49A6A0E6F2">
    <w:name w:val="B7A8A746C63140159A5ECF49A6A0E6F2"/>
    <w:rsid w:val="00C73552"/>
  </w:style>
  <w:style w:type="paragraph" w:customStyle="1" w:styleId="E6FBD6B0D95F4507B982554B11DF6607">
    <w:name w:val="E6FBD6B0D95F4507B982554B11DF6607"/>
    <w:rsid w:val="00C73552"/>
  </w:style>
  <w:style w:type="paragraph" w:customStyle="1" w:styleId="3E8EF73010574CC2BB58BCF0F27789FC">
    <w:name w:val="3E8EF73010574CC2BB58BCF0F27789FC"/>
    <w:rsid w:val="00C73552"/>
  </w:style>
  <w:style w:type="paragraph" w:customStyle="1" w:styleId="1E5ED6F693D74933B973725CAE8AF3F7">
    <w:name w:val="1E5ED6F693D74933B973725CAE8AF3F7"/>
    <w:rsid w:val="00C73552"/>
  </w:style>
  <w:style w:type="paragraph" w:customStyle="1" w:styleId="1248C19640AC494E876465B06BC22E61">
    <w:name w:val="1248C19640AC494E876465B06BC22E61"/>
    <w:rsid w:val="00C73552"/>
  </w:style>
  <w:style w:type="paragraph" w:customStyle="1" w:styleId="15A06AB158AB4FBA9C48AFFB106C3F7E">
    <w:name w:val="15A06AB158AB4FBA9C48AFFB106C3F7E"/>
    <w:rsid w:val="00C73552"/>
  </w:style>
  <w:style w:type="paragraph" w:customStyle="1" w:styleId="2B3599CD27BD4601AC15BFF54EE6D9A2">
    <w:name w:val="2B3599CD27BD4601AC15BFF54EE6D9A2"/>
    <w:rsid w:val="00C73552"/>
  </w:style>
  <w:style w:type="paragraph" w:customStyle="1" w:styleId="70D7779E1C3340E59681F7CEF866127F">
    <w:name w:val="70D7779E1C3340E59681F7CEF866127F"/>
    <w:rsid w:val="00C73552"/>
  </w:style>
  <w:style w:type="paragraph" w:customStyle="1" w:styleId="4103E06D0D0A4C9DB556A967439A2876">
    <w:name w:val="4103E06D0D0A4C9DB556A967439A2876"/>
    <w:rsid w:val="00C73552"/>
  </w:style>
  <w:style w:type="paragraph" w:customStyle="1" w:styleId="F496DD67F6484528A0E01B6E71BA46E2">
    <w:name w:val="F496DD67F6484528A0E01B6E71BA46E2"/>
    <w:rsid w:val="00C73552"/>
  </w:style>
  <w:style w:type="paragraph" w:customStyle="1" w:styleId="9DBA2AC7923647ECA3BC58E236A0A78C">
    <w:name w:val="9DBA2AC7923647ECA3BC58E236A0A78C"/>
    <w:rsid w:val="00C73552"/>
  </w:style>
  <w:style w:type="paragraph" w:customStyle="1" w:styleId="8790495317864ED3BE9C9924DBAF747D">
    <w:name w:val="8790495317864ED3BE9C9924DBAF747D"/>
    <w:rsid w:val="00C73552"/>
  </w:style>
  <w:style w:type="paragraph" w:customStyle="1" w:styleId="2C19C4B7D7F14C7F8D1C1F95FBC740D9">
    <w:name w:val="2C19C4B7D7F14C7F8D1C1F95FBC740D9"/>
    <w:rsid w:val="00C73552"/>
  </w:style>
  <w:style w:type="paragraph" w:customStyle="1" w:styleId="8A441CCD0B474709B48D5843316120C6">
    <w:name w:val="8A441CCD0B474709B48D5843316120C6"/>
    <w:rsid w:val="00C73552"/>
  </w:style>
  <w:style w:type="paragraph" w:customStyle="1" w:styleId="854479573ABB49518A126A6A0F721EBE">
    <w:name w:val="854479573ABB49518A126A6A0F721EBE"/>
    <w:rsid w:val="00C73552"/>
  </w:style>
  <w:style w:type="paragraph" w:customStyle="1" w:styleId="404AB354E4C34DEFA063C23825679E48">
    <w:name w:val="404AB354E4C34DEFA063C23825679E48"/>
    <w:rsid w:val="00C73552"/>
  </w:style>
  <w:style w:type="paragraph" w:customStyle="1" w:styleId="B025830DC7BE4A01A52349330C16DD39">
    <w:name w:val="B025830DC7BE4A01A52349330C16DD39"/>
    <w:rsid w:val="00C73552"/>
  </w:style>
  <w:style w:type="paragraph" w:customStyle="1" w:styleId="1BEDCCAB5CF74E11B6705319F6DFC765">
    <w:name w:val="1BEDCCAB5CF74E11B6705319F6DFC765"/>
    <w:rsid w:val="00C73552"/>
  </w:style>
  <w:style w:type="paragraph" w:customStyle="1" w:styleId="EC556792A96041AC8CEFACF8031A8B4A">
    <w:name w:val="EC556792A96041AC8CEFACF8031A8B4A"/>
    <w:rsid w:val="00C73552"/>
  </w:style>
  <w:style w:type="paragraph" w:customStyle="1" w:styleId="AEA1E429908E43E78A2E09DC651665A5">
    <w:name w:val="AEA1E429908E43E78A2E09DC651665A5"/>
    <w:rsid w:val="00C73552"/>
  </w:style>
  <w:style w:type="paragraph" w:customStyle="1" w:styleId="C60F5E14046E45F9A875DE5A2DB4C5CC">
    <w:name w:val="C60F5E14046E45F9A875DE5A2DB4C5CC"/>
    <w:rsid w:val="00C73552"/>
  </w:style>
  <w:style w:type="paragraph" w:customStyle="1" w:styleId="9CA9D41F62B5457A9C2DDCB0A5ABA4DC">
    <w:name w:val="9CA9D41F62B5457A9C2DDCB0A5ABA4DC"/>
    <w:rsid w:val="00C73552"/>
  </w:style>
  <w:style w:type="paragraph" w:customStyle="1" w:styleId="7F779779FA3A4214A583F44802D31426">
    <w:name w:val="7F779779FA3A4214A583F44802D31426"/>
    <w:rsid w:val="00C73552"/>
  </w:style>
  <w:style w:type="paragraph" w:customStyle="1" w:styleId="BE7692AA87A041A4933A9D49CAB41E47">
    <w:name w:val="BE7692AA87A041A4933A9D49CAB41E47"/>
    <w:rsid w:val="00C73552"/>
  </w:style>
  <w:style w:type="paragraph" w:customStyle="1" w:styleId="DB6A437CCE1344DA830B363EF18CEEDB">
    <w:name w:val="DB6A437CCE1344DA830B363EF18CEEDB"/>
    <w:rsid w:val="00C73552"/>
  </w:style>
  <w:style w:type="paragraph" w:customStyle="1" w:styleId="8EDCFA045C63476BA004DC1E6865CA18">
    <w:name w:val="8EDCFA045C63476BA004DC1E6865CA18"/>
    <w:rsid w:val="00C73552"/>
  </w:style>
  <w:style w:type="paragraph" w:customStyle="1" w:styleId="A7196278B38A447C8B49A27BF88032AF">
    <w:name w:val="A7196278B38A447C8B49A27BF88032AF"/>
    <w:rsid w:val="00C73552"/>
  </w:style>
  <w:style w:type="paragraph" w:customStyle="1" w:styleId="51FD7757FE77495B8C9BB7B8931870EA">
    <w:name w:val="51FD7757FE77495B8C9BB7B8931870EA"/>
    <w:rsid w:val="00C73552"/>
  </w:style>
  <w:style w:type="paragraph" w:customStyle="1" w:styleId="04575E124BA64CCA928BE1F0ADB5EBD8">
    <w:name w:val="04575E124BA64CCA928BE1F0ADB5EBD8"/>
    <w:rsid w:val="00C73552"/>
  </w:style>
  <w:style w:type="paragraph" w:customStyle="1" w:styleId="9FA818B78DC5492289A2481E92EDA6E0">
    <w:name w:val="9FA818B78DC5492289A2481E92EDA6E0"/>
    <w:rsid w:val="00C73552"/>
  </w:style>
  <w:style w:type="paragraph" w:customStyle="1" w:styleId="2EFD8494864A41FC8E3B9621B64D8C73">
    <w:name w:val="2EFD8494864A41FC8E3B9621B64D8C73"/>
    <w:rsid w:val="00C73552"/>
  </w:style>
  <w:style w:type="paragraph" w:customStyle="1" w:styleId="CA334AC54E6E44EC8C630331FC179076">
    <w:name w:val="CA334AC54E6E44EC8C630331FC179076"/>
    <w:rsid w:val="00C73552"/>
  </w:style>
  <w:style w:type="paragraph" w:customStyle="1" w:styleId="A7BFF4F4085241A7BBFFB01A233206EC">
    <w:name w:val="A7BFF4F4085241A7BBFFB01A233206EC"/>
    <w:rsid w:val="00C73552"/>
  </w:style>
  <w:style w:type="paragraph" w:customStyle="1" w:styleId="DE727829BE7942F58B8242AA32E02292">
    <w:name w:val="DE727829BE7942F58B8242AA32E02292"/>
    <w:rsid w:val="00C73552"/>
  </w:style>
  <w:style w:type="paragraph" w:customStyle="1" w:styleId="5E23B85D7CFE4A1B9297D8907C00E821">
    <w:name w:val="5E23B85D7CFE4A1B9297D8907C00E821"/>
    <w:rsid w:val="00C73552"/>
  </w:style>
  <w:style w:type="paragraph" w:customStyle="1" w:styleId="2673060A19904B909D7430D5C1858F19">
    <w:name w:val="2673060A19904B909D7430D5C1858F19"/>
    <w:rsid w:val="00C73552"/>
  </w:style>
  <w:style w:type="paragraph" w:customStyle="1" w:styleId="423E01F885034FABAF02740DDACC074B">
    <w:name w:val="423E01F885034FABAF02740DDACC074B"/>
    <w:rsid w:val="00C73552"/>
  </w:style>
  <w:style w:type="paragraph" w:customStyle="1" w:styleId="BAA179D01F1C4314923531871FDE6824">
    <w:name w:val="BAA179D01F1C4314923531871FDE6824"/>
    <w:rsid w:val="00C73552"/>
  </w:style>
  <w:style w:type="paragraph" w:customStyle="1" w:styleId="032D115B42964618BAC9238AE2531C40">
    <w:name w:val="032D115B42964618BAC9238AE2531C40"/>
    <w:rsid w:val="00C73552"/>
  </w:style>
  <w:style w:type="paragraph" w:customStyle="1" w:styleId="5C33B69926644D27A7B606A096FFBF7C">
    <w:name w:val="5C33B69926644D27A7B606A096FFBF7C"/>
    <w:rsid w:val="00C73552"/>
  </w:style>
  <w:style w:type="paragraph" w:customStyle="1" w:styleId="0A27B856C9434A229E5F3BCEF5D682CC">
    <w:name w:val="0A27B856C9434A229E5F3BCEF5D682CC"/>
    <w:rsid w:val="00C73552"/>
  </w:style>
  <w:style w:type="paragraph" w:customStyle="1" w:styleId="D651CCC6A5EE43E884C80721F3CE5280">
    <w:name w:val="D651CCC6A5EE43E884C80721F3CE5280"/>
    <w:rsid w:val="00C73552"/>
  </w:style>
  <w:style w:type="paragraph" w:customStyle="1" w:styleId="9DE25176B1F14E24944EAE23DFFAB023">
    <w:name w:val="9DE25176B1F14E24944EAE23DFFAB023"/>
    <w:rsid w:val="00C73552"/>
  </w:style>
  <w:style w:type="paragraph" w:customStyle="1" w:styleId="131188EEF2EF4374B51F1F95573CCD5C">
    <w:name w:val="131188EEF2EF4374B51F1F95573CCD5C"/>
    <w:rsid w:val="00C73552"/>
  </w:style>
  <w:style w:type="paragraph" w:customStyle="1" w:styleId="96D8E507B0734FFA83AB3302CE1A1397">
    <w:name w:val="96D8E507B0734FFA83AB3302CE1A1397"/>
    <w:rsid w:val="00C73552"/>
  </w:style>
  <w:style w:type="paragraph" w:customStyle="1" w:styleId="3711131FE87A4B698ACAB69D20315439">
    <w:name w:val="3711131FE87A4B698ACAB69D20315439"/>
    <w:rsid w:val="00C73552"/>
  </w:style>
  <w:style w:type="paragraph" w:customStyle="1" w:styleId="B4A71224C9344BC095528ADA9898BB89">
    <w:name w:val="B4A71224C9344BC095528ADA9898BB89"/>
    <w:rsid w:val="00C73552"/>
  </w:style>
  <w:style w:type="paragraph" w:customStyle="1" w:styleId="B27D2726FC954437923EFA3334C827B8">
    <w:name w:val="B27D2726FC954437923EFA3334C827B8"/>
    <w:rsid w:val="00C73552"/>
  </w:style>
  <w:style w:type="paragraph" w:customStyle="1" w:styleId="77BA3D3D52A64BB282082B2854E39E01">
    <w:name w:val="77BA3D3D52A64BB282082B2854E39E01"/>
    <w:rsid w:val="00C73552"/>
  </w:style>
  <w:style w:type="paragraph" w:customStyle="1" w:styleId="2FC5B93C025044A1B8D168A0BEF81F56">
    <w:name w:val="2FC5B93C025044A1B8D168A0BEF81F56"/>
    <w:rsid w:val="00C73552"/>
  </w:style>
  <w:style w:type="paragraph" w:customStyle="1" w:styleId="DB4FBCFC1F7F41DAB2F86A5B6D7B05FC">
    <w:name w:val="DB4FBCFC1F7F41DAB2F86A5B6D7B05FC"/>
    <w:rsid w:val="00C73552"/>
  </w:style>
  <w:style w:type="paragraph" w:customStyle="1" w:styleId="CDAEE2CA536F4B83AABF703A54C4BCD1">
    <w:name w:val="CDAEE2CA536F4B83AABF703A54C4BCD1"/>
    <w:rsid w:val="00C73552"/>
  </w:style>
  <w:style w:type="paragraph" w:customStyle="1" w:styleId="CC3C78644092423A8C3F82C9500CA93C">
    <w:name w:val="CC3C78644092423A8C3F82C9500CA93C"/>
    <w:rsid w:val="00C73552"/>
  </w:style>
  <w:style w:type="paragraph" w:customStyle="1" w:styleId="EA418E6D21C04383BEEF6A23856814B1">
    <w:name w:val="EA418E6D21C04383BEEF6A23856814B1"/>
    <w:rsid w:val="00C73552"/>
  </w:style>
  <w:style w:type="paragraph" w:customStyle="1" w:styleId="4F9F021F45FE41B48264E36E0F4CDC1F">
    <w:name w:val="4F9F021F45FE41B48264E36E0F4CDC1F"/>
    <w:rsid w:val="00C73552"/>
  </w:style>
  <w:style w:type="paragraph" w:customStyle="1" w:styleId="7A98BB417AD542A99F4AAB9391D534B4">
    <w:name w:val="7A98BB417AD542A99F4AAB9391D534B4"/>
    <w:rsid w:val="00C73552"/>
  </w:style>
  <w:style w:type="paragraph" w:customStyle="1" w:styleId="D99D7CED835542F4840576D57E5324DC">
    <w:name w:val="D99D7CED835542F4840576D57E5324DC"/>
    <w:rsid w:val="00C73552"/>
  </w:style>
  <w:style w:type="paragraph" w:customStyle="1" w:styleId="5D3D458F2BE14A9296AAD64A3F5BBE17">
    <w:name w:val="5D3D458F2BE14A9296AAD64A3F5BBE17"/>
    <w:rsid w:val="00C73552"/>
  </w:style>
  <w:style w:type="paragraph" w:customStyle="1" w:styleId="5FB431AA74794892ABEFBA781E7FA5A8">
    <w:name w:val="5FB431AA74794892ABEFBA781E7FA5A8"/>
    <w:rsid w:val="00C73552"/>
  </w:style>
  <w:style w:type="paragraph" w:customStyle="1" w:styleId="C72708AF42F84417A36B481043EF8E62">
    <w:name w:val="C72708AF42F84417A36B481043EF8E62"/>
    <w:rsid w:val="00C73552"/>
  </w:style>
  <w:style w:type="paragraph" w:customStyle="1" w:styleId="BE33F33E0CB24522B3736655B80EF441">
    <w:name w:val="BE33F33E0CB24522B3736655B80EF441"/>
    <w:rsid w:val="00C73552"/>
  </w:style>
  <w:style w:type="paragraph" w:customStyle="1" w:styleId="639EE6AB357B4EA090F957D8BC5A9816">
    <w:name w:val="639EE6AB357B4EA090F957D8BC5A9816"/>
    <w:rsid w:val="00C73552"/>
  </w:style>
  <w:style w:type="paragraph" w:customStyle="1" w:styleId="F45D682782994868A1D115F086294330">
    <w:name w:val="F45D682782994868A1D115F086294330"/>
    <w:rsid w:val="00C73552"/>
  </w:style>
  <w:style w:type="paragraph" w:customStyle="1" w:styleId="7B4B7137CA6A4F3085AC32CB6BEFA9E3">
    <w:name w:val="7B4B7137CA6A4F3085AC32CB6BEFA9E3"/>
    <w:rsid w:val="00C73552"/>
  </w:style>
  <w:style w:type="paragraph" w:customStyle="1" w:styleId="8FE7F65AE8054C2583E810BCF8451474">
    <w:name w:val="8FE7F65AE8054C2583E810BCF8451474"/>
    <w:rsid w:val="00C73552"/>
  </w:style>
  <w:style w:type="paragraph" w:customStyle="1" w:styleId="5367611DC95D48E8BD9C4C6FA8DC08B4">
    <w:name w:val="5367611DC95D48E8BD9C4C6FA8DC08B4"/>
    <w:rsid w:val="00C73552"/>
  </w:style>
  <w:style w:type="paragraph" w:customStyle="1" w:styleId="43C9D311F7194750B5581DC84E8E0109">
    <w:name w:val="43C9D311F7194750B5581DC84E8E0109"/>
    <w:rsid w:val="00C73552"/>
  </w:style>
  <w:style w:type="paragraph" w:customStyle="1" w:styleId="D1182A9441B340BB85289861DBD8D5F3">
    <w:name w:val="D1182A9441B340BB85289861DBD8D5F3"/>
    <w:rsid w:val="00C73552"/>
  </w:style>
  <w:style w:type="paragraph" w:customStyle="1" w:styleId="54D77C86E92B448286D1385E8086B3FA">
    <w:name w:val="54D77C86E92B448286D1385E8086B3FA"/>
    <w:rsid w:val="00C73552"/>
  </w:style>
  <w:style w:type="paragraph" w:customStyle="1" w:styleId="CC1C79A0F0B646AF9511D5BD5A17C5C3">
    <w:name w:val="CC1C79A0F0B646AF9511D5BD5A17C5C3"/>
    <w:rsid w:val="00C73552"/>
  </w:style>
  <w:style w:type="paragraph" w:customStyle="1" w:styleId="04C0FCF23D7C4B7CABEE37994A4E7264">
    <w:name w:val="04C0FCF23D7C4B7CABEE37994A4E7264"/>
    <w:rsid w:val="00C73552"/>
  </w:style>
  <w:style w:type="paragraph" w:customStyle="1" w:styleId="3FC02DB16B104A01BF9936FB67005EB5">
    <w:name w:val="3FC02DB16B104A01BF9936FB67005EB5"/>
    <w:rsid w:val="00C73552"/>
  </w:style>
  <w:style w:type="paragraph" w:customStyle="1" w:styleId="78256CD3613E47598EB971B6681C1BD4">
    <w:name w:val="78256CD3613E47598EB971B6681C1BD4"/>
    <w:rsid w:val="00C73552"/>
  </w:style>
  <w:style w:type="paragraph" w:customStyle="1" w:styleId="2C73659A6CD14FA5B023809E0E317427">
    <w:name w:val="2C73659A6CD14FA5B023809E0E317427"/>
    <w:rsid w:val="00C73552"/>
  </w:style>
  <w:style w:type="paragraph" w:customStyle="1" w:styleId="F0A08914DD184596AA9A61D0D2216A22">
    <w:name w:val="F0A08914DD184596AA9A61D0D2216A22"/>
    <w:rsid w:val="00C73552"/>
  </w:style>
  <w:style w:type="paragraph" w:customStyle="1" w:styleId="D0A3D63206184331BF0F958DC3ED955E">
    <w:name w:val="D0A3D63206184331BF0F958DC3ED955E"/>
    <w:rsid w:val="00C73552"/>
  </w:style>
  <w:style w:type="paragraph" w:customStyle="1" w:styleId="CBE59A2B9E8642E28001544872AB287D">
    <w:name w:val="CBE59A2B9E8642E28001544872AB287D"/>
    <w:rsid w:val="00C73552"/>
  </w:style>
  <w:style w:type="paragraph" w:customStyle="1" w:styleId="19EB8FF664344692A7FE54F555BBE2D4">
    <w:name w:val="19EB8FF664344692A7FE54F555BBE2D4"/>
    <w:rsid w:val="00C73552"/>
  </w:style>
  <w:style w:type="paragraph" w:customStyle="1" w:styleId="00EF569768854272B7B7A9A0F7BDF79A">
    <w:name w:val="00EF569768854272B7B7A9A0F7BDF79A"/>
    <w:rsid w:val="00C73552"/>
  </w:style>
  <w:style w:type="paragraph" w:customStyle="1" w:styleId="C4CD61A9274646BFA5383BEEC7E02624">
    <w:name w:val="C4CD61A9274646BFA5383BEEC7E02624"/>
    <w:rsid w:val="00C73552"/>
  </w:style>
  <w:style w:type="paragraph" w:customStyle="1" w:styleId="D2B52483865E41EAAED9C044F1FFA2FF">
    <w:name w:val="D2B52483865E41EAAED9C044F1FFA2FF"/>
    <w:rsid w:val="00C73552"/>
  </w:style>
  <w:style w:type="paragraph" w:customStyle="1" w:styleId="A1BEB9A2CDB144A489E1E70F56105D35">
    <w:name w:val="A1BEB9A2CDB144A489E1E70F56105D35"/>
    <w:rsid w:val="00C73552"/>
  </w:style>
  <w:style w:type="paragraph" w:customStyle="1" w:styleId="D564A1CC4F2346E79D9455E983A9FD49">
    <w:name w:val="D564A1CC4F2346E79D9455E983A9FD49"/>
    <w:rsid w:val="00C73552"/>
  </w:style>
  <w:style w:type="paragraph" w:customStyle="1" w:styleId="8D17A2FE4DC14B39A4CD879A97E55203">
    <w:name w:val="8D17A2FE4DC14B39A4CD879A97E55203"/>
    <w:rsid w:val="00C73552"/>
  </w:style>
  <w:style w:type="paragraph" w:customStyle="1" w:styleId="B6DF548CCBD242AAA5053A6E9C7DA9DC">
    <w:name w:val="B6DF548CCBD242AAA5053A6E9C7DA9DC"/>
    <w:rsid w:val="00C73552"/>
  </w:style>
  <w:style w:type="paragraph" w:customStyle="1" w:styleId="FC3E962B1C104E119082CC220F33FE24">
    <w:name w:val="FC3E962B1C104E119082CC220F33FE24"/>
    <w:rsid w:val="00C73552"/>
  </w:style>
  <w:style w:type="paragraph" w:customStyle="1" w:styleId="2769C8EBBF3B47A3A09908AD3F917F50">
    <w:name w:val="2769C8EBBF3B47A3A09908AD3F917F50"/>
    <w:rsid w:val="00C73552"/>
  </w:style>
  <w:style w:type="paragraph" w:customStyle="1" w:styleId="F83DA4BFC9E44A05903CDF194832EB11">
    <w:name w:val="F83DA4BFC9E44A05903CDF194832EB11"/>
    <w:rsid w:val="00C73552"/>
  </w:style>
  <w:style w:type="paragraph" w:customStyle="1" w:styleId="D819DE5ACE564603B4AC49DD73AB0CD2">
    <w:name w:val="D819DE5ACE564603B4AC49DD73AB0CD2"/>
    <w:rsid w:val="00C73552"/>
  </w:style>
  <w:style w:type="paragraph" w:customStyle="1" w:styleId="D544018F8AB840AAB4A36C7B32D93446">
    <w:name w:val="D544018F8AB840AAB4A36C7B32D93446"/>
    <w:rsid w:val="00C73552"/>
  </w:style>
  <w:style w:type="paragraph" w:customStyle="1" w:styleId="96110A78CF7E4BFCB7DD39EC7FDD756C">
    <w:name w:val="96110A78CF7E4BFCB7DD39EC7FDD756C"/>
    <w:rsid w:val="00C73552"/>
  </w:style>
  <w:style w:type="paragraph" w:customStyle="1" w:styleId="FF9EE28A97974143AD56846799E0E8DF">
    <w:name w:val="FF9EE28A97974143AD56846799E0E8DF"/>
    <w:rsid w:val="00C73552"/>
  </w:style>
  <w:style w:type="paragraph" w:customStyle="1" w:styleId="3040BD02CF9749F9B244F9EBC1319382">
    <w:name w:val="3040BD02CF9749F9B244F9EBC1319382"/>
    <w:rsid w:val="00C73552"/>
  </w:style>
  <w:style w:type="paragraph" w:customStyle="1" w:styleId="A3D044A4B1FA4FE495B1A23F021D69F4">
    <w:name w:val="A3D044A4B1FA4FE495B1A23F021D69F4"/>
    <w:rsid w:val="00C73552"/>
  </w:style>
  <w:style w:type="paragraph" w:customStyle="1" w:styleId="E52FDF1467F84A5DB93E582132864B4B">
    <w:name w:val="E52FDF1467F84A5DB93E582132864B4B"/>
    <w:rsid w:val="00C73552"/>
  </w:style>
  <w:style w:type="paragraph" w:customStyle="1" w:styleId="17AB5CEEAACF400295F45DF8E0FCDDDF">
    <w:name w:val="17AB5CEEAACF400295F45DF8E0FCDDDF"/>
    <w:rsid w:val="00C73552"/>
  </w:style>
  <w:style w:type="paragraph" w:customStyle="1" w:styleId="7670090131254630BAF6B1877367F934">
    <w:name w:val="7670090131254630BAF6B1877367F934"/>
    <w:rsid w:val="00C73552"/>
  </w:style>
  <w:style w:type="paragraph" w:customStyle="1" w:styleId="93253A7A55434B0A8492F18070CEB0D7">
    <w:name w:val="93253A7A55434B0A8492F18070CEB0D7"/>
    <w:rsid w:val="00C73552"/>
  </w:style>
  <w:style w:type="paragraph" w:customStyle="1" w:styleId="051D4E949E1B4E82A8EA074BEE00563C">
    <w:name w:val="051D4E949E1B4E82A8EA074BEE00563C"/>
    <w:rsid w:val="00C73552"/>
  </w:style>
  <w:style w:type="paragraph" w:customStyle="1" w:styleId="10F4CD0FD8604475AB48122FB224B8FD">
    <w:name w:val="10F4CD0FD8604475AB48122FB224B8FD"/>
    <w:rsid w:val="00C73552"/>
  </w:style>
  <w:style w:type="paragraph" w:customStyle="1" w:styleId="4BAC94D4C00641AD97B3E85757B21851">
    <w:name w:val="4BAC94D4C00641AD97B3E85757B21851"/>
    <w:rsid w:val="00C73552"/>
  </w:style>
  <w:style w:type="paragraph" w:customStyle="1" w:styleId="4D686C0B767C45ADBAF6FCBC9D74E2D7">
    <w:name w:val="4D686C0B767C45ADBAF6FCBC9D74E2D7"/>
    <w:rsid w:val="00C73552"/>
  </w:style>
  <w:style w:type="paragraph" w:customStyle="1" w:styleId="A5632B2361CE4D4EB13052A652726DD2">
    <w:name w:val="A5632B2361CE4D4EB13052A652726DD2"/>
    <w:rsid w:val="00C73552"/>
  </w:style>
  <w:style w:type="paragraph" w:customStyle="1" w:styleId="B71034E7006A4F588EAFE72692B7F055">
    <w:name w:val="B71034E7006A4F588EAFE72692B7F055"/>
    <w:rsid w:val="00C73552"/>
  </w:style>
  <w:style w:type="paragraph" w:customStyle="1" w:styleId="218A239AB3984F0988B3FF14F710599C">
    <w:name w:val="218A239AB3984F0988B3FF14F710599C"/>
    <w:rsid w:val="00C73552"/>
  </w:style>
  <w:style w:type="paragraph" w:customStyle="1" w:styleId="BAF2D5E4F16141719425C5ACCAA876B8">
    <w:name w:val="BAF2D5E4F16141719425C5ACCAA876B8"/>
    <w:rsid w:val="00C73552"/>
  </w:style>
  <w:style w:type="paragraph" w:customStyle="1" w:styleId="EA7A6066BE6443EF809695D77258B5B2">
    <w:name w:val="EA7A6066BE6443EF809695D77258B5B2"/>
    <w:rsid w:val="00C73552"/>
  </w:style>
  <w:style w:type="paragraph" w:customStyle="1" w:styleId="5D3EA734D0854F6C8E1E5006DAEC5A5D">
    <w:name w:val="5D3EA734D0854F6C8E1E5006DAEC5A5D"/>
    <w:rsid w:val="00C73552"/>
  </w:style>
  <w:style w:type="paragraph" w:customStyle="1" w:styleId="543C828C1F434F47AC3B7300A2C4669C">
    <w:name w:val="543C828C1F434F47AC3B7300A2C4669C"/>
    <w:rsid w:val="00C73552"/>
  </w:style>
  <w:style w:type="paragraph" w:customStyle="1" w:styleId="60D1D45E17034CE1BB58991295CE22B7">
    <w:name w:val="60D1D45E17034CE1BB58991295CE22B7"/>
    <w:rsid w:val="00C73552"/>
  </w:style>
  <w:style w:type="paragraph" w:customStyle="1" w:styleId="398F6B06F37341CBB3266F039168069C">
    <w:name w:val="398F6B06F37341CBB3266F039168069C"/>
    <w:rsid w:val="00C73552"/>
  </w:style>
  <w:style w:type="paragraph" w:customStyle="1" w:styleId="C0E2CE3F1B6646389B0DFB03B371F50C">
    <w:name w:val="C0E2CE3F1B6646389B0DFB03B371F50C"/>
    <w:rsid w:val="00C73552"/>
  </w:style>
  <w:style w:type="paragraph" w:customStyle="1" w:styleId="F3754919F250405691741AEBD0CC4859">
    <w:name w:val="F3754919F250405691741AEBD0CC4859"/>
    <w:rsid w:val="00C73552"/>
  </w:style>
  <w:style w:type="paragraph" w:customStyle="1" w:styleId="23C7B28C407144F9918BFD3E56F288E1">
    <w:name w:val="23C7B28C407144F9918BFD3E56F288E1"/>
    <w:rsid w:val="00C73552"/>
  </w:style>
  <w:style w:type="paragraph" w:customStyle="1" w:styleId="DE5ED7BB05ED4396B8F3D60866C7A1E1">
    <w:name w:val="DE5ED7BB05ED4396B8F3D60866C7A1E1"/>
    <w:rsid w:val="00C73552"/>
  </w:style>
  <w:style w:type="paragraph" w:customStyle="1" w:styleId="B9C74DB023FA4B13AC537CAEE5CE0FD7">
    <w:name w:val="B9C74DB023FA4B13AC537CAEE5CE0FD7"/>
    <w:rsid w:val="00C73552"/>
  </w:style>
  <w:style w:type="paragraph" w:customStyle="1" w:styleId="FCCBF30B6F5147C9B8FAF6F525303104">
    <w:name w:val="FCCBF30B6F5147C9B8FAF6F525303104"/>
    <w:rsid w:val="00C73552"/>
  </w:style>
  <w:style w:type="paragraph" w:customStyle="1" w:styleId="5ED8F70E1E18419BB3012AB66B628009">
    <w:name w:val="5ED8F70E1E18419BB3012AB66B628009"/>
    <w:rsid w:val="00C73552"/>
  </w:style>
  <w:style w:type="paragraph" w:customStyle="1" w:styleId="FBEDBD999AA14258AC2EEA3B8D91D1D7">
    <w:name w:val="FBEDBD999AA14258AC2EEA3B8D91D1D7"/>
    <w:rsid w:val="00C73552"/>
  </w:style>
  <w:style w:type="paragraph" w:customStyle="1" w:styleId="26EFC6FA36CF468093DFAEA5AB3F50DF">
    <w:name w:val="26EFC6FA36CF468093DFAEA5AB3F50DF"/>
    <w:rsid w:val="00C73552"/>
  </w:style>
  <w:style w:type="paragraph" w:customStyle="1" w:styleId="4F99E5FFDEE74BBF94C59431CC69DC17">
    <w:name w:val="4F99E5FFDEE74BBF94C59431CC69DC17"/>
    <w:rsid w:val="00C73552"/>
  </w:style>
  <w:style w:type="paragraph" w:customStyle="1" w:styleId="229C09ED61B3480AAC0EC7499F14DF0A">
    <w:name w:val="229C09ED61B3480AAC0EC7499F14DF0A"/>
    <w:rsid w:val="00C73552"/>
  </w:style>
  <w:style w:type="paragraph" w:customStyle="1" w:styleId="5A3A95D50CCE47AAB5ED7FD1E144F098">
    <w:name w:val="5A3A95D50CCE47AAB5ED7FD1E144F098"/>
    <w:rsid w:val="00C73552"/>
  </w:style>
  <w:style w:type="paragraph" w:customStyle="1" w:styleId="5B6BF5335EB64E13A2946AFDC0F414A8">
    <w:name w:val="5B6BF5335EB64E13A2946AFDC0F414A8"/>
    <w:rsid w:val="00C73552"/>
  </w:style>
  <w:style w:type="paragraph" w:customStyle="1" w:styleId="0B178BAE26B5450A96F7BE1B676AE336">
    <w:name w:val="0B178BAE26B5450A96F7BE1B676AE336"/>
    <w:rsid w:val="00C73552"/>
  </w:style>
  <w:style w:type="paragraph" w:customStyle="1" w:styleId="D56337BD4F0D431CB34904971DA4F1EF">
    <w:name w:val="D56337BD4F0D431CB34904971DA4F1EF"/>
    <w:rsid w:val="00C73552"/>
  </w:style>
  <w:style w:type="paragraph" w:customStyle="1" w:styleId="D46F424EC20C4A1FB0C7A4C7967468D1">
    <w:name w:val="D46F424EC20C4A1FB0C7A4C7967468D1"/>
    <w:rsid w:val="00C73552"/>
  </w:style>
  <w:style w:type="paragraph" w:customStyle="1" w:styleId="D34ED73704614C3F9FF47D58463FD6BB">
    <w:name w:val="D34ED73704614C3F9FF47D58463FD6BB"/>
    <w:rsid w:val="00C73552"/>
  </w:style>
  <w:style w:type="paragraph" w:customStyle="1" w:styleId="1F8CBF83833B4B928018DDBA5F683D8A">
    <w:name w:val="1F8CBF83833B4B928018DDBA5F683D8A"/>
    <w:rsid w:val="00C73552"/>
  </w:style>
  <w:style w:type="paragraph" w:customStyle="1" w:styleId="030A5D3635814780A98626095136B692">
    <w:name w:val="030A5D3635814780A98626095136B692"/>
    <w:rsid w:val="00C73552"/>
  </w:style>
  <w:style w:type="paragraph" w:customStyle="1" w:styleId="B8641D8431DC44B591A4269908925E6B">
    <w:name w:val="B8641D8431DC44B591A4269908925E6B"/>
    <w:rsid w:val="00C73552"/>
  </w:style>
  <w:style w:type="paragraph" w:customStyle="1" w:styleId="6FABD1D1090E4FC195192B42DD1DEB6A">
    <w:name w:val="6FABD1D1090E4FC195192B42DD1DEB6A"/>
    <w:rsid w:val="00C73552"/>
  </w:style>
  <w:style w:type="paragraph" w:customStyle="1" w:styleId="E472E116FC4C4317898FA4F2201A171B">
    <w:name w:val="E472E116FC4C4317898FA4F2201A171B"/>
    <w:rsid w:val="00C73552"/>
  </w:style>
  <w:style w:type="paragraph" w:customStyle="1" w:styleId="931EDB463A3F443E9A75233D0C3F5320">
    <w:name w:val="931EDB463A3F443E9A75233D0C3F5320"/>
    <w:rsid w:val="00C73552"/>
  </w:style>
  <w:style w:type="paragraph" w:customStyle="1" w:styleId="9E7D4978817D415CA6316C9A13612DFA">
    <w:name w:val="9E7D4978817D415CA6316C9A13612DFA"/>
    <w:rsid w:val="00C73552"/>
  </w:style>
  <w:style w:type="paragraph" w:customStyle="1" w:styleId="E4C93946943B4F448367E648902F8DB5">
    <w:name w:val="E4C93946943B4F448367E648902F8DB5"/>
    <w:rsid w:val="00C73552"/>
  </w:style>
  <w:style w:type="paragraph" w:customStyle="1" w:styleId="1A97AB8016F54741B28B52D276876D13">
    <w:name w:val="1A97AB8016F54741B28B52D276876D13"/>
    <w:rsid w:val="00C73552"/>
  </w:style>
  <w:style w:type="paragraph" w:customStyle="1" w:styleId="9F65FF94E6E14009B70029FC3653FF27">
    <w:name w:val="9F65FF94E6E14009B70029FC3653FF27"/>
    <w:rsid w:val="00C73552"/>
  </w:style>
  <w:style w:type="paragraph" w:customStyle="1" w:styleId="8B72C489C6594034B4BBE71E94B89EE7">
    <w:name w:val="8B72C489C6594034B4BBE71E94B89EE7"/>
    <w:rsid w:val="00C73552"/>
  </w:style>
  <w:style w:type="paragraph" w:customStyle="1" w:styleId="2869AFDEC0E442D5829D27ED9BC1B80D">
    <w:name w:val="2869AFDEC0E442D5829D27ED9BC1B80D"/>
    <w:rsid w:val="00C73552"/>
  </w:style>
  <w:style w:type="paragraph" w:customStyle="1" w:styleId="B9674DB4B8B64541B7154ABB4F49D6DA">
    <w:name w:val="B9674DB4B8B64541B7154ABB4F49D6DA"/>
    <w:rsid w:val="00C73552"/>
  </w:style>
  <w:style w:type="paragraph" w:customStyle="1" w:styleId="2C826E4CF6CA49AC9EC1A6937EFCED9D">
    <w:name w:val="2C826E4CF6CA49AC9EC1A6937EFCED9D"/>
    <w:rsid w:val="00C73552"/>
  </w:style>
  <w:style w:type="paragraph" w:customStyle="1" w:styleId="D6DA8C5268514FA1A8BF479954C398AF">
    <w:name w:val="D6DA8C5268514FA1A8BF479954C398AF"/>
    <w:rsid w:val="00C73552"/>
  </w:style>
  <w:style w:type="paragraph" w:customStyle="1" w:styleId="29768D1105814F3DB1ADB3E4BD48EE97">
    <w:name w:val="29768D1105814F3DB1ADB3E4BD48EE97"/>
    <w:rsid w:val="00C73552"/>
  </w:style>
  <w:style w:type="paragraph" w:customStyle="1" w:styleId="1D2265DFC3644E678BC39C0AF34F4AED">
    <w:name w:val="1D2265DFC3644E678BC39C0AF34F4AED"/>
    <w:rsid w:val="00C73552"/>
  </w:style>
  <w:style w:type="paragraph" w:customStyle="1" w:styleId="C1F710D98A1943EEBE738E3A9A9E7095">
    <w:name w:val="C1F710D98A1943EEBE738E3A9A9E7095"/>
    <w:rsid w:val="00C73552"/>
  </w:style>
  <w:style w:type="paragraph" w:customStyle="1" w:styleId="DA0CEF4C6DCB4D5C944CD89E82E11E6A">
    <w:name w:val="DA0CEF4C6DCB4D5C944CD89E82E11E6A"/>
    <w:rsid w:val="00C73552"/>
  </w:style>
  <w:style w:type="paragraph" w:customStyle="1" w:styleId="0C2F5449A5844CEDABE051A56B2BB32B">
    <w:name w:val="0C2F5449A5844CEDABE051A56B2BB32B"/>
    <w:rsid w:val="00C73552"/>
  </w:style>
  <w:style w:type="paragraph" w:customStyle="1" w:styleId="83A87B3BB1044B58A4362D883770179F">
    <w:name w:val="83A87B3BB1044B58A4362D883770179F"/>
    <w:rsid w:val="00C73552"/>
  </w:style>
  <w:style w:type="paragraph" w:customStyle="1" w:styleId="609AD8F236874E47A81DACFD275D03F1">
    <w:name w:val="609AD8F236874E47A81DACFD275D03F1"/>
    <w:rsid w:val="00C73552"/>
  </w:style>
  <w:style w:type="paragraph" w:customStyle="1" w:styleId="CD3FD84B93E943A8931B868931A4B57C">
    <w:name w:val="CD3FD84B93E943A8931B868931A4B57C"/>
    <w:rsid w:val="00C73552"/>
  </w:style>
  <w:style w:type="paragraph" w:customStyle="1" w:styleId="143B443B6F554556AB0D2169A02A56C4">
    <w:name w:val="143B443B6F554556AB0D2169A02A56C4"/>
    <w:rsid w:val="00C73552"/>
  </w:style>
  <w:style w:type="paragraph" w:customStyle="1" w:styleId="400ABC04EDEC4FE9943E8B1A91F6863C">
    <w:name w:val="400ABC04EDEC4FE9943E8B1A91F6863C"/>
    <w:rsid w:val="00C73552"/>
  </w:style>
  <w:style w:type="paragraph" w:customStyle="1" w:styleId="F0323D1DDE49451796CD2B2304238A50">
    <w:name w:val="F0323D1DDE49451796CD2B2304238A50"/>
    <w:rsid w:val="00C73552"/>
  </w:style>
  <w:style w:type="paragraph" w:customStyle="1" w:styleId="AB1A8AE2895D4D16BF532D0761CBDF11">
    <w:name w:val="AB1A8AE2895D4D16BF532D0761CBDF11"/>
    <w:rsid w:val="00C73552"/>
  </w:style>
  <w:style w:type="paragraph" w:customStyle="1" w:styleId="7F8138A908A3402E91BA9E1A08F743F8">
    <w:name w:val="7F8138A908A3402E91BA9E1A08F743F8"/>
    <w:rsid w:val="00C73552"/>
  </w:style>
  <w:style w:type="paragraph" w:customStyle="1" w:styleId="911EFE7A7E294DF783EE4F80922CCFF4">
    <w:name w:val="911EFE7A7E294DF783EE4F80922CCFF4"/>
    <w:rsid w:val="00C73552"/>
  </w:style>
  <w:style w:type="paragraph" w:customStyle="1" w:styleId="26FA0424E76A40AB9E4F3BF6CA80E4B8">
    <w:name w:val="26FA0424E76A40AB9E4F3BF6CA80E4B8"/>
    <w:rsid w:val="00C73552"/>
  </w:style>
  <w:style w:type="paragraph" w:customStyle="1" w:styleId="7576DB6411194180A5E1158415266DD8">
    <w:name w:val="7576DB6411194180A5E1158415266DD8"/>
    <w:rsid w:val="00C73552"/>
  </w:style>
  <w:style w:type="paragraph" w:customStyle="1" w:styleId="7D3AFCA74D654396B4EF56B20AFEB611">
    <w:name w:val="7D3AFCA74D654396B4EF56B20AFEB611"/>
    <w:rsid w:val="00C73552"/>
  </w:style>
  <w:style w:type="paragraph" w:customStyle="1" w:styleId="A12990CDABB24D68AEB6446AD16E92AE">
    <w:name w:val="A12990CDABB24D68AEB6446AD16E92AE"/>
    <w:rsid w:val="00C73552"/>
  </w:style>
  <w:style w:type="paragraph" w:customStyle="1" w:styleId="5C40DA7F53E64606ACB3501101FCD880">
    <w:name w:val="5C40DA7F53E64606ACB3501101FCD880"/>
    <w:rsid w:val="00C73552"/>
  </w:style>
  <w:style w:type="paragraph" w:customStyle="1" w:styleId="4DB8FCB40771470DBAF456278EE8C2B4">
    <w:name w:val="4DB8FCB40771470DBAF456278EE8C2B4"/>
    <w:rsid w:val="00C73552"/>
  </w:style>
  <w:style w:type="paragraph" w:customStyle="1" w:styleId="F88FC5F947D8450898350F78E6C91B6D">
    <w:name w:val="F88FC5F947D8450898350F78E6C91B6D"/>
    <w:rsid w:val="00C73552"/>
  </w:style>
  <w:style w:type="paragraph" w:customStyle="1" w:styleId="952BE885140A402E935CD5EC0FAAC155">
    <w:name w:val="952BE885140A402E935CD5EC0FAAC155"/>
    <w:rsid w:val="00C73552"/>
  </w:style>
  <w:style w:type="paragraph" w:customStyle="1" w:styleId="EAF6342FCAD34831B66EE1184BFDEEED">
    <w:name w:val="EAF6342FCAD34831B66EE1184BFDEEED"/>
    <w:rsid w:val="00C73552"/>
  </w:style>
  <w:style w:type="paragraph" w:customStyle="1" w:styleId="D41D8F4358C44B719DCB53618523DC6E">
    <w:name w:val="D41D8F4358C44B719DCB53618523DC6E"/>
    <w:rsid w:val="00C73552"/>
  </w:style>
  <w:style w:type="paragraph" w:customStyle="1" w:styleId="ECAFC0F33BD74898A003E6035700D8C7">
    <w:name w:val="ECAFC0F33BD74898A003E6035700D8C7"/>
    <w:rsid w:val="00C73552"/>
  </w:style>
  <w:style w:type="paragraph" w:customStyle="1" w:styleId="D65A41EEC1C94BFE9C4BB65302CF1E91">
    <w:name w:val="D65A41EEC1C94BFE9C4BB65302CF1E91"/>
    <w:rsid w:val="00C73552"/>
  </w:style>
  <w:style w:type="paragraph" w:customStyle="1" w:styleId="497A53F5D7874B509F8ED38F94F96B69">
    <w:name w:val="497A53F5D7874B509F8ED38F94F96B69"/>
    <w:rsid w:val="00C73552"/>
  </w:style>
  <w:style w:type="paragraph" w:customStyle="1" w:styleId="D3B78F2796C94BAC990757829634FD37">
    <w:name w:val="D3B78F2796C94BAC990757829634FD37"/>
    <w:rsid w:val="00C73552"/>
  </w:style>
  <w:style w:type="paragraph" w:customStyle="1" w:styleId="348A4F73395D4BF3BCC89E97BB8635DD">
    <w:name w:val="348A4F73395D4BF3BCC89E97BB8635DD"/>
    <w:rsid w:val="00C73552"/>
  </w:style>
  <w:style w:type="paragraph" w:customStyle="1" w:styleId="EFAAF31B6DFE4C279F1A28CF4146D68A">
    <w:name w:val="EFAAF31B6DFE4C279F1A28CF4146D68A"/>
    <w:rsid w:val="00C73552"/>
  </w:style>
  <w:style w:type="paragraph" w:customStyle="1" w:styleId="2F437B7A9D0A4F93AA4F6AF456311303">
    <w:name w:val="2F437B7A9D0A4F93AA4F6AF456311303"/>
    <w:rsid w:val="00C73552"/>
  </w:style>
  <w:style w:type="paragraph" w:customStyle="1" w:styleId="4D70D0A5ED6E463088DB23CDFE8C9F34">
    <w:name w:val="4D70D0A5ED6E463088DB23CDFE8C9F34"/>
    <w:rsid w:val="00C73552"/>
  </w:style>
  <w:style w:type="paragraph" w:customStyle="1" w:styleId="8DE271B1CCEA417989E0DBC814837D54">
    <w:name w:val="8DE271B1CCEA417989E0DBC814837D54"/>
    <w:rsid w:val="00C73552"/>
  </w:style>
  <w:style w:type="paragraph" w:customStyle="1" w:styleId="53C06BF43743432685EF22E8C1B1C2EC">
    <w:name w:val="53C06BF43743432685EF22E8C1B1C2EC"/>
    <w:rsid w:val="00C73552"/>
  </w:style>
  <w:style w:type="paragraph" w:customStyle="1" w:styleId="5A31BA0ED7434302BFB3A03B15E2ADBA">
    <w:name w:val="5A31BA0ED7434302BFB3A03B15E2ADBA"/>
    <w:rsid w:val="00C73552"/>
  </w:style>
  <w:style w:type="paragraph" w:customStyle="1" w:styleId="367753763C694513A864E68376A7C243">
    <w:name w:val="367753763C694513A864E68376A7C243"/>
    <w:rsid w:val="00C73552"/>
  </w:style>
  <w:style w:type="paragraph" w:customStyle="1" w:styleId="B8997ECE0F8C4F468B6AD36D06ED4013">
    <w:name w:val="B8997ECE0F8C4F468B6AD36D06ED4013"/>
    <w:rsid w:val="00C73552"/>
  </w:style>
  <w:style w:type="paragraph" w:customStyle="1" w:styleId="E0E604F58F8640BAAA372AB428155867">
    <w:name w:val="E0E604F58F8640BAAA372AB428155867"/>
    <w:rsid w:val="00C73552"/>
  </w:style>
  <w:style w:type="paragraph" w:customStyle="1" w:styleId="42AA433F321A40E599173D06F1FF8961">
    <w:name w:val="42AA433F321A40E599173D06F1FF8961"/>
    <w:rsid w:val="00C73552"/>
  </w:style>
  <w:style w:type="paragraph" w:customStyle="1" w:styleId="D5C384333A5F497FB877D3E8CC2A9E46">
    <w:name w:val="D5C384333A5F497FB877D3E8CC2A9E46"/>
    <w:rsid w:val="00C73552"/>
  </w:style>
  <w:style w:type="paragraph" w:customStyle="1" w:styleId="D3E02B2004134FD68E5ABA270A078E55">
    <w:name w:val="D3E02B2004134FD68E5ABA270A078E55"/>
    <w:rsid w:val="00C73552"/>
  </w:style>
  <w:style w:type="paragraph" w:customStyle="1" w:styleId="1005A3ADBA214352B2245C8A7285F91A">
    <w:name w:val="1005A3ADBA214352B2245C8A7285F91A"/>
    <w:rsid w:val="00C73552"/>
  </w:style>
  <w:style w:type="paragraph" w:customStyle="1" w:styleId="8DD5AB87245B49E9BE49C1412B5ABB15">
    <w:name w:val="8DD5AB87245B49E9BE49C1412B5ABB15"/>
    <w:rsid w:val="00C73552"/>
  </w:style>
  <w:style w:type="paragraph" w:customStyle="1" w:styleId="DCBCF47B700B47BC902085E69EE27EA6">
    <w:name w:val="DCBCF47B700B47BC902085E69EE27EA6"/>
    <w:rsid w:val="00C73552"/>
  </w:style>
  <w:style w:type="paragraph" w:customStyle="1" w:styleId="1E355D2E55B6435CB2E088EE175DA092">
    <w:name w:val="1E355D2E55B6435CB2E088EE175DA092"/>
    <w:rsid w:val="00C73552"/>
  </w:style>
  <w:style w:type="paragraph" w:customStyle="1" w:styleId="10E5F324AA0F4D10A38FFAD14B42889F">
    <w:name w:val="10E5F324AA0F4D10A38FFAD14B42889F"/>
    <w:rsid w:val="00C73552"/>
  </w:style>
  <w:style w:type="paragraph" w:customStyle="1" w:styleId="FCF8571930EA475C95D3F42ADFA965A0">
    <w:name w:val="FCF8571930EA475C95D3F42ADFA965A0"/>
    <w:rsid w:val="00C73552"/>
  </w:style>
  <w:style w:type="paragraph" w:customStyle="1" w:styleId="67C9214AE7F94B67A1723EAD48586E8B">
    <w:name w:val="67C9214AE7F94B67A1723EAD48586E8B"/>
    <w:rsid w:val="00C73552"/>
  </w:style>
  <w:style w:type="paragraph" w:customStyle="1" w:styleId="7FA1BF06AB854EA9A5A566C5A20F3531">
    <w:name w:val="7FA1BF06AB854EA9A5A566C5A20F3531"/>
    <w:rsid w:val="00C73552"/>
  </w:style>
  <w:style w:type="paragraph" w:customStyle="1" w:styleId="8AF747686BCF4F50B5C38EE0D728C5B3">
    <w:name w:val="8AF747686BCF4F50B5C38EE0D728C5B3"/>
    <w:rsid w:val="00C73552"/>
  </w:style>
  <w:style w:type="paragraph" w:customStyle="1" w:styleId="99A7B505AC884EDBA47FC7D20DD95897">
    <w:name w:val="99A7B505AC884EDBA47FC7D20DD95897"/>
    <w:rsid w:val="00C73552"/>
  </w:style>
  <w:style w:type="paragraph" w:customStyle="1" w:styleId="B1678D4714154D8F8EC9E93D03A430A1">
    <w:name w:val="B1678D4714154D8F8EC9E93D03A430A1"/>
    <w:rsid w:val="00C73552"/>
  </w:style>
  <w:style w:type="paragraph" w:customStyle="1" w:styleId="78FF5A62BB45435E9C334F6059199497">
    <w:name w:val="78FF5A62BB45435E9C334F6059199497"/>
    <w:rsid w:val="00C73552"/>
  </w:style>
  <w:style w:type="paragraph" w:customStyle="1" w:styleId="A735EA231FAC4775B9975335AA051F29">
    <w:name w:val="A735EA231FAC4775B9975335AA051F29"/>
    <w:rsid w:val="00C73552"/>
  </w:style>
  <w:style w:type="paragraph" w:customStyle="1" w:styleId="E98E7D81BC294071819CF10E1549ACC3">
    <w:name w:val="E98E7D81BC294071819CF10E1549ACC3"/>
    <w:rsid w:val="00C73552"/>
  </w:style>
  <w:style w:type="paragraph" w:customStyle="1" w:styleId="653F617E026E40EB8A518EDFEAE4391E">
    <w:name w:val="653F617E026E40EB8A518EDFEAE4391E"/>
    <w:rsid w:val="00C73552"/>
  </w:style>
  <w:style w:type="paragraph" w:customStyle="1" w:styleId="6A1CFF0A954B4C6392502B3942E2D7E5">
    <w:name w:val="6A1CFF0A954B4C6392502B3942E2D7E5"/>
    <w:rsid w:val="00C73552"/>
  </w:style>
  <w:style w:type="paragraph" w:customStyle="1" w:styleId="8CD11F88B2384C97A81C0D9BD2CFD977">
    <w:name w:val="8CD11F88B2384C97A81C0D9BD2CFD977"/>
    <w:rsid w:val="00C73552"/>
  </w:style>
  <w:style w:type="paragraph" w:customStyle="1" w:styleId="F7763CE3E5604F0A8972E32C100F43D2">
    <w:name w:val="F7763CE3E5604F0A8972E32C100F43D2"/>
    <w:rsid w:val="00C73552"/>
  </w:style>
  <w:style w:type="paragraph" w:customStyle="1" w:styleId="692C2A7422024F9F92376ED53B7C3F2B">
    <w:name w:val="692C2A7422024F9F92376ED53B7C3F2B"/>
    <w:rsid w:val="00C73552"/>
  </w:style>
  <w:style w:type="paragraph" w:customStyle="1" w:styleId="DA5D394FFB3549C6B59FC8C1F1A2816B">
    <w:name w:val="DA5D394FFB3549C6B59FC8C1F1A2816B"/>
    <w:rsid w:val="00C73552"/>
  </w:style>
  <w:style w:type="paragraph" w:customStyle="1" w:styleId="E7DAC3E6D8344597A782B3B20926BDC1">
    <w:name w:val="E7DAC3E6D8344597A782B3B20926BDC1"/>
    <w:rsid w:val="00C73552"/>
  </w:style>
  <w:style w:type="paragraph" w:customStyle="1" w:styleId="3913C5FF2F90435BB81390FF6B97DE5A">
    <w:name w:val="3913C5FF2F90435BB81390FF6B97DE5A"/>
    <w:rsid w:val="00C73552"/>
  </w:style>
  <w:style w:type="paragraph" w:customStyle="1" w:styleId="841EC18148B447F88952D45DB4D9377B">
    <w:name w:val="841EC18148B447F88952D45DB4D9377B"/>
    <w:rsid w:val="00C73552"/>
  </w:style>
  <w:style w:type="paragraph" w:customStyle="1" w:styleId="659E0148D34D4C2EB31F15D162A22AD4">
    <w:name w:val="659E0148D34D4C2EB31F15D162A22AD4"/>
    <w:rsid w:val="00C73552"/>
  </w:style>
  <w:style w:type="paragraph" w:customStyle="1" w:styleId="4852D09FD1D94501A7A85CB0B2C4465D">
    <w:name w:val="4852D09FD1D94501A7A85CB0B2C4465D"/>
    <w:rsid w:val="00C73552"/>
  </w:style>
  <w:style w:type="paragraph" w:customStyle="1" w:styleId="F1185F25709F4886AB275DCA09FC8191">
    <w:name w:val="F1185F25709F4886AB275DCA09FC8191"/>
    <w:rsid w:val="00C73552"/>
  </w:style>
  <w:style w:type="paragraph" w:customStyle="1" w:styleId="FF79E4EF4BC949FAB5CA32A09ADF1AFD">
    <w:name w:val="FF79E4EF4BC949FAB5CA32A09ADF1AFD"/>
    <w:rsid w:val="00C73552"/>
  </w:style>
  <w:style w:type="paragraph" w:customStyle="1" w:styleId="6F9D9FDCC8054A1391E8C1A12BD2C077">
    <w:name w:val="6F9D9FDCC8054A1391E8C1A12BD2C077"/>
    <w:rsid w:val="00C73552"/>
  </w:style>
  <w:style w:type="paragraph" w:customStyle="1" w:styleId="515B877481DF47F982CD533149C0644E">
    <w:name w:val="515B877481DF47F982CD533149C0644E"/>
    <w:rsid w:val="00C73552"/>
  </w:style>
  <w:style w:type="paragraph" w:customStyle="1" w:styleId="41D6AF8C694440749232B3D8970379F3">
    <w:name w:val="41D6AF8C694440749232B3D8970379F3"/>
    <w:rsid w:val="00C73552"/>
  </w:style>
  <w:style w:type="paragraph" w:customStyle="1" w:styleId="D502B1F56FAA4A738114328358CB0034">
    <w:name w:val="D502B1F56FAA4A738114328358CB0034"/>
    <w:rsid w:val="00C73552"/>
  </w:style>
  <w:style w:type="paragraph" w:customStyle="1" w:styleId="1530FB251F82459A96B8EEC88E6F0319">
    <w:name w:val="1530FB251F82459A96B8EEC88E6F0319"/>
    <w:rsid w:val="00C73552"/>
  </w:style>
  <w:style w:type="paragraph" w:customStyle="1" w:styleId="B0C5CFCB07AA44BC8F07A059746FE750">
    <w:name w:val="B0C5CFCB07AA44BC8F07A059746FE750"/>
    <w:rsid w:val="00C73552"/>
  </w:style>
  <w:style w:type="paragraph" w:customStyle="1" w:styleId="5BB9C2FA2D4849029040578F6FE47A78">
    <w:name w:val="5BB9C2FA2D4849029040578F6FE47A78"/>
    <w:rsid w:val="00C73552"/>
  </w:style>
  <w:style w:type="paragraph" w:customStyle="1" w:styleId="1FCCF324967844B3B1BCC2650CD06E33">
    <w:name w:val="1FCCF324967844B3B1BCC2650CD06E33"/>
    <w:rsid w:val="00C73552"/>
  </w:style>
  <w:style w:type="paragraph" w:customStyle="1" w:styleId="C8A1E71BA53043E2AF3EF220715ACF11">
    <w:name w:val="C8A1E71BA53043E2AF3EF220715ACF11"/>
    <w:rsid w:val="00C73552"/>
  </w:style>
  <w:style w:type="paragraph" w:customStyle="1" w:styleId="CFEA8FF38B9E4F2F832DB5BAF8BAAF49">
    <w:name w:val="CFEA8FF38B9E4F2F832DB5BAF8BAAF49"/>
    <w:rsid w:val="00C73552"/>
  </w:style>
  <w:style w:type="paragraph" w:customStyle="1" w:styleId="187D674A73814CEDBD0780308C127A40">
    <w:name w:val="187D674A73814CEDBD0780308C127A40"/>
    <w:rsid w:val="00C73552"/>
  </w:style>
  <w:style w:type="paragraph" w:customStyle="1" w:styleId="FEE2A6E98F014D3FAAE6C25A68460E43">
    <w:name w:val="FEE2A6E98F014D3FAAE6C25A68460E43"/>
    <w:rsid w:val="00C73552"/>
  </w:style>
  <w:style w:type="paragraph" w:customStyle="1" w:styleId="C44A997A1BC0429192D9B325C8A79B7A">
    <w:name w:val="C44A997A1BC0429192D9B325C8A79B7A"/>
    <w:rsid w:val="00C73552"/>
  </w:style>
  <w:style w:type="paragraph" w:customStyle="1" w:styleId="A3616EF27A864EDAB31E10ECEAEFD49F">
    <w:name w:val="A3616EF27A864EDAB31E10ECEAEFD49F"/>
    <w:rsid w:val="00C73552"/>
  </w:style>
  <w:style w:type="paragraph" w:customStyle="1" w:styleId="1C8EF966DBD043029CAC1E4BC0ACE0ED">
    <w:name w:val="1C8EF966DBD043029CAC1E4BC0ACE0ED"/>
    <w:rsid w:val="00C73552"/>
  </w:style>
  <w:style w:type="paragraph" w:customStyle="1" w:styleId="CAF39061BFBA4A34BC5D30AFD22DF254">
    <w:name w:val="CAF39061BFBA4A34BC5D30AFD22DF254"/>
    <w:rsid w:val="00C73552"/>
  </w:style>
  <w:style w:type="paragraph" w:customStyle="1" w:styleId="136122763829474EAC25559D4C84F1F1">
    <w:name w:val="136122763829474EAC25559D4C84F1F1"/>
    <w:rsid w:val="00C73552"/>
  </w:style>
  <w:style w:type="paragraph" w:customStyle="1" w:styleId="2BD3173EF5C045289787570A3A265198">
    <w:name w:val="2BD3173EF5C045289787570A3A265198"/>
    <w:rsid w:val="00C73552"/>
  </w:style>
  <w:style w:type="paragraph" w:customStyle="1" w:styleId="74E9F918C7D5400E9BBF8C70CD6382DB">
    <w:name w:val="74E9F918C7D5400E9BBF8C70CD6382DB"/>
    <w:rsid w:val="00C73552"/>
  </w:style>
  <w:style w:type="paragraph" w:customStyle="1" w:styleId="3C6246A790B744419C8CBA327F77CC31">
    <w:name w:val="3C6246A790B744419C8CBA327F77CC31"/>
    <w:rsid w:val="00C73552"/>
  </w:style>
  <w:style w:type="paragraph" w:customStyle="1" w:styleId="39944E37B8494F0288D1309BE6F4B869">
    <w:name w:val="39944E37B8494F0288D1309BE6F4B869"/>
    <w:rsid w:val="00C73552"/>
  </w:style>
  <w:style w:type="paragraph" w:customStyle="1" w:styleId="E4F36112B79B4C17B224301E22AC6B98">
    <w:name w:val="E4F36112B79B4C17B224301E22AC6B98"/>
    <w:rsid w:val="00C73552"/>
  </w:style>
  <w:style w:type="paragraph" w:customStyle="1" w:styleId="6C80E41AA3C84D359EB113479C1E0981">
    <w:name w:val="6C80E41AA3C84D359EB113479C1E0981"/>
    <w:rsid w:val="00C73552"/>
  </w:style>
  <w:style w:type="paragraph" w:customStyle="1" w:styleId="086E4024B92B405289226692F4DB0024">
    <w:name w:val="086E4024B92B405289226692F4DB0024"/>
    <w:rsid w:val="00C73552"/>
  </w:style>
  <w:style w:type="paragraph" w:customStyle="1" w:styleId="E3FBB5FB1F804C9798279EAA28489E42">
    <w:name w:val="E3FBB5FB1F804C9798279EAA28489E42"/>
    <w:rsid w:val="00C73552"/>
  </w:style>
  <w:style w:type="paragraph" w:customStyle="1" w:styleId="AF261A7E8A9046B6AAA820B3F1413EBC">
    <w:name w:val="AF261A7E8A9046B6AAA820B3F1413EBC"/>
    <w:rsid w:val="00C73552"/>
  </w:style>
  <w:style w:type="paragraph" w:customStyle="1" w:styleId="68230B1F520245308F10927A51873C7A">
    <w:name w:val="68230B1F520245308F10927A51873C7A"/>
    <w:rsid w:val="00C73552"/>
  </w:style>
  <w:style w:type="paragraph" w:customStyle="1" w:styleId="1D419556DDA148E4B1D6F3B669B7F494">
    <w:name w:val="1D419556DDA148E4B1D6F3B669B7F494"/>
    <w:rsid w:val="00C73552"/>
  </w:style>
  <w:style w:type="paragraph" w:customStyle="1" w:styleId="F54CC4EF425342299773FEC151AB4861">
    <w:name w:val="F54CC4EF425342299773FEC151AB4861"/>
    <w:rsid w:val="00C73552"/>
  </w:style>
  <w:style w:type="paragraph" w:customStyle="1" w:styleId="AA5A493F752B4BE3AA50D91795E7EDC5">
    <w:name w:val="AA5A493F752B4BE3AA50D91795E7EDC5"/>
    <w:rsid w:val="00C73552"/>
  </w:style>
  <w:style w:type="paragraph" w:customStyle="1" w:styleId="289D055911B44CF99A8E837D1843BEA1">
    <w:name w:val="289D055911B44CF99A8E837D1843BEA1"/>
    <w:rsid w:val="00C73552"/>
  </w:style>
  <w:style w:type="paragraph" w:customStyle="1" w:styleId="52EF98962DC64C7AACB71F7F56AE7799">
    <w:name w:val="52EF98962DC64C7AACB71F7F56AE7799"/>
    <w:rsid w:val="00C73552"/>
  </w:style>
  <w:style w:type="paragraph" w:customStyle="1" w:styleId="4088E732FF9B40B0949A32AB0737E35B">
    <w:name w:val="4088E732FF9B40B0949A32AB0737E35B"/>
    <w:rsid w:val="00C73552"/>
  </w:style>
  <w:style w:type="paragraph" w:customStyle="1" w:styleId="2888B5D1D4C24C4D9ECFC7D514A47979">
    <w:name w:val="2888B5D1D4C24C4D9ECFC7D514A47979"/>
    <w:rsid w:val="00C73552"/>
  </w:style>
  <w:style w:type="paragraph" w:customStyle="1" w:styleId="4FE84F378AA34A9B8818A6B2F9DD9629">
    <w:name w:val="4FE84F378AA34A9B8818A6B2F9DD9629"/>
    <w:rsid w:val="00C73552"/>
  </w:style>
  <w:style w:type="paragraph" w:customStyle="1" w:styleId="F056100A6DD045CFBBD11588CD9D6A96">
    <w:name w:val="F056100A6DD045CFBBD11588CD9D6A96"/>
    <w:rsid w:val="00C73552"/>
  </w:style>
  <w:style w:type="paragraph" w:customStyle="1" w:styleId="BDACFFB8A3EE45F2BBF848EE2E7BFEC2">
    <w:name w:val="BDACFFB8A3EE45F2BBF848EE2E7BFEC2"/>
    <w:rsid w:val="00C73552"/>
  </w:style>
  <w:style w:type="paragraph" w:customStyle="1" w:styleId="AA9A0B71CA614041AE0290115AE14171">
    <w:name w:val="AA9A0B71CA614041AE0290115AE14171"/>
    <w:rsid w:val="00C73552"/>
  </w:style>
  <w:style w:type="paragraph" w:customStyle="1" w:styleId="F24B8B656A6C4D9290C436C69992DEB0">
    <w:name w:val="F24B8B656A6C4D9290C436C69992DEB0"/>
    <w:rsid w:val="00C73552"/>
  </w:style>
  <w:style w:type="paragraph" w:customStyle="1" w:styleId="01B23575654F4DF5A55F7F4D84B18B80">
    <w:name w:val="01B23575654F4DF5A55F7F4D84B18B80"/>
    <w:rsid w:val="00C73552"/>
  </w:style>
  <w:style w:type="paragraph" w:customStyle="1" w:styleId="C86338547D404E1FA8E044FC1CA120C1">
    <w:name w:val="C86338547D404E1FA8E044FC1CA120C1"/>
    <w:rsid w:val="00C73552"/>
  </w:style>
  <w:style w:type="paragraph" w:customStyle="1" w:styleId="7A1C3DE2E66746EB9EE8716FB47B1FFA">
    <w:name w:val="7A1C3DE2E66746EB9EE8716FB47B1FFA"/>
    <w:rsid w:val="00C73552"/>
  </w:style>
  <w:style w:type="paragraph" w:customStyle="1" w:styleId="7C7C537C2AE74F4C86E5E946B6B02EEE">
    <w:name w:val="7C7C537C2AE74F4C86E5E946B6B02EEE"/>
    <w:rsid w:val="00C73552"/>
  </w:style>
  <w:style w:type="paragraph" w:customStyle="1" w:styleId="2A90022138AD45FCA6473AFDF8516ABF">
    <w:name w:val="2A90022138AD45FCA6473AFDF8516ABF"/>
    <w:rsid w:val="00C73552"/>
  </w:style>
  <w:style w:type="paragraph" w:customStyle="1" w:styleId="EAE0AA5C25E345AD9369FB4234CEC3BC">
    <w:name w:val="EAE0AA5C25E345AD9369FB4234CEC3BC"/>
    <w:rsid w:val="00C73552"/>
  </w:style>
  <w:style w:type="paragraph" w:customStyle="1" w:styleId="A18D4CB9E27C424580EA9EEA7AF9781A">
    <w:name w:val="A18D4CB9E27C424580EA9EEA7AF9781A"/>
    <w:rsid w:val="00C73552"/>
  </w:style>
  <w:style w:type="paragraph" w:customStyle="1" w:styleId="8383DDA1476E4ECE8E06156804F8D71A">
    <w:name w:val="8383DDA1476E4ECE8E06156804F8D71A"/>
    <w:rsid w:val="00C73552"/>
  </w:style>
  <w:style w:type="paragraph" w:customStyle="1" w:styleId="572F30352F744B348011A3354AC0F71E">
    <w:name w:val="572F30352F744B348011A3354AC0F71E"/>
    <w:rsid w:val="00C73552"/>
  </w:style>
  <w:style w:type="paragraph" w:customStyle="1" w:styleId="AF93B6290C1F4346929030E9F692E8BE">
    <w:name w:val="AF93B6290C1F4346929030E9F692E8BE"/>
    <w:rsid w:val="00C73552"/>
  </w:style>
  <w:style w:type="paragraph" w:customStyle="1" w:styleId="CC3B6B8339434925B264288DCF7F9F72">
    <w:name w:val="CC3B6B8339434925B264288DCF7F9F72"/>
    <w:rsid w:val="00C73552"/>
  </w:style>
  <w:style w:type="paragraph" w:customStyle="1" w:styleId="003F3E010D0A4B5184519BD1DA852A48">
    <w:name w:val="003F3E010D0A4B5184519BD1DA852A48"/>
    <w:rsid w:val="00C73552"/>
  </w:style>
  <w:style w:type="paragraph" w:customStyle="1" w:styleId="F050719EE9C041B9BEB85F957B97F2A2">
    <w:name w:val="F050719EE9C041B9BEB85F957B97F2A2"/>
    <w:rsid w:val="00C73552"/>
  </w:style>
  <w:style w:type="paragraph" w:customStyle="1" w:styleId="971D0B98E1CE420D971A377AD4B9D319">
    <w:name w:val="971D0B98E1CE420D971A377AD4B9D319"/>
    <w:rsid w:val="00C73552"/>
  </w:style>
  <w:style w:type="paragraph" w:customStyle="1" w:styleId="426A1A459C904F7081AF4B02CD6AB16E">
    <w:name w:val="426A1A459C904F7081AF4B02CD6AB16E"/>
    <w:rsid w:val="00C73552"/>
  </w:style>
  <w:style w:type="paragraph" w:customStyle="1" w:styleId="98E5612C353141BB8E488F077AAD4768">
    <w:name w:val="98E5612C353141BB8E488F077AAD4768"/>
    <w:rsid w:val="00C73552"/>
  </w:style>
  <w:style w:type="paragraph" w:customStyle="1" w:styleId="7775EE31F6E14BF599C7C0FA6DC78225">
    <w:name w:val="7775EE31F6E14BF599C7C0FA6DC78225"/>
    <w:rsid w:val="00C73552"/>
  </w:style>
  <w:style w:type="paragraph" w:customStyle="1" w:styleId="B58C9F689B7E42BD8493E5339D51501F">
    <w:name w:val="B58C9F689B7E42BD8493E5339D51501F"/>
    <w:rsid w:val="00C73552"/>
  </w:style>
  <w:style w:type="paragraph" w:customStyle="1" w:styleId="5EA8F33504E3470A927FD68566B78CA5">
    <w:name w:val="5EA8F33504E3470A927FD68566B78CA5"/>
    <w:rsid w:val="00C73552"/>
  </w:style>
  <w:style w:type="paragraph" w:customStyle="1" w:styleId="379CEA9EAB9D43F0A08549354240332C">
    <w:name w:val="379CEA9EAB9D43F0A08549354240332C"/>
    <w:rsid w:val="00C73552"/>
  </w:style>
  <w:style w:type="paragraph" w:customStyle="1" w:styleId="47E50DD1A5D244168F5D475512F4A514">
    <w:name w:val="47E50DD1A5D244168F5D475512F4A514"/>
    <w:rsid w:val="00C73552"/>
  </w:style>
  <w:style w:type="paragraph" w:customStyle="1" w:styleId="55B3EE3785F64328AF7F0F6661602EEA">
    <w:name w:val="55B3EE3785F64328AF7F0F6661602EEA"/>
    <w:rsid w:val="00C73552"/>
  </w:style>
  <w:style w:type="paragraph" w:customStyle="1" w:styleId="CAB5C14B95E443B8AC129843EBBA27BF">
    <w:name w:val="CAB5C14B95E443B8AC129843EBBA27BF"/>
    <w:rsid w:val="00C73552"/>
  </w:style>
  <w:style w:type="paragraph" w:customStyle="1" w:styleId="A4E74800BF884A7D839A5A767A0A4184">
    <w:name w:val="A4E74800BF884A7D839A5A767A0A4184"/>
    <w:rsid w:val="00C73552"/>
  </w:style>
  <w:style w:type="paragraph" w:customStyle="1" w:styleId="7907AC7E0A874AFEB1DE5463F777695B">
    <w:name w:val="7907AC7E0A874AFEB1DE5463F777695B"/>
    <w:rsid w:val="00C73552"/>
  </w:style>
  <w:style w:type="paragraph" w:customStyle="1" w:styleId="EDDBBCD2B8B940C6A40A6F1E1228D7EB">
    <w:name w:val="EDDBBCD2B8B940C6A40A6F1E1228D7EB"/>
    <w:rsid w:val="00C73552"/>
  </w:style>
  <w:style w:type="paragraph" w:customStyle="1" w:styleId="BF46C8DA8FCA4CA883E249A958D4C4FF">
    <w:name w:val="BF46C8DA8FCA4CA883E249A958D4C4FF"/>
    <w:rsid w:val="00C73552"/>
  </w:style>
  <w:style w:type="paragraph" w:customStyle="1" w:styleId="779BA8B4E98A48F8ABAF11D22005B1ED">
    <w:name w:val="779BA8B4E98A48F8ABAF11D22005B1ED"/>
    <w:rsid w:val="00C73552"/>
  </w:style>
  <w:style w:type="paragraph" w:customStyle="1" w:styleId="C80CBE1036CB44EBA0D606E10092AAF8">
    <w:name w:val="C80CBE1036CB44EBA0D606E10092AAF8"/>
    <w:rsid w:val="00C73552"/>
  </w:style>
  <w:style w:type="paragraph" w:customStyle="1" w:styleId="7AB561406C1B4093B20CFC44F1A5C876">
    <w:name w:val="7AB561406C1B4093B20CFC44F1A5C876"/>
    <w:rsid w:val="00C73552"/>
  </w:style>
  <w:style w:type="paragraph" w:customStyle="1" w:styleId="BC374DD782204B6298B8C033A23D7D58">
    <w:name w:val="BC374DD782204B6298B8C033A23D7D58"/>
    <w:rsid w:val="00C73552"/>
  </w:style>
  <w:style w:type="paragraph" w:customStyle="1" w:styleId="D1F9888174864458918572F54DBE3B71">
    <w:name w:val="D1F9888174864458918572F54DBE3B71"/>
    <w:rsid w:val="00C73552"/>
  </w:style>
  <w:style w:type="paragraph" w:customStyle="1" w:styleId="85CCD4C76E2F436280268290074F34D9">
    <w:name w:val="85CCD4C76E2F436280268290074F34D9"/>
    <w:rsid w:val="00C73552"/>
  </w:style>
  <w:style w:type="paragraph" w:customStyle="1" w:styleId="D790797EB7B947A0B2948532BC59BB4B">
    <w:name w:val="D790797EB7B947A0B2948532BC59BB4B"/>
    <w:rsid w:val="00C73552"/>
  </w:style>
  <w:style w:type="paragraph" w:customStyle="1" w:styleId="58795B5D22714887BC178B3471D804E2">
    <w:name w:val="58795B5D22714887BC178B3471D804E2"/>
    <w:rsid w:val="00C73552"/>
  </w:style>
  <w:style w:type="paragraph" w:customStyle="1" w:styleId="506EAC5886E04E66BFA07CA8342BE19D">
    <w:name w:val="506EAC5886E04E66BFA07CA8342BE19D"/>
    <w:rsid w:val="00C73552"/>
  </w:style>
  <w:style w:type="paragraph" w:customStyle="1" w:styleId="34067EFE0297450EBA6E3C31E39A59A8">
    <w:name w:val="34067EFE0297450EBA6E3C31E39A59A8"/>
    <w:rsid w:val="00C73552"/>
  </w:style>
  <w:style w:type="paragraph" w:customStyle="1" w:styleId="6CF921B268A0491C85C9EB9278FF5D1B">
    <w:name w:val="6CF921B268A0491C85C9EB9278FF5D1B"/>
    <w:rsid w:val="00C73552"/>
  </w:style>
  <w:style w:type="paragraph" w:customStyle="1" w:styleId="01E38F2B52C3421EAF767071D9AE48B3">
    <w:name w:val="01E38F2B52C3421EAF767071D9AE48B3"/>
    <w:rsid w:val="00C73552"/>
  </w:style>
  <w:style w:type="paragraph" w:customStyle="1" w:styleId="85247FF596F8430E8B4013830C9FBF07">
    <w:name w:val="85247FF596F8430E8B4013830C9FBF07"/>
    <w:rsid w:val="00C73552"/>
  </w:style>
  <w:style w:type="paragraph" w:customStyle="1" w:styleId="BA80834D4A884730B0ABDA3E59E46570">
    <w:name w:val="BA80834D4A884730B0ABDA3E59E46570"/>
    <w:rsid w:val="00C73552"/>
  </w:style>
  <w:style w:type="paragraph" w:customStyle="1" w:styleId="5F7AADFC22C14FC8A25301CE1F238CC4">
    <w:name w:val="5F7AADFC22C14FC8A25301CE1F238CC4"/>
    <w:rsid w:val="00C73552"/>
  </w:style>
  <w:style w:type="paragraph" w:customStyle="1" w:styleId="23CF476BF1254BDB8C6DC2E93C12E6DE">
    <w:name w:val="23CF476BF1254BDB8C6DC2E93C12E6DE"/>
    <w:rsid w:val="00C73552"/>
  </w:style>
  <w:style w:type="paragraph" w:customStyle="1" w:styleId="95FBECA6FDD44FB9AAC2B518508B78FC">
    <w:name w:val="95FBECA6FDD44FB9AAC2B518508B78FC"/>
    <w:rsid w:val="00C73552"/>
  </w:style>
  <w:style w:type="paragraph" w:customStyle="1" w:styleId="AB57C45037674D4FA9DCAB751CB89928">
    <w:name w:val="AB57C45037674D4FA9DCAB751CB89928"/>
    <w:rsid w:val="00C73552"/>
  </w:style>
  <w:style w:type="paragraph" w:customStyle="1" w:styleId="EC066D2F6FE14AD282EC860FA9EC4CDA">
    <w:name w:val="EC066D2F6FE14AD282EC860FA9EC4CDA"/>
    <w:rsid w:val="00C73552"/>
  </w:style>
  <w:style w:type="paragraph" w:customStyle="1" w:styleId="C7B4B0D06B364F8F863484C12CDD10F1">
    <w:name w:val="C7B4B0D06B364F8F863484C12CDD10F1"/>
    <w:rsid w:val="00C73552"/>
  </w:style>
  <w:style w:type="paragraph" w:customStyle="1" w:styleId="89A0BDB490F84C3CA1963E9F28050152">
    <w:name w:val="89A0BDB490F84C3CA1963E9F28050152"/>
    <w:rsid w:val="00C73552"/>
  </w:style>
  <w:style w:type="paragraph" w:customStyle="1" w:styleId="080CF62B0D30442BB1C08A3491944CB0">
    <w:name w:val="080CF62B0D30442BB1C08A3491944CB0"/>
    <w:rsid w:val="00C73552"/>
  </w:style>
  <w:style w:type="paragraph" w:customStyle="1" w:styleId="77B800C7EFCE4DDF9D26B550C2D3EB17">
    <w:name w:val="77B800C7EFCE4DDF9D26B550C2D3EB17"/>
    <w:rsid w:val="00C73552"/>
  </w:style>
  <w:style w:type="paragraph" w:customStyle="1" w:styleId="EA1989BE792E44E3A6889DE0CF5E07AF">
    <w:name w:val="EA1989BE792E44E3A6889DE0CF5E07AF"/>
    <w:rsid w:val="00C73552"/>
  </w:style>
  <w:style w:type="paragraph" w:customStyle="1" w:styleId="2E691167FB81421E92DF225552A59B38">
    <w:name w:val="2E691167FB81421E92DF225552A59B38"/>
    <w:rsid w:val="00C73552"/>
  </w:style>
  <w:style w:type="paragraph" w:customStyle="1" w:styleId="528ED667544B486BBFE5441FA1BDA5A8">
    <w:name w:val="528ED667544B486BBFE5441FA1BDA5A8"/>
    <w:rsid w:val="00C73552"/>
  </w:style>
  <w:style w:type="paragraph" w:customStyle="1" w:styleId="044B31FB97544B1B9019DA999CCD51C3">
    <w:name w:val="044B31FB97544B1B9019DA999CCD51C3"/>
    <w:rsid w:val="00C73552"/>
  </w:style>
  <w:style w:type="paragraph" w:customStyle="1" w:styleId="0EF81883DD8643EA8073FF6C903BED63">
    <w:name w:val="0EF81883DD8643EA8073FF6C903BED63"/>
    <w:rsid w:val="00C73552"/>
  </w:style>
  <w:style w:type="paragraph" w:customStyle="1" w:styleId="AB853A6408FC47A6B4F0095ADA61BCB7">
    <w:name w:val="AB853A6408FC47A6B4F0095ADA61BCB7"/>
    <w:rsid w:val="00C73552"/>
  </w:style>
  <w:style w:type="paragraph" w:customStyle="1" w:styleId="7D6C0F42E2274D9D8E119FE1350637A7">
    <w:name w:val="7D6C0F42E2274D9D8E119FE1350637A7"/>
    <w:rsid w:val="00C73552"/>
  </w:style>
  <w:style w:type="paragraph" w:customStyle="1" w:styleId="82C946354A384547B60A383EFF883609">
    <w:name w:val="82C946354A384547B60A383EFF883609"/>
    <w:rsid w:val="00C73552"/>
  </w:style>
  <w:style w:type="paragraph" w:customStyle="1" w:styleId="1810C43B505F400795E44028EC42863C">
    <w:name w:val="1810C43B505F400795E44028EC42863C"/>
    <w:rsid w:val="00C73552"/>
  </w:style>
  <w:style w:type="paragraph" w:customStyle="1" w:styleId="7301A07829E746DC8000CB0E41C5661A">
    <w:name w:val="7301A07829E746DC8000CB0E41C5661A"/>
    <w:rsid w:val="00C73552"/>
  </w:style>
  <w:style w:type="paragraph" w:customStyle="1" w:styleId="80729AEF9F6348A79AEE1199729315E8">
    <w:name w:val="80729AEF9F6348A79AEE1199729315E8"/>
    <w:rsid w:val="00C73552"/>
  </w:style>
  <w:style w:type="paragraph" w:customStyle="1" w:styleId="0D4BD110E5B14FFB8CC457A3993FEC6F">
    <w:name w:val="0D4BD110E5B14FFB8CC457A3993FEC6F"/>
    <w:rsid w:val="00C73552"/>
  </w:style>
  <w:style w:type="paragraph" w:customStyle="1" w:styleId="134323FFAABF432C9909FB0E9CC00E66">
    <w:name w:val="134323FFAABF432C9909FB0E9CC00E66"/>
    <w:rsid w:val="00C73552"/>
  </w:style>
  <w:style w:type="paragraph" w:customStyle="1" w:styleId="E23907E5816C4351BF328CDB027F66A6">
    <w:name w:val="E23907E5816C4351BF328CDB027F66A6"/>
    <w:rsid w:val="00C73552"/>
  </w:style>
  <w:style w:type="paragraph" w:customStyle="1" w:styleId="9F50208485E64A31894E301335DFD55C">
    <w:name w:val="9F50208485E64A31894E301335DFD55C"/>
    <w:rsid w:val="00C73552"/>
  </w:style>
  <w:style w:type="paragraph" w:customStyle="1" w:styleId="B3A7E491677F48D49B389844EA9FD061">
    <w:name w:val="B3A7E491677F48D49B389844EA9FD061"/>
    <w:rsid w:val="00C73552"/>
  </w:style>
  <w:style w:type="paragraph" w:customStyle="1" w:styleId="7F34C955A35D4E1297C69766F633D160">
    <w:name w:val="7F34C955A35D4E1297C69766F633D160"/>
    <w:rsid w:val="00C73552"/>
  </w:style>
  <w:style w:type="paragraph" w:customStyle="1" w:styleId="9D6EC491FDAE42AD946A91FD9D46B2DD">
    <w:name w:val="9D6EC491FDAE42AD946A91FD9D46B2DD"/>
    <w:rsid w:val="00C73552"/>
  </w:style>
  <w:style w:type="paragraph" w:customStyle="1" w:styleId="A027E5150824477188E68557319F1BBA">
    <w:name w:val="A027E5150824477188E68557319F1BBA"/>
    <w:rsid w:val="00C73552"/>
  </w:style>
  <w:style w:type="paragraph" w:customStyle="1" w:styleId="74F8162D4951404F86BF3BE3C1E08BF0">
    <w:name w:val="74F8162D4951404F86BF3BE3C1E08BF0"/>
    <w:rsid w:val="00C73552"/>
  </w:style>
  <w:style w:type="paragraph" w:customStyle="1" w:styleId="9DF612243B9E4786A51FE56E125F4B12">
    <w:name w:val="9DF612243B9E4786A51FE56E125F4B12"/>
    <w:rsid w:val="00C73552"/>
  </w:style>
  <w:style w:type="paragraph" w:customStyle="1" w:styleId="C022433A835A4F68AE51C3742909226D">
    <w:name w:val="C022433A835A4F68AE51C3742909226D"/>
    <w:rsid w:val="00C73552"/>
  </w:style>
  <w:style w:type="paragraph" w:customStyle="1" w:styleId="2F57D00B50FB4EBE84992E09E4FD8B70">
    <w:name w:val="2F57D00B50FB4EBE84992E09E4FD8B70"/>
    <w:rsid w:val="00C73552"/>
  </w:style>
  <w:style w:type="paragraph" w:customStyle="1" w:styleId="CA52733892904AA3BCB3229A95D53F8E">
    <w:name w:val="CA52733892904AA3BCB3229A95D53F8E"/>
    <w:rsid w:val="00C73552"/>
  </w:style>
  <w:style w:type="paragraph" w:customStyle="1" w:styleId="43F157F49E194C41A3ECAE86DC270481">
    <w:name w:val="43F157F49E194C41A3ECAE86DC270481"/>
    <w:rsid w:val="00C73552"/>
  </w:style>
  <w:style w:type="paragraph" w:customStyle="1" w:styleId="8501570BB62C4E8491107D7DA340FC15">
    <w:name w:val="8501570BB62C4E8491107D7DA340FC15"/>
    <w:rsid w:val="00C73552"/>
  </w:style>
  <w:style w:type="paragraph" w:customStyle="1" w:styleId="180A1ED6B5494CBFA474163D09EA3470">
    <w:name w:val="180A1ED6B5494CBFA474163D09EA3470"/>
    <w:rsid w:val="00C73552"/>
  </w:style>
  <w:style w:type="paragraph" w:customStyle="1" w:styleId="CBFDBFC4E9524306BF69C6D05A094B4D">
    <w:name w:val="CBFDBFC4E9524306BF69C6D05A094B4D"/>
    <w:rsid w:val="00C73552"/>
  </w:style>
  <w:style w:type="paragraph" w:customStyle="1" w:styleId="D50B2647BDE9435DBF14D6A1FC2B1924">
    <w:name w:val="D50B2647BDE9435DBF14D6A1FC2B1924"/>
    <w:rsid w:val="00C73552"/>
  </w:style>
  <w:style w:type="paragraph" w:customStyle="1" w:styleId="C7EA345219FC4FA1ACD59F29B86FA796">
    <w:name w:val="C7EA345219FC4FA1ACD59F29B86FA796"/>
    <w:rsid w:val="00C73552"/>
  </w:style>
  <w:style w:type="paragraph" w:customStyle="1" w:styleId="F2966CDE68C0450A97B7EFB98EA5CB29">
    <w:name w:val="F2966CDE68C0450A97B7EFB98EA5CB29"/>
    <w:rsid w:val="00C73552"/>
  </w:style>
  <w:style w:type="paragraph" w:customStyle="1" w:styleId="5247F46B96754A15AE36CEE768DA27C9">
    <w:name w:val="5247F46B96754A15AE36CEE768DA27C9"/>
    <w:rsid w:val="00C73552"/>
  </w:style>
  <w:style w:type="paragraph" w:customStyle="1" w:styleId="4FE1831391D047599D60082B3BFDDC29">
    <w:name w:val="4FE1831391D047599D60082B3BFDDC29"/>
    <w:rsid w:val="00C73552"/>
  </w:style>
  <w:style w:type="paragraph" w:customStyle="1" w:styleId="46A640A66AB44A6C9681DA08EA16324D">
    <w:name w:val="46A640A66AB44A6C9681DA08EA16324D"/>
    <w:rsid w:val="00C73552"/>
  </w:style>
  <w:style w:type="paragraph" w:customStyle="1" w:styleId="2BF23007FE92486990A2E80C8027B0E8">
    <w:name w:val="2BF23007FE92486990A2E80C8027B0E8"/>
    <w:rsid w:val="00C73552"/>
  </w:style>
  <w:style w:type="paragraph" w:customStyle="1" w:styleId="0FF07BB058724C1D834A750E9240CE8B">
    <w:name w:val="0FF07BB058724C1D834A750E9240CE8B"/>
    <w:rsid w:val="00C73552"/>
  </w:style>
  <w:style w:type="paragraph" w:customStyle="1" w:styleId="14FA7DBBDF51439994D54C5F29CF19BE">
    <w:name w:val="14FA7DBBDF51439994D54C5F29CF19BE"/>
    <w:rsid w:val="00C73552"/>
  </w:style>
  <w:style w:type="paragraph" w:customStyle="1" w:styleId="4DCA75134A5F42558E214C69D5FFF81F">
    <w:name w:val="4DCA75134A5F42558E214C69D5FFF81F"/>
    <w:rsid w:val="00C73552"/>
  </w:style>
  <w:style w:type="paragraph" w:customStyle="1" w:styleId="A79E8319B22A47C984FCB53AD42D3225">
    <w:name w:val="A79E8319B22A47C984FCB53AD42D3225"/>
    <w:rsid w:val="00C73552"/>
  </w:style>
  <w:style w:type="paragraph" w:customStyle="1" w:styleId="DF1D55368D854FBCB70BFA16151FAF1C">
    <w:name w:val="DF1D55368D854FBCB70BFA16151FAF1C"/>
    <w:rsid w:val="00C73552"/>
  </w:style>
  <w:style w:type="paragraph" w:customStyle="1" w:styleId="559E235823C145129A65B8DEDA6E0224">
    <w:name w:val="559E235823C145129A65B8DEDA6E0224"/>
    <w:rsid w:val="00C73552"/>
  </w:style>
  <w:style w:type="paragraph" w:customStyle="1" w:styleId="9CD788E052A743ACA637DFD59CC842EF">
    <w:name w:val="9CD788E052A743ACA637DFD59CC842EF"/>
    <w:rsid w:val="00C73552"/>
  </w:style>
  <w:style w:type="paragraph" w:customStyle="1" w:styleId="4D5718D245BD4484B113EFAD846A0E24">
    <w:name w:val="4D5718D245BD4484B113EFAD846A0E24"/>
    <w:rsid w:val="00C73552"/>
  </w:style>
  <w:style w:type="paragraph" w:customStyle="1" w:styleId="8DAAC0FE5C524621ABD7977859EA71D9">
    <w:name w:val="8DAAC0FE5C524621ABD7977859EA71D9"/>
    <w:rsid w:val="00C73552"/>
  </w:style>
  <w:style w:type="paragraph" w:customStyle="1" w:styleId="8E59E8AF15834A2CA17CE70568483E84">
    <w:name w:val="8E59E8AF15834A2CA17CE70568483E84"/>
    <w:rsid w:val="00C73552"/>
  </w:style>
  <w:style w:type="paragraph" w:customStyle="1" w:styleId="4A2B70754D9C4573B858C0CA2CDAEBF4">
    <w:name w:val="4A2B70754D9C4573B858C0CA2CDAEBF4"/>
    <w:rsid w:val="00C73552"/>
  </w:style>
  <w:style w:type="paragraph" w:customStyle="1" w:styleId="6C7EAC793E6D4014BDFB890F52CE2A7E">
    <w:name w:val="6C7EAC793E6D4014BDFB890F52CE2A7E"/>
    <w:rsid w:val="00C73552"/>
  </w:style>
  <w:style w:type="paragraph" w:customStyle="1" w:styleId="ED4BB345633E4F9DB337C19D83376524">
    <w:name w:val="ED4BB345633E4F9DB337C19D83376524"/>
    <w:rsid w:val="00C73552"/>
  </w:style>
  <w:style w:type="paragraph" w:customStyle="1" w:styleId="4569FBBA15F04D5E8F121296FB61CFB4">
    <w:name w:val="4569FBBA15F04D5E8F121296FB61CFB4"/>
    <w:rsid w:val="00C73552"/>
  </w:style>
  <w:style w:type="paragraph" w:customStyle="1" w:styleId="DC5449EF72F747B8BD7DE8F06303CE1D">
    <w:name w:val="DC5449EF72F747B8BD7DE8F06303CE1D"/>
    <w:rsid w:val="00C73552"/>
  </w:style>
  <w:style w:type="paragraph" w:customStyle="1" w:styleId="B48DFD92F97140168DC61D7DFB213821">
    <w:name w:val="B48DFD92F97140168DC61D7DFB213821"/>
    <w:rsid w:val="00C73552"/>
  </w:style>
  <w:style w:type="paragraph" w:customStyle="1" w:styleId="B5A4C40503274F248A0BCD2E34F26DCF">
    <w:name w:val="B5A4C40503274F248A0BCD2E34F26DCF"/>
    <w:rsid w:val="00C73552"/>
  </w:style>
  <w:style w:type="paragraph" w:customStyle="1" w:styleId="A57FD6B1DA374B6CA2B07C6955539A88">
    <w:name w:val="A57FD6B1DA374B6CA2B07C6955539A88"/>
    <w:rsid w:val="00C73552"/>
  </w:style>
  <w:style w:type="paragraph" w:customStyle="1" w:styleId="1722EBFBB0614EA99BC425FE85636940">
    <w:name w:val="1722EBFBB0614EA99BC425FE85636940"/>
    <w:rsid w:val="00C73552"/>
  </w:style>
  <w:style w:type="paragraph" w:customStyle="1" w:styleId="B82505E7A61148DB8EDD1FEF97547D51">
    <w:name w:val="B82505E7A61148DB8EDD1FEF97547D51"/>
    <w:rsid w:val="00C73552"/>
  </w:style>
  <w:style w:type="paragraph" w:customStyle="1" w:styleId="61048FD550E14EEF86FDC54F91F74168">
    <w:name w:val="61048FD550E14EEF86FDC54F91F74168"/>
    <w:rsid w:val="00C73552"/>
  </w:style>
  <w:style w:type="paragraph" w:customStyle="1" w:styleId="B9F15DFC2E634BE288B1C69DAF9EAA07">
    <w:name w:val="B9F15DFC2E634BE288B1C69DAF9EAA07"/>
    <w:rsid w:val="00C73552"/>
  </w:style>
  <w:style w:type="paragraph" w:customStyle="1" w:styleId="5023BCA16C5E4E48B6EDC3440D353159">
    <w:name w:val="5023BCA16C5E4E48B6EDC3440D353159"/>
    <w:rsid w:val="00C73552"/>
  </w:style>
  <w:style w:type="paragraph" w:customStyle="1" w:styleId="66686C8FC869453D980D27FFD3FEF4EE">
    <w:name w:val="66686C8FC869453D980D27FFD3FEF4EE"/>
    <w:rsid w:val="00C73552"/>
  </w:style>
  <w:style w:type="paragraph" w:customStyle="1" w:styleId="F1BC82C08D94410A8703B2062F99A170">
    <w:name w:val="F1BC82C08D94410A8703B2062F99A170"/>
    <w:rsid w:val="00C73552"/>
  </w:style>
  <w:style w:type="paragraph" w:customStyle="1" w:styleId="E71EFB78083045319E18190FF433E8E3">
    <w:name w:val="E71EFB78083045319E18190FF433E8E3"/>
    <w:rsid w:val="00C73552"/>
  </w:style>
  <w:style w:type="paragraph" w:customStyle="1" w:styleId="E7D40D4DE6B8499BBF84D9D97CEAEDC9">
    <w:name w:val="E7D40D4DE6B8499BBF84D9D97CEAEDC9"/>
    <w:rsid w:val="00C73552"/>
  </w:style>
  <w:style w:type="paragraph" w:customStyle="1" w:styleId="D814F29BFF6C43C68094B99871FB89BE">
    <w:name w:val="D814F29BFF6C43C68094B99871FB89BE"/>
    <w:rsid w:val="00C73552"/>
  </w:style>
  <w:style w:type="paragraph" w:customStyle="1" w:styleId="AC0A22CA26B74568B584EC0C1EB9CCF4">
    <w:name w:val="AC0A22CA26B74568B584EC0C1EB9CCF4"/>
    <w:rsid w:val="00C73552"/>
  </w:style>
  <w:style w:type="paragraph" w:customStyle="1" w:styleId="270A504CE6AE403EA2094A893C0E45E9">
    <w:name w:val="270A504CE6AE403EA2094A893C0E45E9"/>
    <w:rsid w:val="00C73552"/>
  </w:style>
  <w:style w:type="paragraph" w:customStyle="1" w:styleId="DAEB93F91E2745D59A02860D6FA1AFE0">
    <w:name w:val="DAEB93F91E2745D59A02860D6FA1AFE0"/>
    <w:rsid w:val="00C73552"/>
  </w:style>
  <w:style w:type="paragraph" w:customStyle="1" w:styleId="8DA988489F304E47B40514D04E07C33C">
    <w:name w:val="8DA988489F304E47B40514D04E07C33C"/>
    <w:rsid w:val="00C73552"/>
  </w:style>
  <w:style w:type="paragraph" w:customStyle="1" w:styleId="1029EE10CC4C4064B629903081038A39">
    <w:name w:val="1029EE10CC4C4064B629903081038A39"/>
    <w:rsid w:val="00C73552"/>
  </w:style>
  <w:style w:type="paragraph" w:customStyle="1" w:styleId="0D973A57D5174453B7C35A97A90535A4">
    <w:name w:val="0D973A57D5174453B7C35A97A90535A4"/>
    <w:rsid w:val="00C73552"/>
  </w:style>
  <w:style w:type="paragraph" w:customStyle="1" w:styleId="AF976FD602694206B0F677029E17D913">
    <w:name w:val="AF976FD602694206B0F677029E17D913"/>
    <w:rsid w:val="00C73552"/>
  </w:style>
  <w:style w:type="paragraph" w:customStyle="1" w:styleId="86036A71E89F4869ADF8165596638934">
    <w:name w:val="86036A71E89F4869ADF8165596638934"/>
    <w:rsid w:val="00C73552"/>
  </w:style>
  <w:style w:type="paragraph" w:customStyle="1" w:styleId="A64EAB408DAE43A49EE4A2D311C8DCD8">
    <w:name w:val="A64EAB408DAE43A49EE4A2D311C8DCD8"/>
    <w:rsid w:val="00C73552"/>
  </w:style>
  <w:style w:type="paragraph" w:customStyle="1" w:styleId="944D88380BEE404587322E35D6AE02DF">
    <w:name w:val="944D88380BEE404587322E35D6AE02DF"/>
    <w:rsid w:val="00C73552"/>
  </w:style>
  <w:style w:type="paragraph" w:customStyle="1" w:styleId="CDF6DB643D0940D094D2C5C31F5B0595">
    <w:name w:val="CDF6DB643D0940D094D2C5C31F5B0595"/>
    <w:rsid w:val="00C73552"/>
  </w:style>
  <w:style w:type="paragraph" w:customStyle="1" w:styleId="5227BEC744A94EB4A438BE2EA132859B">
    <w:name w:val="5227BEC744A94EB4A438BE2EA132859B"/>
    <w:rsid w:val="00C73552"/>
  </w:style>
  <w:style w:type="paragraph" w:customStyle="1" w:styleId="DE5887E79A9A479DB60BA159EF798049">
    <w:name w:val="DE5887E79A9A479DB60BA159EF798049"/>
    <w:rsid w:val="00C73552"/>
  </w:style>
  <w:style w:type="paragraph" w:customStyle="1" w:styleId="1306017CCC664200B35F6458804B5242">
    <w:name w:val="1306017CCC664200B35F6458804B5242"/>
    <w:rsid w:val="00C73552"/>
  </w:style>
  <w:style w:type="paragraph" w:customStyle="1" w:styleId="8C3949D306484ADBA795D6565694A6B4">
    <w:name w:val="8C3949D306484ADBA795D6565694A6B4"/>
    <w:rsid w:val="00C73552"/>
  </w:style>
  <w:style w:type="paragraph" w:customStyle="1" w:styleId="E805D098EF154C319F49403446C095D4">
    <w:name w:val="E805D098EF154C319F49403446C095D4"/>
    <w:rsid w:val="00C73552"/>
  </w:style>
  <w:style w:type="paragraph" w:customStyle="1" w:styleId="D1F874EF2FEB4EC0815BF6509FEEF69B">
    <w:name w:val="D1F874EF2FEB4EC0815BF6509FEEF69B"/>
    <w:rsid w:val="00C73552"/>
  </w:style>
  <w:style w:type="paragraph" w:customStyle="1" w:styleId="B56CC1686B004F939832C1081819A072">
    <w:name w:val="B56CC1686B004F939832C1081819A072"/>
    <w:rsid w:val="00C73552"/>
  </w:style>
  <w:style w:type="paragraph" w:customStyle="1" w:styleId="7BF67F85EB024AA0824B38AB6B0703A6">
    <w:name w:val="7BF67F85EB024AA0824B38AB6B0703A6"/>
    <w:rsid w:val="00C73552"/>
  </w:style>
  <w:style w:type="paragraph" w:customStyle="1" w:styleId="018BB81A1E164AF3AB4D7D90574BD27F">
    <w:name w:val="018BB81A1E164AF3AB4D7D90574BD27F"/>
    <w:rsid w:val="00C73552"/>
  </w:style>
  <w:style w:type="paragraph" w:customStyle="1" w:styleId="201677A1AB4D46A0BA4BF1AF36EC5724">
    <w:name w:val="201677A1AB4D46A0BA4BF1AF36EC5724"/>
    <w:rsid w:val="00C73552"/>
  </w:style>
  <w:style w:type="paragraph" w:customStyle="1" w:styleId="1F6D043EF8154AA7A9B9ACAEE61F42C7">
    <w:name w:val="1F6D043EF8154AA7A9B9ACAEE61F42C7"/>
    <w:rsid w:val="00C73552"/>
  </w:style>
  <w:style w:type="paragraph" w:customStyle="1" w:styleId="60AA4257A1A1413CBDFF362D693761BF">
    <w:name w:val="60AA4257A1A1413CBDFF362D693761BF"/>
    <w:rsid w:val="00C73552"/>
  </w:style>
  <w:style w:type="paragraph" w:customStyle="1" w:styleId="95C420EEE7644B618C5E92CD49C546B5">
    <w:name w:val="95C420EEE7644B618C5E92CD49C546B5"/>
    <w:rsid w:val="00C73552"/>
  </w:style>
  <w:style w:type="paragraph" w:customStyle="1" w:styleId="9812454E0BDE42C9936A66D4589853A3">
    <w:name w:val="9812454E0BDE42C9936A66D4589853A3"/>
    <w:rsid w:val="00C73552"/>
  </w:style>
  <w:style w:type="paragraph" w:customStyle="1" w:styleId="54729573173C49AE8BCB28B883190675">
    <w:name w:val="54729573173C49AE8BCB28B883190675"/>
    <w:rsid w:val="00C73552"/>
  </w:style>
  <w:style w:type="paragraph" w:customStyle="1" w:styleId="4707202D97B8486E987693D015366031">
    <w:name w:val="4707202D97B8486E987693D015366031"/>
    <w:rsid w:val="00C73552"/>
  </w:style>
  <w:style w:type="paragraph" w:customStyle="1" w:styleId="330DDDAB56A3429DBA5A3DD91FCCD3C5">
    <w:name w:val="330DDDAB56A3429DBA5A3DD91FCCD3C5"/>
    <w:rsid w:val="00C73552"/>
  </w:style>
  <w:style w:type="paragraph" w:customStyle="1" w:styleId="7A68D36BD33B46DE8C621CCC2519204C">
    <w:name w:val="7A68D36BD33B46DE8C621CCC2519204C"/>
    <w:rsid w:val="00C73552"/>
  </w:style>
  <w:style w:type="paragraph" w:customStyle="1" w:styleId="5E08BB7B64764661BD4C5E7683D6E524">
    <w:name w:val="5E08BB7B64764661BD4C5E7683D6E524"/>
    <w:rsid w:val="00C73552"/>
  </w:style>
  <w:style w:type="paragraph" w:customStyle="1" w:styleId="C38195F980CE4F5BBCC68C2D63F50819">
    <w:name w:val="C38195F980CE4F5BBCC68C2D63F50819"/>
    <w:rsid w:val="00C73552"/>
  </w:style>
  <w:style w:type="paragraph" w:customStyle="1" w:styleId="CB8F3C763363429098E98F65C5907444">
    <w:name w:val="CB8F3C763363429098E98F65C5907444"/>
    <w:rsid w:val="00C73552"/>
  </w:style>
  <w:style w:type="paragraph" w:customStyle="1" w:styleId="9725CB6E8E13454F9BEB22DDEC7B1B09">
    <w:name w:val="9725CB6E8E13454F9BEB22DDEC7B1B09"/>
    <w:rsid w:val="00C73552"/>
  </w:style>
  <w:style w:type="paragraph" w:customStyle="1" w:styleId="C46BF9ABE7434292A1AABA3A2B95C3D7">
    <w:name w:val="C46BF9ABE7434292A1AABA3A2B95C3D7"/>
    <w:rsid w:val="00C73552"/>
  </w:style>
  <w:style w:type="paragraph" w:customStyle="1" w:styleId="6D099F100493473B936856309935229C">
    <w:name w:val="6D099F100493473B936856309935229C"/>
    <w:rsid w:val="00C73552"/>
  </w:style>
  <w:style w:type="paragraph" w:customStyle="1" w:styleId="102061EA69364A7FAAD1B8325F7CDDB4">
    <w:name w:val="102061EA69364A7FAAD1B8325F7CDDB4"/>
    <w:rsid w:val="00C73552"/>
  </w:style>
  <w:style w:type="paragraph" w:customStyle="1" w:styleId="9E595AC116E4419DBE87C71E0F9B0BB1">
    <w:name w:val="9E595AC116E4419DBE87C71E0F9B0BB1"/>
    <w:rsid w:val="00C73552"/>
  </w:style>
  <w:style w:type="paragraph" w:customStyle="1" w:styleId="86C73A37953241068B34D2A15DE1CA51">
    <w:name w:val="86C73A37953241068B34D2A15DE1CA51"/>
    <w:rsid w:val="00C73552"/>
  </w:style>
  <w:style w:type="paragraph" w:customStyle="1" w:styleId="B9A46D8A7DE1462883824B9093AEDD02">
    <w:name w:val="B9A46D8A7DE1462883824B9093AEDD02"/>
    <w:rsid w:val="00C73552"/>
  </w:style>
  <w:style w:type="paragraph" w:customStyle="1" w:styleId="B7967E59C0E844178508DA6DE912DFC0">
    <w:name w:val="B7967E59C0E844178508DA6DE912DFC0"/>
    <w:rsid w:val="00C73552"/>
  </w:style>
  <w:style w:type="paragraph" w:customStyle="1" w:styleId="897BA2A2D0BE42CAACDC216B2BD86B0A">
    <w:name w:val="897BA2A2D0BE42CAACDC216B2BD86B0A"/>
    <w:rsid w:val="00C73552"/>
  </w:style>
  <w:style w:type="paragraph" w:customStyle="1" w:styleId="835185B78CE54675B73B1AE80CEF5011">
    <w:name w:val="835185B78CE54675B73B1AE80CEF5011"/>
    <w:rsid w:val="00C73552"/>
  </w:style>
  <w:style w:type="paragraph" w:customStyle="1" w:styleId="4919C707275B46CDB65CFACFD45ED0E5">
    <w:name w:val="4919C707275B46CDB65CFACFD45ED0E5"/>
    <w:rsid w:val="00C73552"/>
  </w:style>
  <w:style w:type="paragraph" w:customStyle="1" w:styleId="71D05F1930B64FDB8820757DECC86819">
    <w:name w:val="71D05F1930B64FDB8820757DECC86819"/>
    <w:rsid w:val="00C73552"/>
  </w:style>
  <w:style w:type="paragraph" w:customStyle="1" w:styleId="17C6A854F03D4D729A48154542400655">
    <w:name w:val="17C6A854F03D4D729A48154542400655"/>
    <w:rsid w:val="00C73552"/>
  </w:style>
  <w:style w:type="paragraph" w:customStyle="1" w:styleId="85BC92C125234B568FAABE80B8DD0049">
    <w:name w:val="85BC92C125234B568FAABE80B8DD0049"/>
    <w:rsid w:val="00C73552"/>
  </w:style>
  <w:style w:type="paragraph" w:customStyle="1" w:styleId="B8AB2A7587B24D76A03C24A12199E935">
    <w:name w:val="B8AB2A7587B24D76A03C24A12199E935"/>
    <w:rsid w:val="00C73552"/>
  </w:style>
  <w:style w:type="paragraph" w:customStyle="1" w:styleId="0DB7BB18019D4F5186D0A3612797119F">
    <w:name w:val="0DB7BB18019D4F5186D0A3612797119F"/>
    <w:rsid w:val="00C73552"/>
  </w:style>
  <w:style w:type="paragraph" w:customStyle="1" w:styleId="7148CCBCDCFF46EDBFEE74D02373E8B7">
    <w:name w:val="7148CCBCDCFF46EDBFEE74D02373E8B7"/>
    <w:rsid w:val="00C73552"/>
  </w:style>
  <w:style w:type="paragraph" w:customStyle="1" w:styleId="CC77C157C21F4801B0BBB2CDA380B47E">
    <w:name w:val="CC77C157C21F4801B0BBB2CDA380B47E"/>
    <w:rsid w:val="00C73552"/>
  </w:style>
  <w:style w:type="paragraph" w:customStyle="1" w:styleId="84665B2DF25D40CDA4113E766C55B8E1">
    <w:name w:val="84665B2DF25D40CDA4113E766C55B8E1"/>
    <w:rsid w:val="00C73552"/>
  </w:style>
  <w:style w:type="paragraph" w:customStyle="1" w:styleId="3E3921682F2C4CBF98D9E0BB233DCEAC">
    <w:name w:val="3E3921682F2C4CBF98D9E0BB233DCEAC"/>
    <w:rsid w:val="00C73552"/>
  </w:style>
  <w:style w:type="paragraph" w:customStyle="1" w:styleId="6A5D926F47854C67A2D87CE480B6F566">
    <w:name w:val="6A5D926F47854C67A2D87CE480B6F566"/>
    <w:rsid w:val="00C73552"/>
  </w:style>
  <w:style w:type="paragraph" w:customStyle="1" w:styleId="8FFC63BEECA849ADB316C11A06864ADF">
    <w:name w:val="8FFC63BEECA849ADB316C11A06864ADF"/>
    <w:rsid w:val="00C73552"/>
  </w:style>
  <w:style w:type="paragraph" w:customStyle="1" w:styleId="DD55DDF86F5245C2A6A72B53748292C7">
    <w:name w:val="DD55DDF86F5245C2A6A72B53748292C7"/>
    <w:rsid w:val="00C73552"/>
  </w:style>
  <w:style w:type="paragraph" w:customStyle="1" w:styleId="C2B8C17EF1E44A3DA42D480E264AC991">
    <w:name w:val="C2B8C17EF1E44A3DA42D480E264AC991"/>
    <w:rsid w:val="00C73552"/>
  </w:style>
  <w:style w:type="paragraph" w:customStyle="1" w:styleId="72B01249BE9D43DFB4280ED238837A45">
    <w:name w:val="72B01249BE9D43DFB4280ED238837A45"/>
    <w:rsid w:val="00C73552"/>
  </w:style>
  <w:style w:type="paragraph" w:customStyle="1" w:styleId="4A9986FD4D714CC5B7549074FFD306FA">
    <w:name w:val="4A9986FD4D714CC5B7549074FFD306FA"/>
    <w:rsid w:val="00C73552"/>
  </w:style>
  <w:style w:type="paragraph" w:customStyle="1" w:styleId="6AC8EA95E0424892A89FF99F486378D1">
    <w:name w:val="6AC8EA95E0424892A89FF99F486378D1"/>
    <w:rsid w:val="00C73552"/>
  </w:style>
  <w:style w:type="paragraph" w:customStyle="1" w:styleId="42727CEE3ED4404CAD7BCB149A90083D">
    <w:name w:val="42727CEE3ED4404CAD7BCB149A90083D"/>
    <w:rsid w:val="00C73552"/>
  </w:style>
  <w:style w:type="paragraph" w:customStyle="1" w:styleId="762C1143B15B4690825F3E4D66FFF470">
    <w:name w:val="762C1143B15B4690825F3E4D66FFF470"/>
    <w:rsid w:val="00C73552"/>
  </w:style>
  <w:style w:type="paragraph" w:customStyle="1" w:styleId="2340BDB018A74530B9A2BD5CF86F525F">
    <w:name w:val="2340BDB018A74530B9A2BD5CF86F525F"/>
    <w:rsid w:val="00C73552"/>
  </w:style>
  <w:style w:type="paragraph" w:customStyle="1" w:styleId="FAA0679378C64AE0B9ACE359F8D88B80">
    <w:name w:val="FAA0679378C64AE0B9ACE359F8D88B80"/>
    <w:rsid w:val="00C73552"/>
  </w:style>
  <w:style w:type="paragraph" w:customStyle="1" w:styleId="45567AE3FD674F4A910372E738677A45">
    <w:name w:val="45567AE3FD674F4A910372E738677A45"/>
    <w:rsid w:val="00C73552"/>
  </w:style>
  <w:style w:type="paragraph" w:customStyle="1" w:styleId="3C1ECA2BD71E4BB5B8CAFE77112A1400">
    <w:name w:val="3C1ECA2BD71E4BB5B8CAFE77112A1400"/>
    <w:rsid w:val="00C73552"/>
  </w:style>
  <w:style w:type="paragraph" w:customStyle="1" w:styleId="A3803E8D89C0450CA3702E3688316EA9">
    <w:name w:val="A3803E8D89C0450CA3702E3688316EA9"/>
    <w:rsid w:val="00C73552"/>
  </w:style>
  <w:style w:type="paragraph" w:customStyle="1" w:styleId="7F1BDA11E1D24C8E904726BF52A57DA0">
    <w:name w:val="7F1BDA11E1D24C8E904726BF52A57DA0"/>
    <w:rsid w:val="00C73552"/>
  </w:style>
  <w:style w:type="paragraph" w:customStyle="1" w:styleId="B5E77F8B0B3D4F67BF4908049AC6E715">
    <w:name w:val="B5E77F8B0B3D4F67BF4908049AC6E715"/>
    <w:rsid w:val="00C73552"/>
  </w:style>
  <w:style w:type="paragraph" w:customStyle="1" w:styleId="283F6D412BAA4B79A25F57EF27662144">
    <w:name w:val="283F6D412BAA4B79A25F57EF27662144"/>
    <w:rsid w:val="00C73552"/>
  </w:style>
  <w:style w:type="paragraph" w:customStyle="1" w:styleId="5AFD15231D444402951D8679FF3B8D78">
    <w:name w:val="5AFD15231D444402951D8679FF3B8D78"/>
    <w:rsid w:val="00C73552"/>
  </w:style>
  <w:style w:type="paragraph" w:customStyle="1" w:styleId="6D8B6AC2916C4332A2885D567EF268C7">
    <w:name w:val="6D8B6AC2916C4332A2885D567EF268C7"/>
    <w:rsid w:val="00C73552"/>
  </w:style>
  <w:style w:type="paragraph" w:customStyle="1" w:styleId="79A14673EF63401BA82A0374BF8F2CED">
    <w:name w:val="79A14673EF63401BA82A0374BF8F2CED"/>
    <w:rsid w:val="00C73552"/>
  </w:style>
  <w:style w:type="paragraph" w:customStyle="1" w:styleId="54FAAEF6DCC84D3D8C6CFE17AC80F64C">
    <w:name w:val="54FAAEF6DCC84D3D8C6CFE17AC80F64C"/>
    <w:rsid w:val="00C73552"/>
  </w:style>
  <w:style w:type="paragraph" w:customStyle="1" w:styleId="6E9B2F9F2D5048C8B620CFC8A6037618">
    <w:name w:val="6E9B2F9F2D5048C8B620CFC8A6037618"/>
    <w:rsid w:val="00C73552"/>
  </w:style>
  <w:style w:type="paragraph" w:customStyle="1" w:styleId="54C6844EAEFE4D8C99E8D8749A0526E6">
    <w:name w:val="54C6844EAEFE4D8C99E8D8749A0526E6"/>
    <w:rsid w:val="00C73552"/>
  </w:style>
  <w:style w:type="paragraph" w:customStyle="1" w:styleId="4E9CC5C6625B4E979BB2CCCF26019C2C">
    <w:name w:val="4E9CC5C6625B4E979BB2CCCF26019C2C"/>
    <w:rsid w:val="00C73552"/>
  </w:style>
  <w:style w:type="paragraph" w:customStyle="1" w:styleId="F28F53E3E7AB4735A97F9FFDF708F5E0">
    <w:name w:val="F28F53E3E7AB4735A97F9FFDF708F5E0"/>
    <w:rsid w:val="00C73552"/>
  </w:style>
  <w:style w:type="paragraph" w:customStyle="1" w:styleId="804B2432B3A94E07ABA1521CB8927FA4">
    <w:name w:val="804B2432B3A94E07ABA1521CB8927FA4"/>
    <w:rsid w:val="00C73552"/>
  </w:style>
  <w:style w:type="paragraph" w:customStyle="1" w:styleId="D564318B1D324F968A93F8697A269C83">
    <w:name w:val="D564318B1D324F968A93F8697A269C83"/>
    <w:rsid w:val="00C73552"/>
  </w:style>
  <w:style w:type="paragraph" w:customStyle="1" w:styleId="9F56EE001F584F38840C53C753C241F9">
    <w:name w:val="9F56EE001F584F38840C53C753C241F9"/>
    <w:rsid w:val="00C73552"/>
  </w:style>
  <w:style w:type="paragraph" w:customStyle="1" w:styleId="B1C80324795F403F8304050F3A608E30">
    <w:name w:val="B1C80324795F403F8304050F3A608E30"/>
    <w:rsid w:val="00C73552"/>
  </w:style>
  <w:style w:type="paragraph" w:customStyle="1" w:styleId="C043F74CE5D44C0A8097A808E27E63EF">
    <w:name w:val="C043F74CE5D44C0A8097A808E27E63EF"/>
    <w:rsid w:val="00C73552"/>
  </w:style>
  <w:style w:type="paragraph" w:customStyle="1" w:styleId="FFE1592613C249A6B371ACD76A339954">
    <w:name w:val="FFE1592613C249A6B371ACD76A339954"/>
    <w:rsid w:val="00C73552"/>
  </w:style>
  <w:style w:type="paragraph" w:customStyle="1" w:styleId="01A09F6CF88D468AACF752FBDD742DD6">
    <w:name w:val="01A09F6CF88D468AACF752FBDD742DD6"/>
    <w:rsid w:val="00C73552"/>
  </w:style>
  <w:style w:type="paragraph" w:customStyle="1" w:styleId="11B2F4F5553743ACA96ED20D6FCA351F">
    <w:name w:val="11B2F4F5553743ACA96ED20D6FCA351F"/>
    <w:rsid w:val="00C73552"/>
  </w:style>
  <w:style w:type="paragraph" w:customStyle="1" w:styleId="3668346C5C384FFE82A5DCC922A03FA6">
    <w:name w:val="3668346C5C384FFE82A5DCC922A03FA6"/>
    <w:rsid w:val="00C73552"/>
  </w:style>
  <w:style w:type="paragraph" w:customStyle="1" w:styleId="304FE540BCDF473F9F276C0DA9F67AFE">
    <w:name w:val="304FE540BCDF473F9F276C0DA9F67AFE"/>
    <w:rsid w:val="00C73552"/>
  </w:style>
  <w:style w:type="paragraph" w:customStyle="1" w:styleId="CB2D773EBD074BB29C4DB88AA2147F3A">
    <w:name w:val="CB2D773EBD074BB29C4DB88AA2147F3A"/>
    <w:rsid w:val="00C73552"/>
  </w:style>
  <w:style w:type="paragraph" w:customStyle="1" w:styleId="608B71E1BD444160B2ABCBEF28152EFB">
    <w:name w:val="608B71E1BD444160B2ABCBEF28152EFB"/>
    <w:rsid w:val="00C73552"/>
  </w:style>
  <w:style w:type="paragraph" w:customStyle="1" w:styleId="E302545573D44EABB9E1324F20828C0B">
    <w:name w:val="E302545573D44EABB9E1324F20828C0B"/>
    <w:rsid w:val="00C73552"/>
  </w:style>
  <w:style w:type="paragraph" w:customStyle="1" w:styleId="9F26D44BD7F745508CB32C873CF3E0C5">
    <w:name w:val="9F26D44BD7F745508CB32C873CF3E0C5"/>
    <w:rsid w:val="00C73552"/>
  </w:style>
  <w:style w:type="paragraph" w:customStyle="1" w:styleId="DF84233CA9574F398C6C1CFE1680C1EF">
    <w:name w:val="DF84233CA9574F398C6C1CFE1680C1EF"/>
    <w:rsid w:val="00C73552"/>
  </w:style>
  <w:style w:type="paragraph" w:customStyle="1" w:styleId="A9421D10918547AE866A52082C5B9B57">
    <w:name w:val="A9421D10918547AE866A52082C5B9B57"/>
    <w:rsid w:val="00C73552"/>
  </w:style>
  <w:style w:type="paragraph" w:customStyle="1" w:styleId="C1B5B31DFE96492AA9039AC74841E2C8">
    <w:name w:val="C1B5B31DFE96492AA9039AC74841E2C8"/>
    <w:rsid w:val="00C73552"/>
  </w:style>
  <w:style w:type="paragraph" w:customStyle="1" w:styleId="DDC98AF913F94D9691A3B76B5BE7E22D">
    <w:name w:val="DDC98AF913F94D9691A3B76B5BE7E22D"/>
    <w:rsid w:val="00C73552"/>
  </w:style>
  <w:style w:type="paragraph" w:customStyle="1" w:styleId="8C9405BBFBFB4D9EA50886B956136B99">
    <w:name w:val="8C9405BBFBFB4D9EA50886B956136B99"/>
    <w:rsid w:val="00C73552"/>
  </w:style>
  <w:style w:type="paragraph" w:customStyle="1" w:styleId="AEE52E8D5F6D46398DF59275338215CF">
    <w:name w:val="AEE52E8D5F6D46398DF59275338215CF"/>
    <w:rsid w:val="00C73552"/>
  </w:style>
  <w:style w:type="paragraph" w:customStyle="1" w:styleId="5DEF50E1E86C4A4C96449EE6BAB570AC">
    <w:name w:val="5DEF50E1E86C4A4C96449EE6BAB570AC"/>
    <w:rsid w:val="00C73552"/>
  </w:style>
  <w:style w:type="paragraph" w:customStyle="1" w:styleId="59B4C558FE6B4BF19030E5211633455C">
    <w:name w:val="59B4C558FE6B4BF19030E5211633455C"/>
    <w:rsid w:val="00C73552"/>
  </w:style>
  <w:style w:type="paragraph" w:customStyle="1" w:styleId="AE50F700D81442B8B08C267581103B4B">
    <w:name w:val="AE50F700D81442B8B08C267581103B4B"/>
    <w:rsid w:val="00C73552"/>
  </w:style>
  <w:style w:type="paragraph" w:customStyle="1" w:styleId="EB67FE47BB474CB79CDB5B8033D1E5E3">
    <w:name w:val="EB67FE47BB474CB79CDB5B8033D1E5E3"/>
    <w:rsid w:val="00C73552"/>
  </w:style>
  <w:style w:type="paragraph" w:customStyle="1" w:styleId="395C3539245B4C1B8303C4A3A85B51AE">
    <w:name w:val="395C3539245B4C1B8303C4A3A85B51AE"/>
    <w:rsid w:val="00C73552"/>
  </w:style>
  <w:style w:type="paragraph" w:customStyle="1" w:styleId="023EAA2923BE442C86535D09687F96B5">
    <w:name w:val="023EAA2923BE442C86535D09687F96B5"/>
    <w:rsid w:val="00C73552"/>
  </w:style>
  <w:style w:type="paragraph" w:customStyle="1" w:styleId="4B568D58767748F1A98213ECF146B863">
    <w:name w:val="4B568D58767748F1A98213ECF146B863"/>
    <w:rsid w:val="00C73552"/>
  </w:style>
  <w:style w:type="paragraph" w:customStyle="1" w:styleId="BF77C3A66D7C40D1BFB0607AF2A19445">
    <w:name w:val="BF77C3A66D7C40D1BFB0607AF2A19445"/>
    <w:rsid w:val="00C73552"/>
  </w:style>
  <w:style w:type="paragraph" w:customStyle="1" w:styleId="E9E4996BF8B14880B28AFD1E3309CDDB">
    <w:name w:val="E9E4996BF8B14880B28AFD1E3309CDDB"/>
    <w:rsid w:val="00C73552"/>
  </w:style>
  <w:style w:type="paragraph" w:customStyle="1" w:styleId="46EF4E12769C4887852CD47821BE509A">
    <w:name w:val="46EF4E12769C4887852CD47821BE509A"/>
    <w:rsid w:val="00C73552"/>
  </w:style>
  <w:style w:type="paragraph" w:customStyle="1" w:styleId="B2B624042E0445E5AF71609DE92125EB">
    <w:name w:val="B2B624042E0445E5AF71609DE92125EB"/>
    <w:rsid w:val="00C73552"/>
  </w:style>
  <w:style w:type="paragraph" w:customStyle="1" w:styleId="1977102E33974A1E9BA4112803BB1414">
    <w:name w:val="1977102E33974A1E9BA4112803BB1414"/>
    <w:rsid w:val="00C73552"/>
  </w:style>
  <w:style w:type="paragraph" w:customStyle="1" w:styleId="E9596BE7AEF74C609C99729B6AA48324">
    <w:name w:val="E9596BE7AEF74C609C99729B6AA48324"/>
    <w:rsid w:val="00C73552"/>
  </w:style>
  <w:style w:type="paragraph" w:customStyle="1" w:styleId="472093573A6D47D4AC93E0DEE54347A7">
    <w:name w:val="472093573A6D47D4AC93E0DEE54347A7"/>
    <w:rsid w:val="00C73552"/>
  </w:style>
  <w:style w:type="paragraph" w:customStyle="1" w:styleId="9BEB1F905B2D4CCB8D7FC061792BD5C6">
    <w:name w:val="9BEB1F905B2D4CCB8D7FC061792BD5C6"/>
    <w:rsid w:val="00C73552"/>
  </w:style>
  <w:style w:type="paragraph" w:customStyle="1" w:styleId="2BE304D345824ECCBDF87A6656C050D6">
    <w:name w:val="2BE304D345824ECCBDF87A6656C050D6"/>
    <w:rsid w:val="00C73552"/>
  </w:style>
  <w:style w:type="paragraph" w:customStyle="1" w:styleId="D3D67870470946C6AC6FB8901B8C3982">
    <w:name w:val="D3D67870470946C6AC6FB8901B8C3982"/>
    <w:rsid w:val="00C73552"/>
  </w:style>
  <w:style w:type="paragraph" w:customStyle="1" w:styleId="1890359495B448578320F498B1149D41">
    <w:name w:val="1890359495B448578320F498B1149D41"/>
    <w:rsid w:val="00C73552"/>
  </w:style>
  <w:style w:type="paragraph" w:customStyle="1" w:styleId="59BA10C537644D6B88F27980FF9A2715">
    <w:name w:val="59BA10C537644D6B88F27980FF9A2715"/>
    <w:rsid w:val="00C73552"/>
  </w:style>
  <w:style w:type="paragraph" w:customStyle="1" w:styleId="1D26B682634646F0B44587DA850C25B9">
    <w:name w:val="1D26B682634646F0B44587DA850C25B9"/>
    <w:rsid w:val="00C73552"/>
  </w:style>
  <w:style w:type="paragraph" w:customStyle="1" w:styleId="D56BF37913CF42F19F0D936D481C13EF">
    <w:name w:val="D56BF37913CF42F19F0D936D481C13EF"/>
    <w:rsid w:val="00C73552"/>
  </w:style>
  <w:style w:type="paragraph" w:customStyle="1" w:styleId="A0A9BFB2C81D4DABA50D86AF8349A917">
    <w:name w:val="A0A9BFB2C81D4DABA50D86AF8349A917"/>
    <w:rsid w:val="00C73552"/>
  </w:style>
  <w:style w:type="paragraph" w:customStyle="1" w:styleId="E4A7DCA0028542A38FA2A9BF811A8468">
    <w:name w:val="E4A7DCA0028542A38FA2A9BF811A8468"/>
    <w:rsid w:val="00C73552"/>
  </w:style>
  <w:style w:type="paragraph" w:customStyle="1" w:styleId="46E133E92EAB4DAF90A3969009C98175">
    <w:name w:val="46E133E92EAB4DAF90A3969009C98175"/>
    <w:rsid w:val="00C73552"/>
  </w:style>
  <w:style w:type="paragraph" w:customStyle="1" w:styleId="001D2EB9D9BD4CDB89DF45B84D14D815">
    <w:name w:val="001D2EB9D9BD4CDB89DF45B84D14D815"/>
    <w:rsid w:val="00C73552"/>
  </w:style>
  <w:style w:type="paragraph" w:customStyle="1" w:styleId="4DF0F84ADCE24DCAAE7AD7C7844DCF33">
    <w:name w:val="4DF0F84ADCE24DCAAE7AD7C7844DCF33"/>
    <w:rsid w:val="00C73552"/>
  </w:style>
  <w:style w:type="paragraph" w:customStyle="1" w:styleId="48F44889E5E54DDD95AE825D60869B21">
    <w:name w:val="48F44889E5E54DDD95AE825D60869B21"/>
    <w:rsid w:val="00C73552"/>
  </w:style>
  <w:style w:type="paragraph" w:customStyle="1" w:styleId="38FF679A87CA4675A462BE66119C97DE">
    <w:name w:val="38FF679A87CA4675A462BE66119C97DE"/>
    <w:rsid w:val="00C73552"/>
  </w:style>
  <w:style w:type="paragraph" w:customStyle="1" w:styleId="0A7AA3826E644C66A0F00884971CE138">
    <w:name w:val="0A7AA3826E644C66A0F00884971CE138"/>
    <w:rsid w:val="00C73552"/>
  </w:style>
  <w:style w:type="paragraph" w:customStyle="1" w:styleId="71CDDE1EA64A4062A8B3AF5B5504E1BF">
    <w:name w:val="71CDDE1EA64A4062A8B3AF5B5504E1BF"/>
    <w:rsid w:val="00C73552"/>
  </w:style>
  <w:style w:type="paragraph" w:customStyle="1" w:styleId="8E9F82094D484518BBD2491A57DC94DB">
    <w:name w:val="8E9F82094D484518BBD2491A57DC94DB"/>
    <w:rsid w:val="00C73552"/>
  </w:style>
  <w:style w:type="paragraph" w:customStyle="1" w:styleId="59AB73CD294441208C268B2F1F50420A">
    <w:name w:val="59AB73CD294441208C268B2F1F50420A"/>
    <w:rsid w:val="00C73552"/>
  </w:style>
  <w:style w:type="paragraph" w:customStyle="1" w:styleId="51E55C8B4A014DFEB472E79DACFF11B9">
    <w:name w:val="51E55C8B4A014DFEB472E79DACFF11B9"/>
    <w:rsid w:val="00C73552"/>
  </w:style>
  <w:style w:type="paragraph" w:customStyle="1" w:styleId="B5D0C974BE4D49FB83F84CC8590CAA18">
    <w:name w:val="B5D0C974BE4D49FB83F84CC8590CAA18"/>
    <w:rsid w:val="00C73552"/>
  </w:style>
  <w:style w:type="paragraph" w:customStyle="1" w:styleId="2360C5001A8F4D4BA7139B98CA30550E">
    <w:name w:val="2360C5001A8F4D4BA7139B98CA30550E"/>
    <w:rsid w:val="00B86316"/>
  </w:style>
  <w:style w:type="paragraph" w:customStyle="1" w:styleId="558FF1B1FCBC467DB94727D5847288B4">
    <w:name w:val="558FF1B1FCBC467DB94727D5847288B4"/>
    <w:rsid w:val="00B8631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5FBCED61-975B-486C-BF62-7B7009D1C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8297B90A.dotm</Template>
  <TotalTime>1</TotalTime>
  <Pages>3</Pages>
  <Words>439</Words>
  <Characters>2327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Elisabeth Mona</cp:lastModifiedBy>
  <cp:revision>2</cp:revision>
  <cp:lastPrinted>2012-08-17T11:23:00Z</cp:lastPrinted>
  <dcterms:created xsi:type="dcterms:W3CDTF">2017-05-23T08:36:00Z</dcterms:created>
  <dcterms:modified xsi:type="dcterms:W3CDTF">2017-05-23T08:36:00Z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/>
  </property>
  <property fmtid="{D5CDD505-2E9C-101B-9397-08002B2CF9AE}" pid="4" name="CheckInDocForm">
    <vt:lpwstr>https://uio.ephorte.uninett.no/ePhorteWeb/shared/aspx/Default/CheckInDocForm.aspx</vt:lpwstr>
  </property>
  <property fmtid="{D5CDD505-2E9C-101B-9397-08002B2CF9AE}" pid="5" name="DokType">
    <vt:lpwstr/>
  </property>
  <property fmtid="{D5CDD505-2E9C-101B-9397-08002B2CF9AE}" pid="6" name="DokID">
    <vt:i4>546966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https%3a%2f%2fuio.ephorte.uninett.no%2fePhorteWeb%2fshared%2faspx%2fdefault%2fdetails.aspx%3ff%3dViewJP%26JP_ID%3d380359%26SubElGroup%3d55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C%3a%5cephorte%5cworkfolder%5c328104.DOC</vt:lpwstr>
  </property>
  <property fmtid="{D5CDD505-2E9C-101B-9397-08002B2CF9AE}" pid="13" name="LinkId">
    <vt:i4>380359</vt:i4>
  </property>
</Properties>
</file>