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12216F" w14:textId="77777777" w:rsidR="00B0195C" w:rsidRDefault="00B0195C" w:rsidP="00B0195C">
      <w:pPr>
        <w:jc w:val="center"/>
        <w:rPr>
          <w:b/>
        </w:rPr>
      </w:pPr>
      <w:bookmarkStart w:id="0" w:name="_GoBack"/>
      <w:bookmarkEnd w:id="0"/>
      <w:r>
        <w:rPr>
          <w:b/>
        </w:rPr>
        <w:t>EURO1000 høst 2016</w:t>
      </w:r>
    </w:p>
    <w:p w14:paraId="06996862" w14:textId="77777777" w:rsidR="00B0195C" w:rsidRDefault="00B0195C">
      <w:pPr>
        <w:rPr>
          <w:b/>
        </w:rPr>
      </w:pPr>
    </w:p>
    <w:p w14:paraId="46462EE6" w14:textId="77777777" w:rsidR="00B0195C" w:rsidRPr="00B0195C" w:rsidRDefault="00B0195C">
      <w:pPr>
        <w:rPr>
          <w:b/>
        </w:rPr>
      </w:pPr>
      <w:r>
        <w:rPr>
          <w:b/>
        </w:rPr>
        <w:t>Besvar</w:t>
      </w:r>
      <w:r w:rsidRPr="00B0195C">
        <w:rPr>
          <w:b/>
        </w:rPr>
        <w:t>en av følgende to oppgaver</w:t>
      </w:r>
    </w:p>
    <w:p w14:paraId="0D820958" w14:textId="77777777" w:rsidR="00B0195C" w:rsidRDefault="00B0195C"/>
    <w:p w14:paraId="50AD3C00" w14:textId="77777777" w:rsidR="00894ADC" w:rsidRDefault="00B0195C">
      <w:r>
        <w:t xml:space="preserve">1) </w:t>
      </w:r>
      <w:r w:rsidR="001D63CA">
        <w:t xml:space="preserve">Hva var de viktigste </w:t>
      </w:r>
      <w:r>
        <w:t>endringene i EUs virkemåte</w:t>
      </w:r>
      <w:r w:rsidR="001D63CA">
        <w:t xml:space="preserve"> som ble vedtatt med </w:t>
      </w:r>
      <w:r>
        <w:t xml:space="preserve">hhv. </w:t>
      </w:r>
      <w:r w:rsidR="001D63CA">
        <w:t xml:space="preserve">Maastrichttraktaten, Amsterdamtraktaten og Nice-traktaten? Diskuter hvorvidt disse traktatsendringene bidro til </w:t>
      </w:r>
      <w:r w:rsidR="009B5AB9">
        <w:t>å styrke demokratiet og den sosiale og regionale utjevningen i EU.</w:t>
      </w:r>
    </w:p>
    <w:p w14:paraId="20E3AD56" w14:textId="77777777" w:rsidR="00894ADC" w:rsidRDefault="00894ADC"/>
    <w:p w14:paraId="597D6DD8" w14:textId="77777777" w:rsidR="00894ADC" w:rsidRDefault="00894ADC"/>
    <w:p w14:paraId="3BEBDAC0" w14:textId="77777777" w:rsidR="00894ADC" w:rsidRDefault="00B0195C">
      <w:r>
        <w:t xml:space="preserve">2) </w:t>
      </w:r>
      <w:r w:rsidR="001D63CA">
        <w:t xml:space="preserve">EU har </w:t>
      </w:r>
      <w:r>
        <w:t xml:space="preserve">siden 2002 hatt </w:t>
      </w:r>
      <w:r w:rsidR="001D63CA">
        <w:t>en felles valuta</w:t>
      </w:r>
      <w:r>
        <w:t xml:space="preserve"> i euroen</w:t>
      </w:r>
      <w:r w:rsidR="001D63CA">
        <w:t xml:space="preserve">. Gjør rede for hvordan den felles valutaen ble til, og diskuter utfordringer ved å ha en felles valuta. Hvordan forsøker EU å løse problemer knyttet til en felles valuta? </w:t>
      </w:r>
    </w:p>
    <w:p w14:paraId="6233C513" w14:textId="77777777" w:rsidR="001D63CA" w:rsidRDefault="001D63CA"/>
    <w:p w14:paraId="771C551F" w14:textId="77777777" w:rsidR="001D63CA" w:rsidRDefault="001D63CA"/>
    <w:p w14:paraId="14FA83B2" w14:textId="77777777" w:rsidR="001D63CA" w:rsidRDefault="001D63CA">
      <w:r>
        <w:t xml:space="preserve">Besvar kort </w:t>
      </w:r>
      <w:r w:rsidR="00B0195C">
        <w:t xml:space="preserve">alle </w:t>
      </w:r>
      <w:r>
        <w:t>følgende spørsmål:</w:t>
      </w:r>
    </w:p>
    <w:p w14:paraId="699AF9D6" w14:textId="77777777" w:rsidR="001D63CA" w:rsidRDefault="001D63CA"/>
    <w:p w14:paraId="796F6D17" w14:textId="77777777" w:rsidR="001D63CA" w:rsidRDefault="001D63CA">
      <w:r>
        <w:t>- Hvem var Ja</w:t>
      </w:r>
      <w:r w:rsidR="00B0195C">
        <w:t>c</w:t>
      </w:r>
      <w:r>
        <w:t>ques Delors?</w:t>
      </w:r>
    </w:p>
    <w:p w14:paraId="42B91034" w14:textId="77777777" w:rsidR="001D63CA" w:rsidRDefault="001D63CA">
      <w:r>
        <w:t>- Hva var Pleven-planen?</w:t>
      </w:r>
    </w:p>
    <w:p w14:paraId="50AF76AD" w14:textId="77777777" w:rsidR="001D63CA" w:rsidRDefault="001D63CA">
      <w:r>
        <w:t xml:space="preserve">- Når ble den felles landbrukspolitikken vedtatt, og hva var de viktigste trekkene ved denne politikken da den ble </w:t>
      </w:r>
      <w:r w:rsidR="00B0195C">
        <w:t>innføt</w:t>
      </w:r>
      <w:r>
        <w:t>?</w:t>
      </w:r>
    </w:p>
    <w:p w14:paraId="7668B83D" w14:textId="77777777" w:rsidR="001D63CA" w:rsidRDefault="001D63CA">
      <w:r>
        <w:t xml:space="preserve">- Når ble de </w:t>
      </w:r>
      <w:r w:rsidR="00B0195C">
        <w:t xml:space="preserve">første </w:t>
      </w:r>
      <w:r>
        <w:t>øst-europeiske landene med i EU</w:t>
      </w:r>
      <w:r w:rsidR="00B0195C">
        <w:t>, og hvor mange var det tale om</w:t>
      </w:r>
      <w:r>
        <w:t>?</w:t>
      </w:r>
    </w:p>
    <w:sectPr w:rsidR="001D63CA" w:rsidSect="0071680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ADC"/>
    <w:rsid w:val="001D63CA"/>
    <w:rsid w:val="002E7672"/>
    <w:rsid w:val="0071680F"/>
    <w:rsid w:val="00894ADC"/>
    <w:rsid w:val="008E0B12"/>
    <w:rsid w:val="009B5AB9"/>
    <w:rsid w:val="00B0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ADC099"/>
  <w14:defaultImageDpi w14:val="300"/>
  <w15:docId w15:val="{404C71DA-CF13-4314-BD22-AA0D6F0B0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D7709255.dotm</Template>
  <TotalTime>1</TotalTime>
  <Pages>1</Pages>
  <Words>132</Words>
  <Characters>701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 ved UiO</dc:creator>
  <cp:keywords/>
  <dc:description/>
  <cp:lastModifiedBy>Sarah Margrethe Øverlie Eiene</cp:lastModifiedBy>
  <cp:revision>2</cp:revision>
  <dcterms:created xsi:type="dcterms:W3CDTF">2018-12-05T12:29:00Z</dcterms:created>
  <dcterms:modified xsi:type="dcterms:W3CDTF">2018-12-05T12:29:00Z</dcterms:modified>
</cp:coreProperties>
</file>