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EA6DE" w14:textId="77777777" w:rsidR="002F6D32" w:rsidRDefault="002F6D32">
      <w:bookmarkStart w:id="0" w:name="_GoBack"/>
      <w:bookmarkEnd w:id="0"/>
      <w:r>
        <w:t>Eksamensoppgave EURO1000, høst 2017</w:t>
      </w:r>
    </w:p>
    <w:p w14:paraId="75B44CDD" w14:textId="77777777" w:rsidR="002F6D32" w:rsidRDefault="002F6D32"/>
    <w:p w14:paraId="023722A1" w14:textId="3CFABD68" w:rsidR="00547123" w:rsidRDefault="00547123">
      <w:r>
        <w:t>Besvar en av følgende to oppgaver</w:t>
      </w:r>
    </w:p>
    <w:p w14:paraId="18382546" w14:textId="77777777" w:rsidR="00547123" w:rsidRDefault="00547123"/>
    <w:p w14:paraId="20F5BFA9" w14:textId="77777777" w:rsidR="00835FFF" w:rsidRDefault="0078535D">
      <w:r>
        <w:t xml:space="preserve">I . </w:t>
      </w:r>
      <w:r w:rsidR="00DA254A">
        <w:t>Drøft Frankrikes betydning for utviklingen av EU siden 2000. Hvilke</w:t>
      </w:r>
      <w:r w:rsidR="00B31EA7">
        <w:t>n</w:t>
      </w:r>
      <w:r w:rsidR="00DA254A">
        <w:t xml:space="preserve"> rolle spilte Frankrike i forbindelse med EUs utvidelse østover, grunnlovsforslaget, Lisboatraktaten og Euro-krisen? </w:t>
      </w:r>
      <w:r>
        <w:t xml:space="preserve">Hva var Frankrikes syn på felles forsvar i EU? </w:t>
      </w:r>
      <w:r w:rsidR="00DA254A">
        <w:t>Var Frankrike en pådriver eller bremsekloss i disse prosessene?</w:t>
      </w:r>
    </w:p>
    <w:p w14:paraId="0EC67629" w14:textId="77777777" w:rsidR="00C4360C" w:rsidRDefault="00C4360C"/>
    <w:p w14:paraId="6EAFCC79" w14:textId="77777777" w:rsidR="00835FFF" w:rsidRDefault="00835FFF">
      <w:r>
        <w:t>2. Diskuter årsakene til at Enhetsakten og Maastrichttraktaten ble en realitet</w:t>
      </w:r>
      <w:r w:rsidR="00003019">
        <w:t xml:space="preserve">. </w:t>
      </w:r>
    </w:p>
    <w:p w14:paraId="69442608" w14:textId="77777777" w:rsidR="00C4360C" w:rsidRDefault="00C4360C"/>
    <w:p w14:paraId="7673E648" w14:textId="77777777" w:rsidR="00C4360C" w:rsidRDefault="00C4360C"/>
    <w:p w14:paraId="57564F24" w14:textId="7A411A7E" w:rsidR="00C4360C" w:rsidRDefault="00C4360C">
      <w:r>
        <w:t>Kortsvarspørsmål</w:t>
      </w:r>
      <w:r w:rsidR="00547123">
        <w:t xml:space="preserve"> (alle må besvares kort)</w:t>
      </w:r>
      <w:r>
        <w:t xml:space="preserve">: </w:t>
      </w:r>
    </w:p>
    <w:p w14:paraId="25270301" w14:textId="77777777" w:rsidR="00C4360C" w:rsidRDefault="00C4360C" w:rsidP="00C4360C">
      <w:pPr>
        <w:pStyle w:val="ListParagraph"/>
        <w:numPr>
          <w:ilvl w:val="0"/>
          <w:numId w:val="1"/>
        </w:numPr>
      </w:pPr>
      <w:r>
        <w:t xml:space="preserve">Hva er Europarådet, Det europeiske råd og Ministerrådet (også kalt Unionsrådet eller Rådet)? </w:t>
      </w:r>
    </w:p>
    <w:p w14:paraId="64AAF88E" w14:textId="77777777" w:rsidR="00C4360C" w:rsidRDefault="002F6D32" w:rsidP="00C4360C">
      <w:pPr>
        <w:pStyle w:val="ListParagraph"/>
        <w:numPr>
          <w:ilvl w:val="0"/>
          <w:numId w:val="1"/>
        </w:numPr>
      </w:pPr>
      <w:r>
        <w:t>Hvem var Willy Brandt?</w:t>
      </w:r>
    </w:p>
    <w:p w14:paraId="0E0E4C76" w14:textId="77777777" w:rsidR="00C4360C" w:rsidRDefault="00C4360C" w:rsidP="00C4360C">
      <w:pPr>
        <w:pStyle w:val="ListParagraph"/>
        <w:numPr>
          <w:ilvl w:val="0"/>
          <w:numId w:val="1"/>
        </w:numPr>
      </w:pPr>
      <w:r>
        <w:t>Nevn kort tre årsaker til at Polen har hatt begrenset mulighet til å få gjennomslag for sine standpunkter i EU</w:t>
      </w:r>
    </w:p>
    <w:p w14:paraId="5597FB6B" w14:textId="77777777" w:rsidR="00C4360C" w:rsidRDefault="002F6D32" w:rsidP="00C4360C">
      <w:pPr>
        <w:pStyle w:val="ListParagraph"/>
        <w:numPr>
          <w:ilvl w:val="0"/>
          <w:numId w:val="1"/>
        </w:numPr>
      </w:pPr>
      <w:r>
        <w:t>Nevn kort to grunner til at Storbritannia ønsket å bli med i EF på 1960-tallet</w:t>
      </w:r>
    </w:p>
    <w:p w14:paraId="42952CAF" w14:textId="77777777" w:rsidR="00C4360C" w:rsidRDefault="00C4360C"/>
    <w:p w14:paraId="6FE0163B" w14:textId="77777777" w:rsidR="00C4360C" w:rsidRDefault="00C4360C"/>
    <w:p w14:paraId="02C1BB6A" w14:textId="77777777" w:rsidR="00842390" w:rsidRDefault="00842390"/>
    <w:p w14:paraId="5D3F8D39" w14:textId="77777777" w:rsidR="00842390" w:rsidRDefault="00842390"/>
    <w:p w14:paraId="6A19BAFE" w14:textId="77777777" w:rsidR="00835FFF" w:rsidRDefault="00835FFF"/>
    <w:sectPr w:rsidR="00835FFF" w:rsidSect="0071680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B15A5"/>
    <w:multiLevelType w:val="hybridMultilevel"/>
    <w:tmpl w:val="03701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FFF"/>
    <w:rsid w:val="00003019"/>
    <w:rsid w:val="002F6D32"/>
    <w:rsid w:val="00445195"/>
    <w:rsid w:val="00547123"/>
    <w:rsid w:val="00695CA0"/>
    <w:rsid w:val="0071680F"/>
    <w:rsid w:val="0078535D"/>
    <w:rsid w:val="00835FFF"/>
    <w:rsid w:val="00842390"/>
    <w:rsid w:val="00B31EA7"/>
    <w:rsid w:val="00C4360C"/>
    <w:rsid w:val="00DA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240A320"/>
  <w14:defaultImageDpi w14:val="300"/>
  <w15:docId w15:val="{35108D92-C9D3-4265-89BC-9A56CB96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D7709255.dotm</Template>
  <TotalTime>1</TotalTime>
  <Pages>1</Pages>
  <Words>128</Words>
  <Characters>683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 ved UiO</dc:creator>
  <cp:keywords/>
  <dc:description/>
  <cp:lastModifiedBy>Sarah Margrethe Øverlie Eiene</cp:lastModifiedBy>
  <cp:revision>2</cp:revision>
  <dcterms:created xsi:type="dcterms:W3CDTF">2018-12-05T12:28:00Z</dcterms:created>
  <dcterms:modified xsi:type="dcterms:W3CDTF">2018-12-05T12:28:00Z</dcterms:modified>
</cp:coreProperties>
</file>