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F7E" w:rsidRPr="00D01963" w:rsidRDefault="00AC3E6C" w:rsidP="00D658CD">
      <w:pPr>
        <w:rPr>
          <w:b/>
          <w:i/>
        </w:rPr>
      </w:pPr>
      <w:r w:rsidRPr="00D01963">
        <w:rPr>
          <w:b/>
        </w:rPr>
        <w:t>Sensorveiledning</w:t>
      </w:r>
      <w:r w:rsidR="00770656">
        <w:rPr>
          <w:b/>
        </w:rPr>
        <w:t xml:space="preserve"> for EXFAC03 EURA</w:t>
      </w:r>
      <w:bookmarkStart w:id="0" w:name="_GoBack"/>
      <w:bookmarkEnd w:id="0"/>
      <w:r w:rsidR="00E10BC3" w:rsidRPr="00D01963">
        <w:rPr>
          <w:b/>
        </w:rPr>
        <w:br/>
      </w:r>
    </w:p>
    <w:p w:rsidR="00044AE5" w:rsidRDefault="00044AE5"/>
    <w:p w:rsidR="00044AE5" w:rsidRPr="00BD37E4" w:rsidRDefault="00BD37E4" w:rsidP="00BD37E4">
      <w:r w:rsidRPr="00BD37E4">
        <w:rPr>
          <w:szCs w:val="20"/>
        </w:rPr>
        <w:t>1.</w:t>
      </w:r>
      <w:r>
        <w:t xml:space="preserve"> </w:t>
      </w:r>
      <w:r w:rsidR="00044AE5" w:rsidRPr="00BD37E4">
        <w:t xml:space="preserve">Analyser setningen « </w:t>
      </w:r>
      <w:r w:rsidR="00044AE5" w:rsidRPr="00BD37E4">
        <w:rPr>
          <w:i/>
        </w:rPr>
        <w:t xml:space="preserve">Den norske skikongen Petter Northug, som knuste alle på </w:t>
      </w:r>
      <w:r w:rsidR="00421D8A" w:rsidRPr="00BD37E4">
        <w:rPr>
          <w:i/>
        </w:rPr>
        <w:t xml:space="preserve">den svenske </w:t>
      </w:r>
      <w:r w:rsidR="00044AE5" w:rsidRPr="00BD37E4">
        <w:rPr>
          <w:i/>
        </w:rPr>
        <w:t xml:space="preserve">sesongåpningen i </w:t>
      </w:r>
      <w:proofErr w:type="spellStart"/>
      <w:r w:rsidR="00044AE5" w:rsidRPr="00BD37E4">
        <w:rPr>
          <w:i/>
        </w:rPr>
        <w:t>Bruksvallarna</w:t>
      </w:r>
      <w:proofErr w:type="spellEnd"/>
      <w:r w:rsidR="00044AE5" w:rsidRPr="00BD37E4">
        <w:rPr>
          <w:i/>
        </w:rPr>
        <w:t xml:space="preserve"> fredag, mener at seieren var verdiløs fordi de </w:t>
      </w:r>
      <w:r w:rsidR="00A36B27" w:rsidRPr="00BD37E4">
        <w:rPr>
          <w:i/>
        </w:rPr>
        <w:t>sterkeste</w:t>
      </w:r>
      <w:r w:rsidR="00044AE5" w:rsidRPr="00BD37E4">
        <w:rPr>
          <w:i/>
        </w:rPr>
        <w:t xml:space="preserve"> konkurrentene </w:t>
      </w:r>
      <w:r w:rsidR="00A36B27" w:rsidRPr="00BD37E4">
        <w:rPr>
          <w:i/>
        </w:rPr>
        <w:t>ikke deltok</w:t>
      </w:r>
      <w:r w:rsidRPr="00BD37E4">
        <w:t xml:space="preserve">.» </w:t>
      </w:r>
      <w:r w:rsidR="0055301D" w:rsidRPr="00BD37E4">
        <w:t xml:space="preserve">både med hensyn </w:t>
      </w:r>
      <w:r w:rsidRPr="00BD37E4">
        <w:t>til</w:t>
      </w:r>
      <w:r w:rsidR="0055301D" w:rsidRPr="00BD37E4">
        <w:t xml:space="preserve"> setningsledd</w:t>
      </w:r>
      <w:r w:rsidRPr="00BD37E4">
        <w:t xml:space="preserve">, </w:t>
      </w:r>
      <w:r w:rsidR="0055301D" w:rsidRPr="00BD37E4">
        <w:t>frase</w:t>
      </w:r>
      <w:r w:rsidRPr="00BD37E4">
        <w:t>r</w:t>
      </w:r>
      <w:r w:rsidR="0055301D" w:rsidRPr="00BD37E4">
        <w:t xml:space="preserve"> og </w:t>
      </w:r>
      <w:r w:rsidR="00044AE5" w:rsidRPr="00BD37E4">
        <w:t xml:space="preserve">ord. </w:t>
      </w:r>
      <w:r w:rsidR="00162D1B" w:rsidRPr="00BD37E4">
        <w:t>Bruk gjerne tre- eller klammenotasjon.</w:t>
      </w:r>
      <w:r w:rsidR="00BA7A96" w:rsidRPr="00BD37E4">
        <w:t xml:space="preserve"> </w:t>
      </w:r>
      <w:r w:rsidR="00044AE5" w:rsidRPr="00BD37E4">
        <w:t xml:space="preserve">Gi argumenter </w:t>
      </w:r>
      <w:r w:rsidR="00D658CD" w:rsidRPr="00BD37E4">
        <w:t>for analysen du har valgt</w:t>
      </w:r>
      <w:r w:rsidRPr="00BD37E4">
        <w:t xml:space="preserve"> når det gjelder de ulike delsetningene</w:t>
      </w:r>
      <w:r w:rsidR="00D658CD" w:rsidRPr="00BD37E4">
        <w:t xml:space="preserve">. </w:t>
      </w:r>
    </w:p>
    <w:p w:rsidR="00AC3E6C" w:rsidRDefault="00773A06" w:rsidP="00BD37E4">
      <w:r w:rsidRPr="009C3435">
        <w:rPr>
          <w:b/>
        </w:rPr>
        <w:t>Bestått krever</w:t>
      </w:r>
      <w:r>
        <w:t>:</w:t>
      </w:r>
    </w:p>
    <w:p w:rsidR="00AC3E6C" w:rsidRDefault="00AC3E6C" w:rsidP="00AC3E6C">
      <w:r>
        <w:t xml:space="preserve">- identifisering av </w:t>
      </w:r>
      <w:proofErr w:type="spellStart"/>
      <w:r w:rsidR="00773A06">
        <w:t>adleddsetning</w:t>
      </w:r>
      <w:proofErr w:type="spellEnd"/>
      <w:r w:rsidR="00773A06">
        <w:t xml:space="preserve"> (relativsetning) og 2 leddsetninger</w:t>
      </w:r>
      <w:r w:rsidR="001F4CEB">
        <w:t xml:space="preserve"> (at-S</w:t>
      </w:r>
      <w:r w:rsidR="00773A06">
        <w:t xml:space="preserve">; </w:t>
      </w:r>
      <w:r w:rsidR="001F4CEB">
        <w:t>fordi-S)</w:t>
      </w:r>
    </w:p>
    <w:p w:rsidR="00773A06" w:rsidRDefault="00AC3E6C" w:rsidP="00AC3E6C">
      <w:r>
        <w:t xml:space="preserve">- </w:t>
      </w:r>
      <w:r w:rsidR="00773A06">
        <w:t>NP med funksjon subjekt (den norske skikongen P.N., seieren), direkte objekt (at-S) og Adv (fordi</w:t>
      </w:r>
      <w:r>
        <w:t>-S</w:t>
      </w:r>
      <w:r w:rsidR="00773A06">
        <w:t>)</w:t>
      </w:r>
    </w:p>
    <w:p w:rsidR="00773A06" w:rsidRDefault="00AC3E6C" w:rsidP="00773A06">
      <w:r>
        <w:t>- Minst ett av følgende argumenter (med mindre prikkfri analyse)</w:t>
      </w:r>
      <w:r w:rsidR="00773A06">
        <w:t xml:space="preserve">: valens til </w:t>
      </w:r>
      <w:r w:rsidR="00773A06" w:rsidRPr="00AC3E6C">
        <w:rPr>
          <w:i/>
        </w:rPr>
        <w:t>mener</w:t>
      </w:r>
      <w:r w:rsidR="00773A06">
        <w:t xml:space="preserve">; </w:t>
      </w:r>
      <w:proofErr w:type="spellStart"/>
      <w:r w:rsidR="00773A06">
        <w:t>subjunksjonene</w:t>
      </w:r>
      <w:proofErr w:type="spellEnd"/>
      <w:r w:rsidR="00773A06">
        <w:t>: som, fordi; V2</w:t>
      </w:r>
    </w:p>
    <w:p w:rsidR="00773A06" w:rsidRPr="00BD37E4" w:rsidRDefault="00773A06" w:rsidP="00BD37E4"/>
    <w:p w:rsidR="00BD37E4" w:rsidRDefault="00044AE5" w:rsidP="00044AE5">
      <w:pPr>
        <w:rPr>
          <w:szCs w:val="20"/>
        </w:rPr>
      </w:pPr>
      <w:r w:rsidRPr="00044AE5">
        <w:rPr>
          <w:szCs w:val="20"/>
        </w:rPr>
        <w:t xml:space="preserve">2. </w:t>
      </w:r>
      <w:r w:rsidRPr="00044AE5">
        <w:t xml:space="preserve">Hvilke grammatiske trekk (bøyningstrekk) er tilstede i </w:t>
      </w:r>
      <w:r w:rsidR="0005279D">
        <w:t>setningen</w:t>
      </w:r>
      <w:r w:rsidRPr="00044AE5">
        <w:t xml:space="preserve">? Eksempler </w:t>
      </w:r>
      <w:r w:rsidR="00BD37E4">
        <w:t>på</w:t>
      </w:r>
      <w:r w:rsidRPr="00044AE5">
        <w:t xml:space="preserve"> samme trekk kan anføres samlet</w:t>
      </w:r>
      <w:r w:rsidR="00703C8D">
        <w:t>.</w:t>
      </w:r>
      <w:r w:rsidR="00421D8A">
        <w:t xml:space="preserve"> </w:t>
      </w:r>
      <w:r w:rsidR="00421D8A" w:rsidRPr="00044AE5">
        <w:rPr>
          <w:szCs w:val="20"/>
        </w:rPr>
        <w:t xml:space="preserve">Gi </w:t>
      </w:r>
      <w:r w:rsidR="004D13FE">
        <w:rPr>
          <w:szCs w:val="20"/>
        </w:rPr>
        <w:t xml:space="preserve">også </w:t>
      </w:r>
      <w:r w:rsidR="00421D8A" w:rsidRPr="00044AE5">
        <w:rPr>
          <w:szCs w:val="20"/>
        </w:rPr>
        <w:t>en morfologisk analyse av «sesongåpningen».</w:t>
      </w:r>
    </w:p>
    <w:p w:rsidR="00773A06" w:rsidRDefault="00773A06" w:rsidP="00044AE5">
      <w:pPr>
        <w:rPr>
          <w:szCs w:val="20"/>
        </w:rPr>
      </w:pPr>
      <w:r>
        <w:rPr>
          <w:szCs w:val="20"/>
        </w:rPr>
        <w:t>Bestemt entall: skikongen, sesongåpningen, seieren</w:t>
      </w:r>
    </w:p>
    <w:p w:rsidR="00773A06" w:rsidRDefault="00773A06" w:rsidP="00044AE5">
      <w:pPr>
        <w:rPr>
          <w:szCs w:val="20"/>
        </w:rPr>
      </w:pPr>
      <w:r>
        <w:rPr>
          <w:szCs w:val="20"/>
        </w:rPr>
        <w:t>Bestemt flertall: de, konkurrentene</w:t>
      </w:r>
    </w:p>
    <w:p w:rsidR="00773A06" w:rsidRDefault="00773A06" w:rsidP="00044AE5">
      <w:pPr>
        <w:rPr>
          <w:szCs w:val="20"/>
        </w:rPr>
      </w:pPr>
      <w:r>
        <w:rPr>
          <w:szCs w:val="20"/>
        </w:rPr>
        <w:t>Fortid:</w:t>
      </w:r>
      <w:r w:rsidR="00AC3E6C">
        <w:rPr>
          <w:szCs w:val="20"/>
        </w:rPr>
        <w:t xml:space="preserve"> knuste, var, deltok</w:t>
      </w:r>
    </w:p>
    <w:p w:rsidR="00773A06" w:rsidRDefault="00773A06" w:rsidP="00044AE5">
      <w:pPr>
        <w:rPr>
          <w:szCs w:val="20"/>
        </w:rPr>
      </w:pPr>
      <w:r>
        <w:rPr>
          <w:szCs w:val="20"/>
        </w:rPr>
        <w:t>Presens: mener</w:t>
      </w:r>
    </w:p>
    <w:p w:rsidR="00773A06" w:rsidRDefault="00AC3E6C" w:rsidP="00044AE5">
      <w:pPr>
        <w:rPr>
          <w:szCs w:val="20"/>
        </w:rPr>
      </w:pPr>
      <w:r>
        <w:rPr>
          <w:szCs w:val="20"/>
        </w:rPr>
        <w:t>Superlativ: sterkeste</w:t>
      </w:r>
    </w:p>
    <w:p w:rsidR="009C3435" w:rsidRPr="00497534" w:rsidRDefault="00AC3E6C" w:rsidP="00044AE5">
      <w:pPr>
        <w:rPr>
          <w:b/>
          <w:szCs w:val="20"/>
        </w:rPr>
      </w:pPr>
      <w:r w:rsidRPr="00AC3E6C">
        <w:rPr>
          <w:b/>
          <w:szCs w:val="20"/>
        </w:rPr>
        <w:t>Bestått: minst 2</w:t>
      </w:r>
      <w:r w:rsidR="00A11050">
        <w:rPr>
          <w:b/>
          <w:szCs w:val="20"/>
        </w:rPr>
        <w:t xml:space="preserve"> + eksempel</w:t>
      </w:r>
      <w:r w:rsidRPr="00AC3E6C">
        <w:rPr>
          <w:b/>
          <w:szCs w:val="20"/>
        </w:rPr>
        <w:t>!</w:t>
      </w:r>
      <w:r w:rsidR="00D01963">
        <w:rPr>
          <w:b/>
          <w:szCs w:val="20"/>
        </w:rPr>
        <w:t xml:space="preserve"> </w:t>
      </w:r>
      <w:r w:rsidR="00497534">
        <w:rPr>
          <w:b/>
          <w:szCs w:val="20"/>
        </w:rPr>
        <w:t>Pluss</w:t>
      </w:r>
      <w:r w:rsidR="009C3435">
        <w:rPr>
          <w:szCs w:val="20"/>
        </w:rPr>
        <w:t xml:space="preserve"> </w:t>
      </w:r>
      <w:r w:rsidR="00773A06">
        <w:rPr>
          <w:szCs w:val="20"/>
        </w:rPr>
        <w:t>Morfologisk analyse:</w:t>
      </w:r>
      <w:r w:rsidR="009C3435">
        <w:rPr>
          <w:szCs w:val="20"/>
        </w:rPr>
        <w:t xml:space="preserve"> sammensetning substantiv; (</w:t>
      </w:r>
      <w:r w:rsidR="00A11050">
        <w:rPr>
          <w:szCs w:val="20"/>
        </w:rPr>
        <w:t xml:space="preserve">Substantiv </w:t>
      </w:r>
      <w:r w:rsidR="00773A06">
        <w:rPr>
          <w:sz w:val="22"/>
          <w:szCs w:val="20"/>
        </w:rPr>
        <w:t>(</w:t>
      </w:r>
      <w:r w:rsidR="009C3435">
        <w:rPr>
          <w:sz w:val="22"/>
          <w:szCs w:val="20"/>
        </w:rPr>
        <w:t>ST (R(</w:t>
      </w:r>
      <w:r w:rsidR="00773A06">
        <w:rPr>
          <w:szCs w:val="20"/>
        </w:rPr>
        <w:t>sesong )</w:t>
      </w:r>
      <w:r w:rsidR="009C3435">
        <w:rPr>
          <w:szCs w:val="20"/>
        </w:rPr>
        <w:t>)</w:t>
      </w:r>
      <w:r w:rsidR="00A11050">
        <w:rPr>
          <w:szCs w:val="20"/>
        </w:rPr>
        <w:t>)</w:t>
      </w:r>
      <w:r w:rsidR="00773A06">
        <w:rPr>
          <w:szCs w:val="20"/>
        </w:rPr>
        <w:t xml:space="preserve"> +</w:t>
      </w:r>
      <w:r w:rsidR="00A11050">
        <w:rPr>
          <w:szCs w:val="20"/>
        </w:rPr>
        <w:t xml:space="preserve"> (Substantiv</w:t>
      </w:r>
      <w:r w:rsidR="00773A06">
        <w:rPr>
          <w:szCs w:val="20"/>
        </w:rPr>
        <w:t xml:space="preserve"> (S</w:t>
      </w:r>
      <w:r w:rsidR="009C3435">
        <w:rPr>
          <w:szCs w:val="20"/>
        </w:rPr>
        <w:t xml:space="preserve">T S </w:t>
      </w:r>
      <w:r w:rsidR="00773A06">
        <w:rPr>
          <w:szCs w:val="20"/>
        </w:rPr>
        <w:t xml:space="preserve">(R </w:t>
      </w:r>
      <w:proofErr w:type="spellStart"/>
      <w:r w:rsidR="00773A06">
        <w:rPr>
          <w:szCs w:val="20"/>
        </w:rPr>
        <w:t>åpn</w:t>
      </w:r>
      <w:proofErr w:type="spellEnd"/>
      <w:r w:rsidR="00773A06">
        <w:rPr>
          <w:szCs w:val="20"/>
        </w:rPr>
        <w:t xml:space="preserve">) (AF </w:t>
      </w:r>
      <w:proofErr w:type="spellStart"/>
      <w:r w:rsidR="00773A06">
        <w:rPr>
          <w:szCs w:val="20"/>
        </w:rPr>
        <w:t>ing</w:t>
      </w:r>
      <w:proofErr w:type="spellEnd"/>
      <w:r w:rsidR="00773A06">
        <w:rPr>
          <w:szCs w:val="20"/>
        </w:rPr>
        <w:t>))</w:t>
      </w:r>
      <w:r w:rsidR="00A11050">
        <w:rPr>
          <w:szCs w:val="20"/>
        </w:rPr>
        <w:t>) + BF</w:t>
      </w:r>
    </w:p>
    <w:p w:rsidR="00A36B27" w:rsidRDefault="00044AE5" w:rsidP="00044AE5">
      <w:pPr>
        <w:rPr>
          <w:szCs w:val="20"/>
        </w:rPr>
      </w:pPr>
      <w:r w:rsidRPr="00044AE5">
        <w:rPr>
          <w:szCs w:val="20"/>
        </w:rPr>
        <w:br/>
        <w:t xml:space="preserve">3. Identifiser </w:t>
      </w:r>
      <w:r w:rsidR="00BD37E4">
        <w:rPr>
          <w:szCs w:val="20"/>
        </w:rPr>
        <w:t xml:space="preserve">to </w:t>
      </w:r>
      <w:r w:rsidRPr="00044AE5">
        <w:rPr>
          <w:szCs w:val="20"/>
        </w:rPr>
        <w:t>metaforer i setningen</w:t>
      </w:r>
      <w:r>
        <w:rPr>
          <w:szCs w:val="20"/>
        </w:rPr>
        <w:t xml:space="preserve"> og forklar </w:t>
      </w:r>
      <w:r w:rsidR="00AB39CF">
        <w:rPr>
          <w:szCs w:val="20"/>
        </w:rPr>
        <w:t xml:space="preserve">kort </w:t>
      </w:r>
      <w:r>
        <w:rPr>
          <w:szCs w:val="20"/>
        </w:rPr>
        <w:t>hvorfor de er metaforer</w:t>
      </w:r>
      <w:r w:rsidRPr="00044AE5">
        <w:rPr>
          <w:szCs w:val="20"/>
        </w:rPr>
        <w:t>.</w:t>
      </w:r>
    </w:p>
    <w:p w:rsidR="00BD37E4" w:rsidRDefault="009C3435" w:rsidP="00044AE5">
      <w:pPr>
        <w:rPr>
          <w:szCs w:val="20"/>
        </w:rPr>
      </w:pPr>
      <w:r w:rsidRPr="00AC3E6C">
        <w:rPr>
          <w:b/>
          <w:szCs w:val="20"/>
        </w:rPr>
        <w:t xml:space="preserve"> Bestått:</w:t>
      </w:r>
      <w:r>
        <w:rPr>
          <w:szCs w:val="20"/>
        </w:rPr>
        <w:t xml:space="preserve"> - Skikongen</w:t>
      </w:r>
    </w:p>
    <w:p w:rsidR="009C3435" w:rsidRDefault="009C3435" w:rsidP="00044AE5">
      <w:pPr>
        <w:rPr>
          <w:szCs w:val="20"/>
        </w:rPr>
      </w:pPr>
      <w:r>
        <w:rPr>
          <w:szCs w:val="20"/>
        </w:rPr>
        <w:tab/>
        <w:t xml:space="preserve">   - knuste</w:t>
      </w:r>
    </w:p>
    <w:p w:rsidR="00044AE5" w:rsidRDefault="00A36B27" w:rsidP="00F617B1">
      <w:pPr>
        <w:widowControl w:val="0"/>
        <w:autoSpaceDE w:val="0"/>
        <w:autoSpaceDN w:val="0"/>
        <w:adjustRightInd w:val="0"/>
      </w:pPr>
      <w:r w:rsidRPr="008C4128">
        <w:t xml:space="preserve">4. Hvilke semantiske roller har leddene </w:t>
      </w:r>
      <w:r w:rsidR="00D658CD" w:rsidRPr="00D658CD">
        <w:rPr>
          <w:i/>
        </w:rPr>
        <w:t>den norske</w:t>
      </w:r>
      <w:r w:rsidR="00D658CD">
        <w:t xml:space="preserve"> </w:t>
      </w:r>
      <w:r>
        <w:rPr>
          <w:i/>
          <w:iCs/>
        </w:rPr>
        <w:t xml:space="preserve">skikongen </w:t>
      </w:r>
      <w:r w:rsidR="00A768B0">
        <w:rPr>
          <w:i/>
          <w:iCs/>
        </w:rPr>
        <w:t>P</w:t>
      </w:r>
      <w:r w:rsidR="00D658CD">
        <w:rPr>
          <w:i/>
          <w:iCs/>
        </w:rPr>
        <w:t>etter Northug</w:t>
      </w:r>
      <w:r w:rsidR="00BD37E4">
        <w:t xml:space="preserve"> og </w:t>
      </w:r>
      <w:r w:rsidR="00BD37E4" w:rsidRPr="00BD37E4">
        <w:rPr>
          <w:i/>
        </w:rPr>
        <w:t>alle</w:t>
      </w:r>
      <w:r>
        <w:rPr>
          <w:i/>
          <w:iCs/>
        </w:rPr>
        <w:t xml:space="preserve"> </w:t>
      </w:r>
      <w:r w:rsidRPr="008C4128">
        <w:t>i setningen?</w:t>
      </w:r>
    </w:p>
    <w:p w:rsidR="00BD37E4" w:rsidRPr="00F617B1" w:rsidRDefault="00AC3E6C" w:rsidP="00F617B1">
      <w:pPr>
        <w:widowControl w:val="0"/>
        <w:autoSpaceDE w:val="0"/>
        <w:autoSpaceDN w:val="0"/>
        <w:adjustRightInd w:val="0"/>
      </w:pPr>
      <w:r w:rsidRPr="00A11050">
        <w:rPr>
          <w:b/>
        </w:rPr>
        <w:t>Bestått</w:t>
      </w:r>
      <w:r>
        <w:t>: Agens og Patiens</w:t>
      </w:r>
    </w:p>
    <w:p w:rsidR="00F617B1" w:rsidRDefault="00F617B1" w:rsidP="00044AE5">
      <w:pPr>
        <w:rPr>
          <w:szCs w:val="20"/>
        </w:rPr>
      </w:pPr>
      <w:r>
        <w:rPr>
          <w:szCs w:val="20"/>
        </w:rPr>
        <w:t>5</w:t>
      </w:r>
      <w:r w:rsidR="00044AE5" w:rsidRPr="00421D8A">
        <w:rPr>
          <w:szCs w:val="20"/>
        </w:rPr>
        <w:t xml:space="preserve">. Hva </w:t>
      </w:r>
      <w:r w:rsidR="00421D8A">
        <w:rPr>
          <w:szCs w:val="20"/>
        </w:rPr>
        <w:t xml:space="preserve">presupponeres i </w:t>
      </w:r>
      <w:r w:rsidR="00133186">
        <w:rPr>
          <w:szCs w:val="20"/>
        </w:rPr>
        <w:t xml:space="preserve">de enkelte </w:t>
      </w:r>
      <w:r w:rsidR="00421D8A">
        <w:rPr>
          <w:szCs w:val="20"/>
        </w:rPr>
        <w:t>setningen</w:t>
      </w:r>
      <w:r>
        <w:rPr>
          <w:szCs w:val="20"/>
        </w:rPr>
        <w:t>e</w:t>
      </w:r>
      <w:r w:rsidR="001A0429">
        <w:rPr>
          <w:szCs w:val="20"/>
        </w:rPr>
        <w:t xml:space="preserve"> </w:t>
      </w:r>
      <w:r w:rsidR="00133186">
        <w:rPr>
          <w:szCs w:val="20"/>
        </w:rPr>
        <w:t>(</w:t>
      </w:r>
      <w:r w:rsidR="001A0429">
        <w:rPr>
          <w:szCs w:val="20"/>
        </w:rPr>
        <w:t>a</w:t>
      </w:r>
      <w:r w:rsidR="00162D1B">
        <w:rPr>
          <w:szCs w:val="20"/>
        </w:rPr>
        <w:t>-c</w:t>
      </w:r>
      <w:r w:rsidR="00133186">
        <w:rPr>
          <w:szCs w:val="20"/>
        </w:rPr>
        <w:t>)</w:t>
      </w:r>
      <w:r w:rsidR="00421D8A">
        <w:rPr>
          <w:szCs w:val="20"/>
        </w:rPr>
        <w:t xml:space="preserve">: </w:t>
      </w:r>
    </w:p>
    <w:p w:rsidR="00F617B1" w:rsidRDefault="001A0429" w:rsidP="00F617B1">
      <w:pPr>
        <w:ind w:firstLine="708"/>
        <w:rPr>
          <w:szCs w:val="20"/>
        </w:rPr>
      </w:pPr>
      <w:r>
        <w:rPr>
          <w:szCs w:val="20"/>
        </w:rPr>
        <w:t xml:space="preserve">a. </w:t>
      </w:r>
      <w:r w:rsidR="00421D8A">
        <w:rPr>
          <w:szCs w:val="20"/>
        </w:rPr>
        <w:t>Northug beklager at ingen i verdenseliten deltok.</w:t>
      </w:r>
      <w:r w:rsidR="00D01963">
        <w:rPr>
          <w:szCs w:val="20"/>
        </w:rPr>
        <w:t xml:space="preserve"> </w:t>
      </w:r>
      <w:r w:rsidR="00AC3E6C">
        <w:rPr>
          <w:szCs w:val="20"/>
        </w:rPr>
        <w:t>(Ingen i verdenseliten deltok)</w:t>
      </w:r>
    </w:p>
    <w:p w:rsidR="00162D1B" w:rsidRDefault="00162D1B" w:rsidP="00F617B1">
      <w:pPr>
        <w:ind w:firstLine="708"/>
        <w:rPr>
          <w:szCs w:val="20"/>
        </w:rPr>
      </w:pPr>
      <w:r>
        <w:rPr>
          <w:szCs w:val="20"/>
        </w:rPr>
        <w:t>b. Northug påstår at seieren var verdiløs.</w:t>
      </w:r>
      <w:r w:rsidR="00AC3E6C">
        <w:rPr>
          <w:szCs w:val="20"/>
        </w:rPr>
        <w:t xml:space="preserve"> (Det har vært en seier, noen har vunnet en </w:t>
      </w:r>
      <w:r w:rsidR="00AC3E6C">
        <w:rPr>
          <w:szCs w:val="20"/>
        </w:rPr>
        <w:tab/>
      </w:r>
      <w:r w:rsidR="00AC3E6C">
        <w:rPr>
          <w:szCs w:val="20"/>
        </w:rPr>
        <w:tab/>
      </w:r>
      <w:r w:rsidR="00AC3E6C">
        <w:rPr>
          <w:szCs w:val="20"/>
        </w:rPr>
        <w:tab/>
      </w:r>
      <w:r w:rsidR="00AC3E6C">
        <w:rPr>
          <w:szCs w:val="20"/>
        </w:rPr>
        <w:tab/>
      </w:r>
      <w:r w:rsidR="00AC3E6C">
        <w:rPr>
          <w:szCs w:val="20"/>
        </w:rPr>
        <w:tab/>
      </w:r>
      <w:r w:rsidR="00AC3E6C">
        <w:rPr>
          <w:szCs w:val="20"/>
        </w:rPr>
        <w:tab/>
      </w:r>
      <w:r w:rsidR="00AC3E6C">
        <w:rPr>
          <w:szCs w:val="20"/>
        </w:rPr>
        <w:tab/>
      </w:r>
      <w:r w:rsidR="00AC3E6C">
        <w:rPr>
          <w:szCs w:val="20"/>
        </w:rPr>
        <w:tab/>
      </w:r>
      <w:r w:rsidR="00AC3E6C">
        <w:rPr>
          <w:szCs w:val="20"/>
        </w:rPr>
        <w:tab/>
      </w:r>
      <w:r w:rsidR="00AC3E6C">
        <w:rPr>
          <w:szCs w:val="20"/>
        </w:rPr>
        <w:tab/>
      </w:r>
      <w:r w:rsidR="00AC3E6C">
        <w:rPr>
          <w:szCs w:val="20"/>
        </w:rPr>
        <w:tab/>
        <w:t>seier)</w:t>
      </w:r>
    </w:p>
    <w:p w:rsidR="00AC3E6C" w:rsidRDefault="00162D1B" w:rsidP="00D658CD">
      <w:pPr>
        <w:ind w:firstLine="708"/>
        <w:rPr>
          <w:szCs w:val="20"/>
        </w:rPr>
      </w:pPr>
      <w:r>
        <w:rPr>
          <w:szCs w:val="20"/>
        </w:rPr>
        <w:t>c</w:t>
      </w:r>
      <w:r w:rsidR="001A0429">
        <w:rPr>
          <w:szCs w:val="20"/>
        </w:rPr>
        <w:t xml:space="preserve">. </w:t>
      </w:r>
      <w:r>
        <w:rPr>
          <w:szCs w:val="20"/>
        </w:rPr>
        <w:t>Northug</w:t>
      </w:r>
      <w:r w:rsidR="00F617B1">
        <w:rPr>
          <w:szCs w:val="20"/>
        </w:rPr>
        <w:t xml:space="preserve"> håper at han kan få et gir til.</w:t>
      </w:r>
      <w:r w:rsidR="00AC3E6C">
        <w:rPr>
          <w:szCs w:val="20"/>
        </w:rPr>
        <w:t xml:space="preserve"> (Han har allerede et gir)</w:t>
      </w:r>
    </w:p>
    <w:p w:rsidR="00AC3E6C" w:rsidRPr="00AC3E6C" w:rsidRDefault="00AC3E6C" w:rsidP="00BA08D3">
      <w:pPr>
        <w:widowControl w:val="0"/>
        <w:autoSpaceDE w:val="0"/>
        <w:autoSpaceDN w:val="0"/>
        <w:adjustRightInd w:val="0"/>
        <w:rPr>
          <w:b/>
        </w:rPr>
      </w:pPr>
      <w:r w:rsidRPr="00AC3E6C">
        <w:rPr>
          <w:b/>
        </w:rPr>
        <w:t>Bestått: (minst 1 av a-c)</w:t>
      </w:r>
    </w:p>
    <w:p w:rsidR="00BA08D3" w:rsidRDefault="00BA08D3" w:rsidP="00BA08D3">
      <w:pPr>
        <w:widowControl w:val="0"/>
        <w:autoSpaceDE w:val="0"/>
        <w:autoSpaceDN w:val="0"/>
        <w:adjustRightInd w:val="0"/>
      </w:pPr>
      <w:r>
        <w:t xml:space="preserve">6. </w:t>
      </w:r>
      <w:r w:rsidRPr="008C4128">
        <w:t xml:space="preserve">Forklar følgende termer og gi minst ett eksempel på hver av dem: assimilasjon, </w:t>
      </w:r>
      <w:r w:rsidR="00A26552">
        <w:t>minimale par, diftong</w:t>
      </w:r>
      <w:r w:rsidR="00A768B0">
        <w:t xml:space="preserve">, </w:t>
      </w:r>
      <w:r w:rsidR="005E46A1">
        <w:t>stemt</w:t>
      </w:r>
      <w:r w:rsidR="00A26552">
        <w:t>.</w:t>
      </w:r>
    </w:p>
    <w:p w:rsidR="00162D1B" w:rsidRDefault="00AC3E6C" w:rsidP="00BA08D3">
      <w:pPr>
        <w:widowControl w:val="0"/>
        <w:autoSpaceDE w:val="0"/>
        <w:autoSpaceDN w:val="0"/>
        <w:adjustRightInd w:val="0"/>
        <w:rPr>
          <w:b/>
        </w:rPr>
      </w:pPr>
      <w:r w:rsidRPr="00AC3E6C">
        <w:rPr>
          <w:b/>
        </w:rPr>
        <w:t>Bestått: minst 2</w:t>
      </w:r>
      <w:r w:rsidR="00A11050">
        <w:rPr>
          <w:b/>
        </w:rPr>
        <w:t xml:space="preserve"> + eksempel</w:t>
      </w:r>
    </w:p>
    <w:p w:rsidR="00A11050" w:rsidRDefault="00A11050" w:rsidP="00BA08D3">
      <w:pPr>
        <w:widowControl w:val="0"/>
        <w:autoSpaceDE w:val="0"/>
        <w:autoSpaceDN w:val="0"/>
        <w:adjustRightInd w:val="0"/>
        <w:rPr>
          <w:b/>
        </w:rPr>
      </w:pPr>
    </w:p>
    <w:p w:rsidR="00A11050" w:rsidRDefault="00A11050" w:rsidP="00BA08D3">
      <w:pPr>
        <w:widowControl w:val="0"/>
        <w:autoSpaceDE w:val="0"/>
        <w:autoSpaceDN w:val="0"/>
        <w:adjustRightInd w:val="0"/>
        <w:rPr>
          <w:b/>
        </w:rPr>
      </w:pPr>
    </w:p>
    <w:p w:rsidR="00A11050" w:rsidRPr="00AC3E6C" w:rsidRDefault="00A11050" w:rsidP="00BA08D3">
      <w:pPr>
        <w:widowControl w:val="0"/>
        <w:autoSpaceDE w:val="0"/>
        <w:autoSpaceDN w:val="0"/>
        <w:adjustRightInd w:val="0"/>
        <w:rPr>
          <w:b/>
        </w:rPr>
      </w:pPr>
    </w:p>
    <w:p w:rsidR="00162D1B" w:rsidRPr="008C4128" w:rsidRDefault="00A11050" w:rsidP="00BA08D3">
      <w:pPr>
        <w:widowControl w:val="0"/>
        <w:autoSpaceDE w:val="0"/>
        <w:autoSpaceDN w:val="0"/>
        <w:adjustRightInd w:val="0"/>
      </w:pPr>
      <w:r w:rsidRPr="00D01963">
        <w:rPr>
          <w:b/>
        </w:rPr>
        <w:t>Krav</w:t>
      </w:r>
      <w:r>
        <w:t>: Bestått på 1</w:t>
      </w:r>
      <w:r w:rsidR="00D01963">
        <w:t xml:space="preserve"> og (</w:t>
      </w:r>
      <w:r>
        <w:t>2</w:t>
      </w:r>
      <w:r w:rsidR="00D01963">
        <w:t xml:space="preserve"> eller 6)</w:t>
      </w:r>
      <w:r>
        <w:t>; pluss bestått på en av 3, 4, eller 5</w:t>
      </w:r>
    </w:p>
    <w:p w:rsidR="008C16DA" w:rsidRDefault="008C16DA" w:rsidP="00044AE5"/>
    <w:p w:rsidR="005129D7" w:rsidRPr="00AC3E6C" w:rsidRDefault="005129D7" w:rsidP="00044AE5"/>
    <w:sectPr w:rsidR="005129D7" w:rsidRPr="00AC3E6C" w:rsidSect="000674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F489D"/>
    <w:multiLevelType w:val="multilevel"/>
    <w:tmpl w:val="F2A07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991660"/>
    <w:multiLevelType w:val="hybridMultilevel"/>
    <w:tmpl w:val="02A6D8F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8A5A95"/>
    <w:multiLevelType w:val="multilevel"/>
    <w:tmpl w:val="C53AC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CB440B"/>
    <w:multiLevelType w:val="multilevel"/>
    <w:tmpl w:val="1E340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C2343B9"/>
    <w:multiLevelType w:val="multilevel"/>
    <w:tmpl w:val="C8203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F66BFC"/>
    <w:multiLevelType w:val="multilevel"/>
    <w:tmpl w:val="D8864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DE0100"/>
    <w:multiLevelType w:val="multilevel"/>
    <w:tmpl w:val="2DC0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E5051F"/>
    <w:multiLevelType w:val="multilevel"/>
    <w:tmpl w:val="4D764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937251"/>
    <w:multiLevelType w:val="hybridMultilevel"/>
    <w:tmpl w:val="87E27940"/>
    <w:lvl w:ilvl="0" w:tplc="4EEAE660">
      <w:start w:val="3"/>
      <w:numFmt w:val="bullet"/>
      <w:lvlText w:val="-"/>
      <w:lvlJc w:val="left"/>
      <w:pPr>
        <w:ind w:left="2010" w:hanging="360"/>
      </w:pPr>
      <w:rPr>
        <w:rFonts w:ascii="Times New Roman" w:eastAsiaTheme="minorEastAsia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</w:abstractNum>
  <w:abstractNum w:abstractNumId="9">
    <w:nsid w:val="59624F8B"/>
    <w:multiLevelType w:val="multilevel"/>
    <w:tmpl w:val="A9FE0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AEA1033"/>
    <w:multiLevelType w:val="hybridMultilevel"/>
    <w:tmpl w:val="5906C82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E85158"/>
    <w:multiLevelType w:val="multilevel"/>
    <w:tmpl w:val="C150D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691A49"/>
    <w:multiLevelType w:val="hybridMultilevel"/>
    <w:tmpl w:val="5906C82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A21895"/>
    <w:multiLevelType w:val="multilevel"/>
    <w:tmpl w:val="6916C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0"/>
  </w:num>
  <w:num w:numId="3">
    <w:abstractNumId w:val="3"/>
  </w:num>
  <w:num w:numId="4">
    <w:abstractNumId w:val="4"/>
  </w:num>
  <w:num w:numId="5">
    <w:abstractNumId w:val="7"/>
  </w:num>
  <w:num w:numId="6">
    <w:abstractNumId w:val="5"/>
  </w:num>
  <w:num w:numId="7">
    <w:abstractNumId w:val="9"/>
  </w:num>
  <w:num w:numId="8">
    <w:abstractNumId w:val="2"/>
  </w:num>
  <w:num w:numId="9">
    <w:abstractNumId w:val="13"/>
  </w:num>
  <w:num w:numId="10">
    <w:abstractNumId w:val="6"/>
  </w:num>
  <w:num w:numId="11">
    <w:abstractNumId w:val="11"/>
  </w:num>
  <w:num w:numId="12">
    <w:abstractNumId w:val="0"/>
  </w:num>
  <w:num w:numId="13">
    <w:abstractNumId w:val="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hyphenationZone w:val="425"/>
  <w:noPunctuationKerning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B3F"/>
    <w:rsid w:val="00044AE5"/>
    <w:rsid w:val="0005279D"/>
    <w:rsid w:val="00057C85"/>
    <w:rsid w:val="00067497"/>
    <w:rsid w:val="000C2ACB"/>
    <w:rsid w:val="000F12A1"/>
    <w:rsid w:val="00133186"/>
    <w:rsid w:val="00151E7C"/>
    <w:rsid w:val="00162D1B"/>
    <w:rsid w:val="00187541"/>
    <w:rsid w:val="001A0429"/>
    <w:rsid w:val="001E2F8C"/>
    <w:rsid w:val="001F4CEB"/>
    <w:rsid w:val="003E14C0"/>
    <w:rsid w:val="003F1846"/>
    <w:rsid w:val="00421D8A"/>
    <w:rsid w:val="00497534"/>
    <w:rsid w:val="004A574C"/>
    <w:rsid w:val="004D13FE"/>
    <w:rsid w:val="005129D7"/>
    <w:rsid w:val="0055301D"/>
    <w:rsid w:val="005E46A1"/>
    <w:rsid w:val="0064215B"/>
    <w:rsid w:val="006672A1"/>
    <w:rsid w:val="006A3C83"/>
    <w:rsid w:val="006D4F7E"/>
    <w:rsid w:val="00703C8D"/>
    <w:rsid w:val="00727DAF"/>
    <w:rsid w:val="00770656"/>
    <w:rsid w:val="00773A06"/>
    <w:rsid w:val="007D280C"/>
    <w:rsid w:val="00860A34"/>
    <w:rsid w:val="008C16DA"/>
    <w:rsid w:val="00954628"/>
    <w:rsid w:val="00956038"/>
    <w:rsid w:val="009C3435"/>
    <w:rsid w:val="00A11050"/>
    <w:rsid w:val="00A114C8"/>
    <w:rsid w:val="00A26552"/>
    <w:rsid w:val="00A36B27"/>
    <w:rsid w:val="00A768B0"/>
    <w:rsid w:val="00A94559"/>
    <w:rsid w:val="00AA68BB"/>
    <w:rsid w:val="00AA7757"/>
    <w:rsid w:val="00AB39CF"/>
    <w:rsid w:val="00AC3E6C"/>
    <w:rsid w:val="00B44B3F"/>
    <w:rsid w:val="00B70BB5"/>
    <w:rsid w:val="00BA08D3"/>
    <w:rsid w:val="00BA7A96"/>
    <w:rsid w:val="00BC4A50"/>
    <w:rsid w:val="00BD37E4"/>
    <w:rsid w:val="00BD6603"/>
    <w:rsid w:val="00BE407A"/>
    <w:rsid w:val="00CA1893"/>
    <w:rsid w:val="00CD54F7"/>
    <w:rsid w:val="00D01963"/>
    <w:rsid w:val="00D658CD"/>
    <w:rsid w:val="00DA2EA8"/>
    <w:rsid w:val="00E10BC3"/>
    <w:rsid w:val="00F47BD7"/>
    <w:rsid w:val="00F617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CD54F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zh-CN"/>
    </w:rPr>
  </w:style>
  <w:style w:type="paragraph" w:styleId="Heading2">
    <w:name w:val="heading 2"/>
    <w:basedOn w:val="Normal"/>
    <w:link w:val="Heading2Char"/>
    <w:uiPriority w:val="9"/>
    <w:qFormat/>
    <w:rsid w:val="00CD54F7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4B3F"/>
    <w:pPr>
      <w:ind w:left="720"/>
      <w:contextualSpacing/>
    </w:pPr>
    <w:rPr>
      <w:rFonts w:eastAsia="Times New Roman"/>
      <w:sz w:val="20"/>
      <w:szCs w:val="20"/>
      <w:lang w:eastAsia="nb-NO"/>
    </w:rPr>
  </w:style>
  <w:style w:type="character" w:styleId="Hyperlink">
    <w:name w:val="Hyperlink"/>
    <w:basedOn w:val="DefaultParagraphFont"/>
    <w:uiPriority w:val="99"/>
    <w:unhideWhenUsed/>
    <w:rsid w:val="006D4F7E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D54F7"/>
    <w:rPr>
      <w:rFonts w:eastAsia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D54F7"/>
    <w:rPr>
      <w:rFonts w:eastAsia="Times New Roman"/>
      <w:b/>
      <w:bCs/>
      <w:sz w:val="36"/>
      <w:szCs w:val="36"/>
    </w:rPr>
  </w:style>
  <w:style w:type="character" w:styleId="FollowedHyperlink">
    <w:name w:val="FollowedHyperlink"/>
    <w:basedOn w:val="DefaultParagraphFont"/>
    <w:uiPriority w:val="99"/>
    <w:unhideWhenUsed/>
    <w:rsid w:val="00CD54F7"/>
    <w:rPr>
      <w:color w:val="800080"/>
      <w:u w:val="single"/>
    </w:rPr>
  </w:style>
  <w:style w:type="paragraph" w:customStyle="1" w:styleId="wp-pagenavi">
    <w:name w:val="wp-pagenavi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paragraph" w:customStyle="1" w:styleId="fancybox-margin">
    <w:name w:val="fancybox-margin"/>
    <w:basedOn w:val="Normal"/>
    <w:rsid w:val="00CD54F7"/>
    <w:pPr>
      <w:spacing w:before="100" w:beforeAutospacing="1" w:after="100" w:afterAutospacing="1"/>
      <w:ind w:right="255"/>
    </w:pPr>
    <w:rPr>
      <w:rFonts w:eastAsia="Times New Roman"/>
      <w:lang w:eastAsia="zh-CN"/>
    </w:rPr>
  </w:style>
  <w:style w:type="character" w:customStyle="1" w:styleId="current">
    <w:name w:val="current"/>
    <w:basedOn w:val="DefaultParagraphFont"/>
    <w:rsid w:val="00CD54F7"/>
  </w:style>
  <w:style w:type="character" w:customStyle="1" w:styleId="current1">
    <w:name w:val="current1"/>
    <w:basedOn w:val="DefaultParagraphFont"/>
    <w:rsid w:val="00CD54F7"/>
    <w:rPr>
      <w:b/>
      <w:bCs/>
      <w:strike w:val="0"/>
      <w:dstrike w:val="0"/>
      <w:u w:val="none"/>
      <w:effect w:val="none"/>
      <w:bdr w:val="single" w:sz="6" w:space="2" w:color="000000" w:frame="1"/>
    </w:rPr>
  </w:style>
  <w:style w:type="paragraph" w:styleId="NormalWeb">
    <w:name w:val="Normal (Web)"/>
    <w:basedOn w:val="Normal"/>
    <w:uiPriority w:val="99"/>
    <w:unhideWhenUsed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character" w:styleId="Strong">
    <w:name w:val="Strong"/>
    <w:basedOn w:val="DefaultParagraphFont"/>
    <w:uiPriority w:val="22"/>
    <w:qFormat/>
    <w:rsid w:val="00CD54F7"/>
    <w:rPr>
      <w:b/>
      <w:bCs/>
    </w:rPr>
  </w:style>
  <w:style w:type="character" w:styleId="Emphasis">
    <w:name w:val="Emphasis"/>
    <w:basedOn w:val="DefaultParagraphFont"/>
    <w:uiPriority w:val="20"/>
    <w:qFormat/>
    <w:rsid w:val="00CD54F7"/>
    <w:rPr>
      <w:i/>
      <w:iCs/>
    </w:rPr>
  </w:style>
  <w:style w:type="paragraph" w:customStyle="1" w:styleId="story-author-bio">
    <w:name w:val="story-author-bio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character" w:customStyle="1" w:styleId="comments-text">
    <w:name w:val="comments-text"/>
    <w:basedOn w:val="DefaultParagraphFont"/>
    <w:rsid w:val="00CD54F7"/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CD54F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zh-CN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CD54F7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D54F7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zh-CN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CD54F7"/>
    <w:rPr>
      <w:rFonts w:ascii="Arial" w:eastAsia="Times New Roman" w:hAnsi="Arial" w:cs="Arial"/>
      <w:vanish/>
      <w:sz w:val="16"/>
      <w:szCs w:val="16"/>
    </w:rPr>
  </w:style>
  <w:style w:type="character" w:customStyle="1" w:styleId="spacer">
    <w:name w:val="spacer"/>
    <w:basedOn w:val="DefaultParagraphFont"/>
    <w:rsid w:val="00CD54F7"/>
  </w:style>
  <w:style w:type="paragraph" w:customStyle="1" w:styleId="lightbox-mobile">
    <w:name w:val="lightbox-mobile"/>
    <w:basedOn w:val="Normal"/>
    <w:rsid w:val="00CD54F7"/>
    <w:pPr>
      <w:spacing w:before="100" w:beforeAutospacing="1" w:after="100" w:afterAutospacing="1"/>
      <w:jc w:val="center"/>
    </w:pPr>
    <w:rPr>
      <w:rFonts w:eastAsia="Times New Roman"/>
      <w:lang w:eastAsia="zh-CN"/>
    </w:rPr>
  </w:style>
  <w:style w:type="paragraph" w:customStyle="1" w:styleId="lightbox-desktop">
    <w:name w:val="lightbox-desktop"/>
    <w:basedOn w:val="Normal"/>
    <w:rsid w:val="00CD54F7"/>
    <w:pPr>
      <w:spacing w:before="100" w:beforeAutospacing="1" w:after="100" w:afterAutospacing="1"/>
    </w:pPr>
    <w:rPr>
      <w:rFonts w:eastAsia="Times New Roman"/>
      <w:vanish/>
      <w:lang w:eastAsia="zh-CN"/>
    </w:rPr>
  </w:style>
  <w:style w:type="paragraph" w:customStyle="1" w:styleId="popover">
    <w:name w:val="popover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paragraph" w:customStyle="1" w:styleId="tablet-mag-signup-box">
    <w:name w:val="tablet-mag-signup-box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character" w:customStyle="1" w:styleId="current2">
    <w:name w:val="current2"/>
    <w:basedOn w:val="DefaultParagraphFont"/>
    <w:rsid w:val="00CD54F7"/>
    <w:rPr>
      <w:b/>
      <w:bCs/>
      <w:strike w:val="0"/>
      <w:dstrike w:val="0"/>
      <w:u w:val="none"/>
      <w:effect w:val="none"/>
      <w:bdr w:val="single" w:sz="6" w:space="2" w:color="000000" w:frame="1"/>
    </w:rPr>
  </w:style>
  <w:style w:type="paragraph" w:customStyle="1" w:styleId="tablet-mag-signup-box1">
    <w:name w:val="tablet-mag-signup-box1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paragraph" w:customStyle="1" w:styleId="emailthissent">
    <w:name w:val="emailthissent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paragraph" w:styleId="BalloonText">
    <w:name w:val="Balloon Text"/>
    <w:basedOn w:val="Normal"/>
    <w:link w:val="BalloonTextChar"/>
    <w:rsid w:val="00CD54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D54F7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b-NO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CD54F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zh-CN"/>
    </w:rPr>
  </w:style>
  <w:style w:type="paragraph" w:styleId="Heading2">
    <w:name w:val="heading 2"/>
    <w:basedOn w:val="Normal"/>
    <w:link w:val="Heading2Char"/>
    <w:uiPriority w:val="9"/>
    <w:qFormat/>
    <w:rsid w:val="00CD54F7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4B3F"/>
    <w:pPr>
      <w:ind w:left="720"/>
      <w:contextualSpacing/>
    </w:pPr>
    <w:rPr>
      <w:rFonts w:eastAsia="Times New Roman"/>
      <w:sz w:val="20"/>
      <w:szCs w:val="20"/>
      <w:lang w:eastAsia="nb-NO"/>
    </w:rPr>
  </w:style>
  <w:style w:type="character" w:styleId="Hyperlink">
    <w:name w:val="Hyperlink"/>
    <w:basedOn w:val="DefaultParagraphFont"/>
    <w:uiPriority w:val="99"/>
    <w:unhideWhenUsed/>
    <w:rsid w:val="006D4F7E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D54F7"/>
    <w:rPr>
      <w:rFonts w:eastAsia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D54F7"/>
    <w:rPr>
      <w:rFonts w:eastAsia="Times New Roman"/>
      <w:b/>
      <w:bCs/>
      <w:sz w:val="36"/>
      <w:szCs w:val="36"/>
    </w:rPr>
  </w:style>
  <w:style w:type="character" w:styleId="FollowedHyperlink">
    <w:name w:val="FollowedHyperlink"/>
    <w:basedOn w:val="DefaultParagraphFont"/>
    <w:uiPriority w:val="99"/>
    <w:unhideWhenUsed/>
    <w:rsid w:val="00CD54F7"/>
    <w:rPr>
      <w:color w:val="800080"/>
      <w:u w:val="single"/>
    </w:rPr>
  </w:style>
  <w:style w:type="paragraph" w:customStyle="1" w:styleId="wp-pagenavi">
    <w:name w:val="wp-pagenavi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paragraph" w:customStyle="1" w:styleId="fancybox-margin">
    <w:name w:val="fancybox-margin"/>
    <w:basedOn w:val="Normal"/>
    <w:rsid w:val="00CD54F7"/>
    <w:pPr>
      <w:spacing w:before="100" w:beforeAutospacing="1" w:after="100" w:afterAutospacing="1"/>
      <w:ind w:right="255"/>
    </w:pPr>
    <w:rPr>
      <w:rFonts w:eastAsia="Times New Roman"/>
      <w:lang w:eastAsia="zh-CN"/>
    </w:rPr>
  </w:style>
  <w:style w:type="character" w:customStyle="1" w:styleId="current">
    <w:name w:val="current"/>
    <w:basedOn w:val="DefaultParagraphFont"/>
    <w:rsid w:val="00CD54F7"/>
  </w:style>
  <w:style w:type="character" w:customStyle="1" w:styleId="current1">
    <w:name w:val="current1"/>
    <w:basedOn w:val="DefaultParagraphFont"/>
    <w:rsid w:val="00CD54F7"/>
    <w:rPr>
      <w:b/>
      <w:bCs/>
      <w:strike w:val="0"/>
      <w:dstrike w:val="0"/>
      <w:u w:val="none"/>
      <w:effect w:val="none"/>
      <w:bdr w:val="single" w:sz="6" w:space="2" w:color="000000" w:frame="1"/>
    </w:rPr>
  </w:style>
  <w:style w:type="paragraph" w:styleId="NormalWeb">
    <w:name w:val="Normal (Web)"/>
    <w:basedOn w:val="Normal"/>
    <w:uiPriority w:val="99"/>
    <w:unhideWhenUsed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character" w:styleId="Strong">
    <w:name w:val="Strong"/>
    <w:basedOn w:val="DefaultParagraphFont"/>
    <w:uiPriority w:val="22"/>
    <w:qFormat/>
    <w:rsid w:val="00CD54F7"/>
    <w:rPr>
      <w:b/>
      <w:bCs/>
    </w:rPr>
  </w:style>
  <w:style w:type="character" w:styleId="Emphasis">
    <w:name w:val="Emphasis"/>
    <w:basedOn w:val="DefaultParagraphFont"/>
    <w:uiPriority w:val="20"/>
    <w:qFormat/>
    <w:rsid w:val="00CD54F7"/>
    <w:rPr>
      <w:i/>
      <w:iCs/>
    </w:rPr>
  </w:style>
  <w:style w:type="paragraph" w:customStyle="1" w:styleId="story-author-bio">
    <w:name w:val="story-author-bio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character" w:customStyle="1" w:styleId="comments-text">
    <w:name w:val="comments-text"/>
    <w:basedOn w:val="DefaultParagraphFont"/>
    <w:rsid w:val="00CD54F7"/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CD54F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zh-CN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CD54F7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CD54F7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zh-CN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CD54F7"/>
    <w:rPr>
      <w:rFonts w:ascii="Arial" w:eastAsia="Times New Roman" w:hAnsi="Arial" w:cs="Arial"/>
      <w:vanish/>
      <w:sz w:val="16"/>
      <w:szCs w:val="16"/>
    </w:rPr>
  </w:style>
  <w:style w:type="character" w:customStyle="1" w:styleId="spacer">
    <w:name w:val="spacer"/>
    <w:basedOn w:val="DefaultParagraphFont"/>
    <w:rsid w:val="00CD54F7"/>
  </w:style>
  <w:style w:type="paragraph" w:customStyle="1" w:styleId="lightbox-mobile">
    <w:name w:val="lightbox-mobile"/>
    <w:basedOn w:val="Normal"/>
    <w:rsid w:val="00CD54F7"/>
    <w:pPr>
      <w:spacing w:before="100" w:beforeAutospacing="1" w:after="100" w:afterAutospacing="1"/>
      <w:jc w:val="center"/>
    </w:pPr>
    <w:rPr>
      <w:rFonts w:eastAsia="Times New Roman"/>
      <w:lang w:eastAsia="zh-CN"/>
    </w:rPr>
  </w:style>
  <w:style w:type="paragraph" w:customStyle="1" w:styleId="lightbox-desktop">
    <w:name w:val="lightbox-desktop"/>
    <w:basedOn w:val="Normal"/>
    <w:rsid w:val="00CD54F7"/>
    <w:pPr>
      <w:spacing w:before="100" w:beforeAutospacing="1" w:after="100" w:afterAutospacing="1"/>
    </w:pPr>
    <w:rPr>
      <w:rFonts w:eastAsia="Times New Roman"/>
      <w:vanish/>
      <w:lang w:eastAsia="zh-CN"/>
    </w:rPr>
  </w:style>
  <w:style w:type="paragraph" w:customStyle="1" w:styleId="popover">
    <w:name w:val="popover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paragraph" w:customStyle="1" w:styleId="tablet-mag-signup-box">
    <w:name w:val="tablet-mag-signup-box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character" w:customStyle="1" w:styleId="current2">
    <w:name w:val="current2"/>
    <w:basedOn w:val="DefaultParagraphFont"/>
    <w:rsid w:val="00CD54F7"/>
    <w:rPr>
      <w:b/>
      <w:bCs/>
      <w:strike w:val="0"/>
      <w:dstrike w:val="0"/>
      <w:u w:val="none"/>
      <w:effect w:val="none"/>
      <w:bdr w:val="single" w:sz="6" w:space="2" w:color="000000" w:frame="1"/>
    </w:rPr>
  </w:style>
  <w:style w:type="paragraph" w:customStyle="1" w:styleId="tablet-mag-signup-box1">
    <w:name w:val="tablet-mag-signup-box1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paragraph" w:customStyle="1" w:styleId="emailthissent">
    <w:name w:val="emailthissent"/>
    <w:basedOn w:val="Normal"/>
    <w:rsid w:val="00CD54F7"/>
    <w:pPr>
      <w:spacing w:before="100" w:beforeAutospacing="1" w:after="100" w:afterAutospacing="1"/>
    </w:pPr>
    <w:rPr>
      <w:rFonts w:eastAsia="Times New Roman"/>
      <w:lang w:eastAsia="zh-CN"/>
    </w:rPr>
  </w:style>
  <w:style w:type="paragraph" w:styleId="BalloonText">
    <w:name w:val="Balloon Text"/>
    <w:basedOn w:val="Normal"/>
    <w:link w:val="BalloonTextChar"/>
    <w:rsid w:val="00CD54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D54F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0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69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0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79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92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8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14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09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58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80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25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97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8969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86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87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68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974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3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83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110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65938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97177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938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84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152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53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812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4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20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4230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67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48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200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19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17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5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80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2849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023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994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965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369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2400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373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557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6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62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1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08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33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27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282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385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236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524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0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2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7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89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88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56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451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82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4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364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163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491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18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943CB030.dotm</Template>
  <TotalTime>128</TotalTime>
  <Pages>1</Pages>
  <Words>317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Anneliese Pauline Pitz</dc:creator>
  <cp:lastModifiedBy>Anneliese Pauline Pitz</cp:lastModifiedBy>
  <cp:revision>6</cp:revision>
  <cp:lastPrinted>2015-11-23T16:01:00Z</cp:lastPrinted>
  <dcterms:created xsi:type="dcterms:W3CDTF">2015-12-18T15:00:00Z</dcterms:created>
  <dcterms:modified xsi:type="dcterms:W3CDTF">2016-01-20T12:44:00Z</dcterms:modified>
</cp:coreProperties>
</file>