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D89" w:rsidRDefault="009A1D89" w:rsidP="009A1D89">
      <w:pPr>
        <w:pStyle w:val="Title"/>
        <w:rPr>
          <w:lang w:val="nb-NO"/>
        </w:rPr>
      </w:pPr>
      <w:r>
        <w:rPr>
          <w:lang w:val="nb-NO"/>
        </w:rPr>
        <w:t>Generisk sens</w:t>
      </w:r>
      <w:r w:rsidR="000D4AA9">
        <w:rPr>
          <w:lang w:val="nb-NO"/>
        </w:rPr>
        <w:t>orveiledning – eksamen i ITA1101 – Italiensk språk</w:t>
      </w:r>
    </w:p>
    <w:p w:rsidR="009A1D89" w:rsidRDefault="009A1D89" w:rsidP="009A1D89">
      <w:pPr>
        <w:rPr>
          <w:lang w:val="nb-NO"/>
        </w:rPr>
      </w:pPr>
    </w:p>
    <w:p w:rsidR="00754207" w:rsidRDefault="000D4AA9" w:rsidP="000D4AA9">
      <w:pPr>
        <w:rPr>
          <w:lang w:val="nb-NO"/>
        </w:rPr>
      </w:pPr>
      <w:r>
        <w:rPr>
          <w:lang w:val="nb-NO"/>
        </w:rPr>
        <w:t>Tema for ITA1101</w:t>
      </w:r>
      <w:r w:rsidRPr="000D4AA9">
        <w:rPr>
          <w:lang w:val="nb-NO"/>
        </w:rPr>
        <w:t xml:space="preserve"> er moderne italiensk grammatikk: nominal og verbal formlære. Studenten skal bl.a. få en innføring i bruk av artikler,</w:t>
      </w:r>
      <w:r w:rsidR="00403F6F">
        <w:rPr>
          <w:lang w:val="nb-NO"/>
        </w:rPr>
        <w:t xml:space="preserve"> substantiver, adjektiver,</w:t>
      </w:r>
      <w:r w:rsidRPr="000D4AA9">
        <w:rPr>
          <w:lang w:val="nb-NO"/>
        </w:rPr>
        <w:t xml:space="preserve"> pronomen,</w:t>
      </w:r>
      <w:r w:rsidR="00403F6F">
        <w:rPr>
          <w:lang w:val="nb-NO"/>
        </w:rPr>
        <w:t xml:space="preserve"> verb,</w:t>
      </w:r>
      <w:r w:rsidRPr="000D4AA9">
        <w:rPr>
          <w:lang w:val="nb-NO"/>
        </w:rPr>
        <w:t xml:space="preserve"> tempus, modus og setningsbygning. Det gis i tillegg innføring i oversettelse fra norsk til italiensk</w:t>
      </w:r>
      <w:r w:rsidR="00403F6F">
        <w:rPr>
          <w:lang w:val="nb-NO"/>
        </w:rPr>
        <w:t xml:space="preserve"> og vise versa</w:t>
      </w:r>
      <w:r w:rsidRPr="000D4AA9">
        <w:rPr>
          <w:lang w:val="nb-NO"/>
        </w:rPr>
        <w:t>, samt i tekstforståelse og analyse av grammatikk i italienske tekster.</w:t>
      </w:r>
    </w:p>
    <w:p w:rsidR="000D4AA9" w:rsidRDefault="000D4AA9" w:rsidP="000D4AA9">
      <w:pPr>
        <w:rPr>
          <w:lang w:val="nb-NO"/>
        </w:rPr>
      </w:pPr>
    </w:p>
    <w:p w:rsidR="000D4AA9" w:rsidRPr="00403F6F" w:rsidRDefault="000D4AA9" w:rsidP="000D4AA9">
      <w:pPr>
        <w:rPr>
          <w:lang w:val="nb-NO"/>
        </w:rPr>
      </w:pPr>
      <w:r>
        <w:rPr>
          <w:lang w:val="nb-NO"/>
        </w:rPr>
        <w:t>Hovedfokus blir lagt</w:t>
      </w:r>
      <w:r w:rsidR="00403F6F">
        <w:rPr>
          <w:lang w:val="nb-NO"/>
        </w:rPr>
        <w:t xml:space="preserve"> spesielt</w:t>
      </w:r>
      <w:r>
        <w:rPr>
          <w:lang w:val="nb-NO"/>
        </w:rPr>
        <w:t xml:space="preserve"> på bruken av fortidsformer av verb i indikativ modus, valg av modus (indikativ/ko</w:t>
      </w:r>
      <w:r w:rsidR="00403F6F">
        <w:rPr>
          <w:lang w:val="nb-NO"/>
        </w:rPr>
        <w:t xml:space="preserve">njunktiv) i ulike leddsetninger, bruk av tid og modus i </w:t>
      </w:r>
      <w:proofErr w:type="spellStart"/>
      <w:r w:rsidR="00403F6F">
        <w:rPr>
          <w:i/>
          <w:iCs/>
          <w:lang w:val="nb-NO"/>
        </w:rPr>
        <w:t>periodo</w:t>
      </w:r>
      <w:proofErr w:type="spellEnd"/>
      <w:r w:rsidR="00403F6F">
        <w:rPr>
          <w:i/>
          <w:iCs/>
          <w:lang w:val="nb-NO"/>
        </w:rPr>
        <w:t xml:space="preserve"> </w:t>
      </w:r>
      <w:proofErr w:type="spellStart"/>
      <w:r w:rsidR="00403F6F">
        <w:rPr>
          <w:i/>
          <w:iCs/>
          <w:lang w:val="nb-NO"/>
        </w:rPr>
        <w:t>ipotetico</w:t>
      </w:r>
      <w:proofErr w:type="spellEnd"/>
      <w:r w:rsidR="00403F6F">
        <w:rPr>
          <w:lang w:val="nb-NO"/>
        </w:rPr>
        <w:t>, passiv- og upersonlige setninger og indirekte tale. Det fokuseres også spesielt på bruk av sammensatte objektspersonlige pronomena og relativpronomen.</w:t>
      </w:r>
    </w:p>
    <w:p w:rsidR="000D4AA9" w:rsidRPr="000D4AA9" w:rsidRDefault="000D4AA9" w:rsidP="000D4AA9">
      <w:pPr>
        <w:rPr>
          <w:lang w:val="nb-NO"/>
        </w:rPr>
      </w:pPr>
    </w:p>
    <w:p w:rsidR="0064034E" w:rsidRDefault="00754207" w:rsidP="00403F6F">
      <w:pPr>
        <w:rPr>
          <w:lang w:val="nb-NO"/>
        </w:rPr>
      </w:pPr>
      <w:r w:rsidRPr="00754207">
        <w:rPr>
          <w:lang w:val="nb-NO"/>
        </w:rPr>
        <w:t xml:space="preserve">Eksamensformen på emnet er en </w:t>
      </w:r>
      <w:r w:rsidRPr="0064034E">
        <w:rPr>
          <w:b/>
          <w:bCs/>
          <w:lang w:val="nb-NO"/>
        </w:rPr>
        <w:t>skriftlig eksamen</w:t>
      </w:r>
      <w:r w:rsidR="00403F6F">
        <w:rPr>
          <w:lang w:val="nb-NO"/>
        </w:rPr>
        <w:t xml:space="preserve">. Det er en </w:t>
      </w:r>
      <w:r w:rsidR="00340A72">
        <w:rPr>
          <w:lang w:val="nb-NO"/>
        </w:rPr>
        <w:t>skoleeksamen på 4 timer</w:t>
      </w:r>
      <w:r w:rsidR="00403F6F">
        <w:rPr>
          <w:lang w:val="nb-NO"/>
        </w:rPr>
        <w:t xml:space="preserve"> med et ettspråklig italiensk ordbok som hjelpemiddel</w:t>
      </w:r>
      <w:r w:rsidR="00340A72">
        <w:rPr>
          <w:lang w:val="nb-NO"/>
        </w:rPr>
        <w:t>. Eksamen</w:t>
      </w:r>
      <w:r w:rsidR="00403F6F">
        <w:rPr>
          <w:lang w:val="nb-NO"/>
        </w:rPr>
        <w:t xml:space="preserve"> er todelt</w:t>
      </w:r>
      <w:r w:rsidR="0064034E">
        <w:rPr>
          <w:lang w:val="nb-NO"/>
        </w:rPr>
        <w:t>.</w:t>
      </w:r>
    </w:p>
    <w:p w:rsidR="0064034E" w:rsidRDefault="0064034E" w:rsidP="0064034E">
      <w:pPr>
        <w:rPr>
          <w:lang w:val="nb-NO"/>
        </w:rPr>
      </w:pPr>
    </w:p>
    <w:p w:rsidR="0064034E" w:rsidRDefault="00340A72" w:rsidP="003E39A8">
      <w:pPr>
        <w:rPr>
          <w:lang w:val="nb-NO"/>
        </w:rPr>
      </w:pPr>
      <w:r>
        <w:rPr>
          <w:lang w:val="nb-NO"/>
        </w:rPr>
        <w:t xml:space="preserve">Første del er en </w:t>
      </w:r>
      <w:r w:rsidR="00403F6F">
        <w:rPr>
          <w:lang w:val="nb-NO"/>
        </w:rPr>
        <w:t>tekstforståelse. En</w:t>
      </w:r>
      <w:r>
        <w:rPr>
          <w:lang w:val="nb-NO"/>
        </w:rPr>
        <w:t xml:space="preserve"> </w:t>
      </w:r>
      <w:r w:rsidR="0064034E">
        <w:rPr>
          <w:lang w:val="nb-NO"/>
        </w:rPr>
        <w:t>tekst</w:t>
      </w:r>
      <w:r>
        <w:rPr>
          <w:lang w:val="nb-NO"/>
        </w:rPr>
        <w:t xml:space="preserve"> på italiensk tatt fra pensumbøkene. Kandidaten </w:t>
      </w:r>
      <w:r w:rsidR="0064034E">
        <w:rPr>
          <w:lang w:val="nb-NO"/>
        </w:rPr>
        <w:t>skal svare på sp</w:t>
      </w:r>
      <w:r w:rsidR="00403F6F">
        <w:rPr>
          <w:lang w:val="nb-NO"/>
        </w:rPr>
        <w:t xml:space="preserve">ørsmål om teksten på italiensk. Denne delen brukes for å teste kandidatens </w:t>
      </w:r>
      <w:r w:rsidR="003E39A8">
        <w:rPr>
          <w:lang w:val="nb-NO"/>
        </w:rPr>
        <w:t xml:space="preserve">generell </w:t>
      </w:r>
      <w:bookmarkStart w:id="0" w:name="_GoBack"/>
      <w:bookmarkEnd w:id="0"/>
      <w:r w:rsidR="00403F6F">
        <w:rPr>
          <w:lang w:val="nb-NO"/>
        </w:rPr>
        <w:t xml:space="preserve">forståelse av det italienske språket og kandidatens ferdigheter i å uttrykke seg i </w:t>
      </w:r>
      <w:r w:rsidR="003E39A8">
        <w:rPr>
          <w:lang w:val="nb-NO"/>
        </w:rPr>
        <w:t>skriftlig</w:t>
      </w:r>
      <w:r w:rsidR="003E39A8">
        <w:rPr>
          <w:lang w:val="nb-NO"/>
        </w:rPr>
        <w:t xml:space="preserve"> </w:t>
      </w:r>
      <w:r w:rsidR="00403F6F">
        <w:rPr>
          <w:lang w:val="nb-NO"/>
        </w:rPr>
        <w:t>italiensk.</w:t>
      </w:r>
    </w:p>
    <w:p w:rsidR="00403F6F" w:rsidRDefault="00403F6F" w:rsidP="00403F6F">
      <w:pPr>
        <w:rPr>
          <w:lang w:val="nb-NO"/>
        </w:rPr>
      </w:pPr>
    </w:p>
    <w:p w:rsidR="00D171D5" w:rsidRDefault="0064034E" w:rsidP="00403F6F">
      <w:pPr>
        <w:rPr>
          <w:lang w:val="nb-NO"/>
        </w:rPr>
      </w:pPr>
      <w:r>
        <w:rPr>
          <w:lang w:val="nb-NO"/>
        </w:rPr>
        <w:t>Andre del er grammatikkoppgav</w:t>
      </w:r>
      <w:r w:rsidR="00403F6F">
        <w:rPr>
          <w:lang w:val="nb-NO"/>
        </w:rPr>
        <w:t>er. Det blir testet i ulike grammatiske temaer</w:t>
      </w:r>
      <w:r>
        <w:rPr>
          <w:lang w:val="nb-NO"/>
        </w:rPr>
        <w:t xml:space="preserve"> som er blitt gje</w:t>
      </w:r>
      <w:r w:rsidR="00403F6F">
        <w:rPr>
          <w:lang w:val="nb-NO"/>
        </w:rPr>
        <w:t>nnomgått i løpet av semesteret.</w:t>
      </w:r>
    </w:p>
    <w:p w:rsidR="00D171D5" w:rsidRDefault="00D171D5" w:rsidP="00D171D5">
      <w:pPr>
        <w:rPr>
          <w:lang w:val="nb-NO"/>
        </w:rPr>
      </w:pPr>
    </w:p>
    <w:p w:rsidR="00D171D5" w:rsidRPr="00D171D5" w:rsidRDefault="003E39A8" w:rsidP="003E39A8">
      <w:pPr>
        <w:rPr>
          <w:lang w:val="nb-NO"/>
        </w:rPr>
      </w:pPr>
      <w:r>
        <w:rPr>
          <w:lang w:val="nb-NO"/>
        </w:rPr>
        <w:t>De to</w:t>
      </w:r>
      <w:r w:rsidR="00D171D5">
        <w:rPr>
          <w:lang w:val="nb-NO"/>
        </w:rPr>
        <w:t xml:space="preserve"> delene teller likt. Det gis bokstavskarakter.</w:t>
      </w:r>
      <w:r>
        <w:rPr>
          <w:lang w:val="nb-NO"/>
        </w:rPr>
        <w:t xml:space="preserve"> Ideelt har studenten etter å ha fullført emnet </w:t>
      </w:r>
      <w:r w:rsidRPr="003E39A8">
        <w:rPr>
          <w:lang w:val="nb-NO"/>
        </w:rPr>
        <w:t>ferdigheter i italiensk språk på et nivå som tilsvarer B2 i det europeiske rammeverket for språk</w:t>
      </w:r>
      <w:r>
        <w:rPr>
          <w:lang w:val="nb-NO"/>
        </w:rPr>
        <w:t xml:space="preserve">. </w:t>
      </w:r>
      <w:r w:rsidR="00D171D5">
        <w:rPr>
          <w:lang w:val="nb-NO"/>
        </w:rPr>
        <w:t>E</w:t>
      </w:r>
      <w:r w:rsidR="00D171D5" w:rsidRPr="009B5CE0">
        <w:rPr>
          <w:lang w:val="nb-NO"/>
        </w:rPr>
        <w:t xml:space="preserve">ndelig </w:t>
      </w:r>
      <w:r w:rsidR="00D171D5">
        <w:rPr>
          <w:lang w:val="nb-NO"/>
        </w:rPr>
        <w:t>karakter viser i hvilken grad studenten</w:t>
      </w:r>
      <w:r w:rsidR="00D171D5" w:rsidRPr="009B5CE0">
        <w:rPr>
          <w:lang w:val="nb-NO"/>
        </w:rPr>
        <w:t xml:space="preserve"> har oppnådd læringsutbyttet for emnet.</w:t>
      </w:r>
    </w:p>
    <w:p w:rsidR="00340A72" w:rsidRPr="00340A72" w:rsidRDefault="00340A72" w:rsidP="00340A72">
      <w:pPr>
        <w:rPr>
          <w:lang w:val="nb-NO"/>
        </w:rPr>
      </w:pPr>
    </w:p>
    <w:p w:rsidR="00754207" w:rsidRPr="00754207" w:rsidRDefault="00754207" w:rsidP="00754207">
      <w:pPr>
        <w:rPr>
          <w:lang w:val="nb-NO"/>
        </w:rPr>
      </w:pPr>
    </w:p>
    <w:p w:rsidR="009B5CE0" w:rsidRDefault="003E39A8" w:rsidP="009B5CE0">
      <w:pPr>
        <w:rPr>
          <w:lang w:val="nb-NO"/>
        </w:rPr>
      </w:pPr>
      <w:r>
        <w:rPr>
          <w:lang w:val="nb-NO"/>
        </w:rPr>
        <w:t>Pensum/læringskrav:</w:t>
      </w:r>
    </w:p>
    <w:p w:rsidR="003E39A8" w:rsidRPr="009B5CE0" w:rsidRDefault="003E39A8" w:rsidP="009B5CE0">
      <w:pPr>
        <w:rPr>
          <w:lang w:val="nb-NO"/>
        </w:rPr>
      </w:pPr>
      <w:hyperlink r:id="rId8" w:history="1">
        <w:r w:rsidRPr="003E39A8">
          <w:rPr>
            <w:rStyle w:val="Hyperlink"/>
            <w:lang w:val="nb-NO"/>
          </w:rPr>
          <w:t>https://www.uio.no/studier/emner/hf/ilos/ITA1101/v19/pensumliste/index.html</w:t>
        </w:r>
      </w:hyperlink>
    </w:p>
    <w:sectPr w:rsidR="003E39A8" w:rsidRPr="009B5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207" w:rsidRDefault="00754207" w:rsidP="00754207">
      <w:r>
        <w:separator/>
      </w:r>
    </w:p>
  </w:endnote>
  <w:endnote w:type="continuationSeparator" w:id="0">
    <w:p w:rsidR="00754207" w:rsidRDefault="00754207" w:rsidP="00754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SimSun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207" w:rsidRDefault="00754207" w:rsidP="00754207">
      <w:r>
        <w:separator/>
      </w:r>
    </w:p>
  </w:footnote>
  <w:footnote w:type="continuationSeparator" w:id="0">
    <w:p w:rsidR="00754207" w:rsidRDefault="00754207" w:rsidP="007542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E03C0"/>
    <w:multiLevelType w:val="hybridMultilevel"/>
    <w:tmpl w:val="F9A831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650121"/>
    <w:multiLevelType w:val="multilevel"/>
    <w:tmpl w:val="1CA43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0546B2"/>
    <w:multiLevelType w:val="hybridMultilevel"/>
    <w:tmpl w:val="A9BAB9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742AF6"/>
    <w:multiLevelType w:val="multilevel"/>
    <w:tmpl w:val="A43E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D89"/>
    <w:rsid w:val="000D4AA9"/>
    <w:rsid w:val="00163478"/>
    <w:rsid w:val="001F1D7B"/>
    <w:rsid w:val="00245F52"/>
    <w:rsid w:val="002C27A0"/>
    <w:rsid w:val="00340A72"/>
    <w:rsid w:val="003E39A8"/>
    <w:rsid w:val="00403F6F"/>
    <w:rsid w:val="00576EFF"/>
    <w:rsid w:val="005E671D"/>
    <w:rsid w:val="0064034E"/>
    <w:rsid w:val="00754207"/>
    <w:rsid w:val="008C1568"/>
    <w:rsid w:val="009A1D89"/>
    <w:rsid w:val="009B5CE0"/>
    <w:rsid w:val="009D3424"/>
    <w:rsid w:val="00A253E3"/>
    <w:rsid w:val="00BC5528"/>
    <w:rsid w:val="00C12E34"/>
    <w:rsid w:val="00CD6EFE"/>
    <w:rsid w:val="00D171D5"/>
    <w:rsid w:val="00D64B49"/>
    <w:rsid w:val="00E93920"/>
    <w:rsid w:val="00F328F3"/>
    <w:rsid w:val="00F75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it-IT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9A1D8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9A1D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it-IT"/>
    </w:rPr>
  </w:style>
  <w:style w:type="paragraph" w:styleId="ListParagraph">
    <w:name w:val="List Paragraph"/>
    <w:basedOn w:val="Normal"/>
    <w:uiPriority w:val="34"/>
    <w:qFormat/>
    <w:rsid w:val="009D3424"/>
    <w:pPr>
      <w:ind w:left="720"/>
      <w:contextualSpacing/>
    </w:pPr>
  </w:style>
  <w:style w:type="character" w:styleId="Hyperlink">
    <w:name w:val="Hyperlink"/>
    <w:basedOn w:val="DefaultParagraphFont"/>
    <w:unhideWhenUsed/>
    <w:rsid w:val="008C156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754207"/>
    <w:rPr>
      <w:sz w:val="24"/>
      <w:szCs w:val="24"/>
      <w:lang w:val="it-IT"/>
    </w:rPr>
  </w:style>
  <w:style w:type="paragraph" w:styleId="Footer">
    <w:name w:val="footer"/>
    <w:basedOn w:val="Normal"/>
    <w:link w:val="Foot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754207"/>
    <w:rPr>
      <w:sz w:val="24"/>
      <w:szCs w:val="24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it-IT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9A1D8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9A1D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it-IT"/>
    </w:rPr>
  </w:style>
  <w:style w:type="paragraph" w:styleId="ListParagraph">
    <w:name w:val="List Paragraph"/>
    <w:basedOn w:val="Normal"/>
    <w:uiPriority w:val="34"/>
    <w:qFormat/>
    <w:rsid w:val="009D3424"/>
    <w:pPr>
      <w:ind w:left="720"/>
      <w:contextualSpacing/>
    </w:pPr>
  </w:style>
  <w:style w:type="character" w:styleId="Hyperlink">
    <w:name w:val="Hyperlink"/>
    <w:basedOn w:val="DefaultParagraphFont"/>
    <w:unhideWhenUsed/>
    <w:rsid w:val="008C156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754207"/>
    <w:rPr>
      <w:sz w:val="24"/>
      <w:szCs w:val="24"/>
      <w:lang w:val="it-IT"/>
    </w:rPr>
  </w:style>
  <w:style w:type="paragraph" w:styleId="Footer">
    <w:name w:val="footer"/>
    <w:basedOn w:val="Normal"/>
    <w:link w:val="FooterChar"/>
    <w:unhideWhenUsed/>
    <w:rsid w:val="0075420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754207"/>
    <w:rPr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0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133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52528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2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038488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234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2437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4300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7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98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5951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908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1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2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8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5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studier/emner/hf/ilos/ITA1101/v19/pensumliste/index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FB422032.dotm</Template>
  <TotalTime>26</TotalTime>
  <Pages>1</Pages>
  <Words>240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 Sabbatini</dc:creator>
  <cp:lastModifiedBy>Sergio Sabbatini</cp:lastModifiedBy>
  <cp:revision>3</cp:revision>
  <cp:lastPrinted>2018-12-06T13:39:00Z</cp:lastPrinted>
  <dcterms:created xsi:type="dcterms:W3CDTF">2019-04-10T11:50:00Z</dcterms:created>
  <dcterms:modified xsi:type="dcterms:W3CDTF">2019-04-10T12:16:00Z</dcterms:modified>
</cp:coreProperties>
</file>