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BFAF2" w14:textId="485E85CC" w:rsidR="002E4139" w:rsidRDefault="002E4139">
      <w:pPr>
        <w:pStyle w:val="NormalWeb"/>
        <w:tabs>
          <w:tab w:val="left" w:pos="284"/>
        </w:tabs>
        <w:spacing w:before="0" w:after="120"/>
      </w:pPr>
    </w:p>
    <w:p w14:paraId="27E6EDE2" w14:textId="77777777" w:rsidR="002E4139" w:rsidRDefault="002E4139">
      <w:pPr>
        <w:pStyle w:val="NormalWeb"/>
        <w:tabs>
          <w:tab w:val="left" w:pos="284"/>
        </w:tabs>
        <w:spacing w:before="0" w:after="120"/>
        <w:jc w:val="center"/>
        <w:rPr>
          <w:b/>
          <w:bCs/>
        </w:rPr>
      </w:pPr>
    </w:p>
    <w:p w14:paraId="6140B404" w14:textId="77777777" w:rsidR="002E4139" w:rsidRDefault="006A7BF9">
      <w:pPr>
        <w:pStyle w:val="NormalWeb"/>
        <w:tabs>
          <w:tab w:val="left" w:pos="284"/>
        </w:tabs>
        <w:spacing w:before="0" w:after="120"/>
        <w:jc w:val="center"/>
        <w:rPr>
          <w:b/>
          <w:bCs/>
        </w:rPr>
      </w:pPr>
      <w:r>
        <w:rPr>
          <w:b/>
          <w:bCs/>
        </w:rPr>
        <w:t>VEILEDNINGSAVTALE</w:t>
      </w:r>
    </w:p>
    <w:p w14:paraId="0A46F125" w14:textId="77777777" w:rsidR="002E4139" w:rsidRDefault="006A7BF9">
      <w:pPr>
        <w:pStyle w:val="NormalWeb"/>
        <w:tabs>
          <w:tab w:val="left" w:pos="284"/>
        </w:tabs>
        <w:spacing w:before="0" w:after="120"/>
        <w:jc w:val="center"/>
        <w:rPr>
          <w:bCs/>
        </w:rPr>
      </w:pPr>
      <w:r>
        <w:rPr>
          <w:bCs/>
        </w:rPr>
        <w:t>MASTEROPPGAVE</w:t>
      </w:r>
    </w:p>
    <w:p w14:paraId="5E9DDD4D" w14:textId="77777777" w:rsidR="002E4139" w:rsidRDefault="002E4139">
      <w:pPr>
        <w:pStyle w:val="NormalWeb"/>
        <w:tabs>
          <w:tab w:val="left" w:pos="284"/>
        </w:tabs>
        <w:spacing w:before="0" w:after="120"/>
        <w:jc w:val="center"/>
        <w:rPr>
          <w:bCs/>
          <w:i/>
          <w:sz w:val="20"/>
          <w:szCs w:val="20"/>
        </w:rPr>
      </w:pPr>
    </w:p>
    <w:p w14:paraId="693FAA0A" w14:textId="77777777" w:rsidR="002E4139" w:rsidRPr="00AB0B92" w:rsidRDefault="006A7BF9">
      <w:pPr>
        <w:pStyle w:val="Default"/>
        <w:jc w:val="both"/>
        <w:rPr>
          <w:sz w:val="22"/>
          <w:szCs w:val="22"/>
        </w:rPr>
      </w:pPr>
      <w:r w:rsidRPr="00AB0B92">
        <w:rPr>
          <w:rFonts w:ascii="Georgia" w:hAnsi="Georgia"/>
          <w:sz w:val="22"/>
          <w:szCs w:val="22"/>
        </w:rPr>
        <w:t xml:space="preserve">Veiledning inngår som en obligatorisk del av arbeidet med masteroppgaven og er en forutsetning for å innlevere oppgaven til sensur (jf. § 2-5 (7) </w:t>
      </w:r>
      <w:r w:rsidRPr="00AB0B92">
        <w:rPr>
          <w:rFonts w:ascii="Georgia" w:hAnsi="Georgia" w:cs="Arial"/>
          <w:bCs/>
          <w:sz w:val="22"/>
          <w:szCs w:val="22"/>
        </w:rPr>
        <w:t xml:space="preserve">Forskrift om studier og eksamener ved </w:t>
      </w:r>
      <w:r w:rsidRPr="00AB0B92">
        <w:rPr>
          <w:rFonts w:ascii="Georgia" w:hAnsi="Georgia" w:cs="Arial"/>
          <w:bCs/>
          <w:sz w:val="22"/>
          <w:szCs w:val="22"/>
        </w:rPr>
        <w:t>Universitetet i Oslo).</w:t>
      </w:r>
      <w:r w:rsidRPr="00AB0B92">
        <w:rPr>
          <w:rFonts w:ascii="Georgia" w:hAnsi="Georgia"/>
          <w:sz w:val="22"/>
          <w:szCs w:val="22"/>
        </w:rPr>
        <w:t xml:space="preserve"> Inngåelse av veiledningsavtale er derfor obligatorisk for alle som er tatt opp på et masterprogram ved Universitetet i Oslo.</w:t>
      </w:r>
    </w:p>
    <w:p w14:paraId="4A6B1E05" w14:textId="77777777" w:rsidR="002E4139" w:rsidRPr="00AB0B92" w:rsidRDefault="002E4139">
      <w:pPr>
        <w:pStyle w:val="Default"/>
        <w:jc w:val="both"/>
        <w:rPr>
          <w:rFonts w:ascii="Georgia" w:hAnsi="Georgia"/>
          <w:sz w:val="22"/>
          <w:szCs w:val="22"/>
        </w:rPr>
      </w:pPr>
    </w:p>
    <w:p w14:paraId="58D68429" w14:textId="77777777" w:rsidR="002E4139" w:rsidRPr="00AB0B92" w:rsidRDefault="002E4139">
      <w:pPr>
        <w:pStyle w:val="Default"/>
        <w:jc w:val="both"/>
        <w:rPr>
          <w:rFonts w:ascii="Georgia" w:hAnsi="Georgia"/>
          <w:sz w:val="22"/>
          <w:szCs w:val="22"/>
        </w:rPr>
      </w:pPr>
    </w:p>
    <w:p w14:paraId="3898F3DC" w14:textId="77777777" w:rsidR="002E4139" w:rsidRPr="00AB0B92" w:rsidRDefault="006A7BF9">
      <w:pPr>
        <w:pStyle w:val="Default"/>
        <w:jc w:val="both"/>
        <w:rPr>
          <w:rFonts w:ascii="Georgia" w:hAnsi="Georgia"/>
          <w:sz w:val="22"/>
          <w:szCs w:val="22"/>
        </w:rPr>
      </w:pPr>
      <w:r w:rsidRPr="00AB0B92">
        <w:rPr>
          <w:rFonts w:ascii="Georgia" w:hAnsi="Georgia"/>
          <w:sz w:val="22"/>
          <w:szCs w:val="22"/>
        </w:rPr>
        <w:t xml:space="preserve">Avtalen fylles ut av student og veileder(e). Alle involverte må gjøre seg kjent med avtalens rammer og retningslinjer (s. 2) og signere avtalen. </w:t>
      </w:r>
    </w:p>
    <w:p w14:paraId="5ED00607" w14:textId="77777777" w:rsidR="002E4139" w:rsidRDefault="002E4139">
      <w:pPr>
        <w:pStyle w:val="Default"/>
        <w:jc w:val="both"/>
        <w:rPr>
          <w:rFonts w:ascii="Georgia" w:hAnsi="Georgia"/>
          <w:sz w:val="20"/>
          <w:szCs w:val="20"/>
        </w:rPr>
      </w:pPr>
    </w:p>
    <w:p w14:paraId="0F3C3994" w14:textId="77777777" w:rsidR="00DC2022" w:rsidRDefault="00DC2022">
      <w:pPr>
        <w:pStyle w:val="Default"/>
        <w:jc w:val="both"/>
        <w:rPr>
          <w:rFonts w:ascii="Georgia" w:hAnsi="Georgia"/>
          <w:sz w:val="20"/>
          <w:szCs w:val="20"/>
        </w:rPr>
      </w:pPr>
    </w:p>
    <w:p w14:paraId="6D8422D7" w14:textId="77777777" w:rsidR="002E4139" w:rsidRPr="00AB0B92" w:rsidRDefault="006A7BF9">
      <w:pPr>
        <w:pStyle w:val="Default"/>
        <w:jc w:val="both"/>
        <w:rPr>
          <w:sz w:val="22"/>
          <w:szCs w:val="22"/>
        </w:rPr>
      </w:pPr>
      <w:r w:rsidRPr="00AB0B92">
        <w:rPr>
          <w:rFonts w:ascii="Georgia" w:hAnsi="Georgia" w:cs="Arial"/>
          <w:b/>
          <w:bCs/>
          <w:sz w:val="22"/>
          <w:szCs w:val="22"/>
        </w:rPr>
        <w:t>Student</w:t>
      </w:r>
    </w:p>
    <w:tbl>
      <w:tblPr>
        <w:tblW w:w="9639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44"/>
        <w:gridCol w:w="5295"/>
      </w:tblGrid>
      <w:tr w:rsidR="002E4139" w:rsidRPr="00AB0B92" w14:paraId="17C8BCCB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398C51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Navn: </w:t>
            </w:r>
          </w:p>
        </w:tc>
      </w:tr>
      <w:tr w:rsidR="002E4139" w:rsidRPr="00AB0B92" w14:paraId="1654C907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FF8886" w14:textId="137D3EF8" w:rsidR="002E4139" w:rsidRPr="00AB0B92" w:rsidRDefault="00481333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Studentnummer:</w:t>
            </w:r>
            <w:r w:rsidR="006A7BF9" w:rsidRPr="00AB0B92">
              <w:rPr>
                <w:sz w:val="22"/>
                <w:szCs w:val="22"/>
              </w:rPr>
              <w:t xml:space="preserve"> 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253451" w14:textId="4C4C4C2B" w:rsidR="002E4139" w:rsidRPr="00AB0B92" w:rsidRDefault="00DC2022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Studieretning: </w:t>
            </w:r>
            <w:r w:rsidR="006A7BF9" w:rsidRPr="00AB0B92">
              <w:rPr>
                <w:sz w:val="22"/>
                <w:szCs w:val="22"/>
              </w:rPr>
              <w:t xml:space="preserve"> </w:t>
            </w:r>
          </w:p>
        </w:tc>
      </w:tr>
      <w:tr w:rsidR="002E4139" w:rsidRPr="00AB0B92" w14:paraId="05EF684D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B0D936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Telefon: </w:t>
            </w:r>
          </w:p>
        </w:tc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89CFA3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E-postadresse: </w:t>
            </w:r>
          </w:p>
        </w:tc>
      </w:tr>
    </w:tbl>
    <w:p w14:paraId="4C80FB68" w14:textId="77777777" w:rsidR="002E4139" w:rsidRPr="00AB0B92" w:rsidRDefault="002E4139">
      <w:pPr>
        <w:pStyle w:val="Default"/>
        <w:jc w:val="both"/>
        <w:rPr>
          <w:rFonts w:ascii="Georgia" w:hAnsi="Georgia" w:cs="Arial"/>
          <w:b/>
          <w:bCs/>
          <w:sz w:val="22"/>
          <w:szCs w:val="22"/>
        </w:rPr>
      </w:pPr>
    </w:p>
    <w:p w14:paraId="18D40AE9" w14:textId="77777777" w:rsidR="00DC2022" w:rsidRPr="00AB0B92" w:rsidRDefault="00DC2022">
      <w:pPr>
        <w:pStyle w:val="Default"/>
        <w:jc w:val="both"/>
        <w:rPr>
          <w:rFonts w:ascii="Georgia" w:hAnsi="Georgia" w:cs="Arial"/>
          <w:b/>
          <w:bCs/>
          <w:sz w:val="22"/>
          <w:szCs w:val="22"/>
        </w:rPr>
      </w:pPr>
    </w:p>
    <w:p w14:paraId="0B39AFC8" w14:textId="77777777" w:rsidR="002E4139" w:rsidRPr="00AB0B92" w:rsidRDefault="006A7BF9">
      <w:pPr>
        <w:pStyle w:val="Default"/>
        <w:jc w:val="both"/>
        <w:rPr>
          <w:rFonts w:ascii="Georgia" w:hAnsi="Georgia" w:cs="Arial"/>
          <w:b/>
          <w:bCs/>
          <w:sz w:val="22"/>
          <w:szCs w:val="22"/>
        </w:rPr>
      </w:pPr>
      <w:r w:rsidRPr="00AB0B92">
        <w:rPr>
          <w:rFonts w:ascii="Georgia" w:hAnsi="Georgia" w:cs="Arial"/>
          <w:b/>
          <w:bCs/>
          <w:sz w:val="22"/>
          <w:szCs w:val="22"/>
        </w:rPr>
        <w:t>Masteroppgaveprosjekt</w:t>
      </w:r>
    </w:p>
    <w:tbl>
      <w:tblPr>
        <w:tblW w:w="9639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9"/>
      </w:tblGrid>
      <w:tr w:rsidR="002E4139" w:rsidRPr="00AB0B92" w14:paraId="48CB33AD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F4F093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Tittel: </w:t>
            </w:r>
          </w:p>
          <w:p w14:paraId="42BC684A" w14:textId="77777777" w:rsidR="00DC2022" w:rsidRPr="00AB0B92" w:rsidRDefault="00DC2022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  <w:p w14:paraId="3F194DD1" w14:textId="77777777" w:rsidR="00DC2022" w:rsidRPr="00AB0B92" w:rsidRDefault="00DC2022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</w:tbl>
    <w:p w14:paraId="368A4B24" w14:textId="77777777" w:rsidR="002E4139" w:rsidRPr="00AB0B92" w:rsidRDefault="002E4139">
      <w:pPr>
        <w:pStyle w:val="Default"/>
        <w:jc w:val="both"/>
        <w:rPr>
          <w:rFonts w:ascii="Georgia" w:hAnsi="Georgia" w:cs="Arial"/>
          <w:b/>
          <w:bCs/>
          <w:sz w:val="22"/>
          <w:szCs w:val="22"/>
        </w:rPr>
      </w:pPr>
    </w:p>
    <w:p w14:paraId="72716F01" w14:textId="77777777" w:rsidR="002E4139" w:rsidRPr="00AB0B92" w:rsidRDefault="006A7BF9">
      <w:pPr>
        <w:pStyle w:val="Default"/>
        <w:jc w:val="both"/>
        <w:rPr>
          <w:sz w:val="22"/>
          <w:szCs w:val="22"/>
        </w:rPr>
      </w:pPr>
      <w:r w:rsidRPr="00AB0B92">
        <w:rPr>
          <w:rFonts w:ascii="Georgia" w:hAnsi="Georgia" w:cs="Arial"/>
          <w:b/>
          <w:bCs/>
          <w:sz w:val="22"/>
          <w:szCs w:val="22"/>
        </w:rPr>
        <w:t>Hovedveileder</w:t>
      </w:r>
    </w:p>
    <w:tbl>
      <w:tblPr>
        <w:tblW w:w="9639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0"/>
        <w:gridCol w:w="5319"/>
      </w:tblGrid>
      <w:tr w:rsidR="00DC2022" w:rsidRPr="00AB0B92" w14:paraId="7925D0B5" w14:textId="77777777" w:rsidTr="00CB551A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E8AB3E" w14:textId="77777777" w:rsidR="00DC2022" w:rsidRPr="00AB0B92" w:rsidRDefault="00DC2022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Navn: </w:t>
            </w:r>
          </w:p>
          <w:p w14:paraId="4B7F9938" w14:textId="03DF3F33" w:rsidR="00DC2022" w:rsidRPr="00AB0B92" w:rsidRDefault="00DC2022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  <w:tr w:rsidR="00DC2022" w:rsidRPr="00AB0B92" w14:paraId="256E6976" w14:textId="25F6CBDC" w:rsidTr="00DC2022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C4A804" w14:textId="77777777" w:rsidR="00DC2022" w:rsidRPr="00AB0B92" w:rsidRDefault="00DC2022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Arbeidssted: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F789DF" w14:textId="0C441F0B" w:rsidR="00DC2022" w:rsidRPr="00AB0B92" w:rsidRDefault="00DC2022" w:rsidP="00DC2022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 </w:t>
            </w:r>
            <w:r w:rsidRPr="00AB0B92">
              <w:rPr>
                <w:sz w:val="22"/>
                <w:szCs w:val="22"/>
              </w:rPr>
              <w:t>Stilling/tittel:</w:t>
            </w:r>
          </w:p>
        </w:tc>
      </w:tr>
      <w:tr w:rsidR="002E4139" w:rsidRPr="00AB0B92" w14:paraId="7C793DAD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79EA1C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Telefonnummer: 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16F9C8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E-postadresse: </w:t>
            </w:r>
          </w:p>
        </w:tc>
      </w:tr>
    </w:tbl>
    <w:p w14:paraId="524015C0" w14:textId="77777777" w:rsidR="002E4139" w:rsidRPr="00AB0B92" w:rsidRDefault="002E4139">
      <w:pPr>
        <w:pStyle w:val="Default"/>
        <w:jc w:val="both"/>
        <w:rPr>
          <w:rFonts w:ascii="Georgia" w:hAnsi="Georgia" w:cs="Arial"/>
          <w:b/>
          <w:bCs/>
          <w:sz w:val="22"/>
          <w:szCs w:val="22"/>
        </w:rPr>
      </w:pPr>
    </w:p>
    <w:p w14:paraId="1C4F0837" w14:textId="77777777" w:rsidR="00DC2022" w:rsidRPr="00AB0B92" w:rsidRDefault="00DC2022">
      <w:pPr>
        <w:pStyle w:val="Default"/>
        <w:jc w:val="both"/>
        <w:rPr>
          <w:rFonts w:ascii="Georgia" w:hAnsi="Georgia" w:cs="Arial"/>
          <w:b/>
          <w:bCs/>
          <w:sz w:val="22"/>
          <w:szCs w:val="22"/>
        </w:rPr>
      </w:pPr>
    </w:p>
    <w:p w14:paraId="7F8F42FC" w14:textId="77777777" w:rsidR="002E4139" w:rsidRPr="00AB0B92" w:rsidRDefault="006A7BF9">
      <w:pPr>
        <w:pStyle w:val="Default"/>
        <w:jc w:val="both"/>
        <w:rPr>
          <w:sz w:val="22"/>
          <w:szCs w:val="22"/>
        </w:rPr>
      </w:pPr>
      <w:r w:rsidRPr="00AB0B92">
        <w:rPr>
          <w:rFonts w:ascii="Georgia" w:hAnsi="Georgia" w:cs="Arial"/>
          <w:b/>
          <w:bCs/>
          <w:sz w:val="22"/>
          <w:szCs w:val="22"/>
        </w:rPr>
        <w:t>Eventuell biveileder</w:t>
      </w:r>
    </w:p>
    <w:tbl>
      <w:tblPr>
        <w:tblW w:w="9639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0"/>
        <w:gridCol w:w="5319"/>
      </w:tblGrid>
      <w:tr w:rsidR="00DC2022" w:rsidRPr="00AB0B92" w14:paraId="6BCC2D4F" w14:textId="77777777" w:rsidTr="00BA383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C48355" w14:textId="77777777" w:rsidR="00DC2022" w:rsidRPr="00AB0B92" w:rsidRDefault="00DC2022" w:rsidP="00BA383F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Navn: </w:t>
            </w:r>
          </w:p>
          <w:p w14:paraId="00EEFF7E" w14:textId="77777777" w:rsidR="00DC2022" w:rsidRPr="00AB0B92" w:rsidRDefault="00DC2022" w:rsidP="00BA383F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  <w:tr w:rsidR="00DC2022" w:rsidRPr="00AB0B92" w14:paraId="7A114354" w14:textId="77777777" w:rsidTr="00BA383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F313CF" w14:textId="77777777" w:rsidR="00DC2022" w:rsidRPr="00AB0B92" w:rsidRDefault="00DC2022" w:rsidP="00BA383F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Arbeidssted: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B9EA1" w14:textId="77777777" w:rsidR="00DC2022" w:rsidRPr="00AB0B92" w:rsidRDefault="00DC2022" w:rsidP="00BA383F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 Stilling/tittel:</w:t>
            </w:r>
          </w:p>
        </w:tc>
      </w:tr>
      <w:tr w:rsidR="00DC2022" w:rsidRPr="00AB0B92" w14:paraId="24A75EA5" w14:textId="77777777" w:rsidTr="00BA383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50DA3E" w14:textId="77777777" w:rsidR="00DC2022" w:rsidRPr="00AB0B92" w:rsidRDefault="00DC2022" w:rsidP="00BA383F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Telefonnummer: 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D11F37" w14:textId="77777777" w:rsidR="00DC2022" w:rsidRPr="00AB0B92" w:rsidRDefault="00DC2022" w:rsidP="00BA383F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E-postadresse: </w:t>
            </w:r>
          </w:p>
        </w:tc>
      </w:tr>
    </w:tbl>
    <w:p w14:paraId="17A58100" w14:textId="77777777" w:rsidR="002E4139" w:rsidRPr="00AB0B92" w:rsidRDefault="002E4139">
      <w:pPr>
        <w:pStyle w:val="Default"/>
        <w:jc w:val="both"/>
        <w:rPr>
          <w:rFonts w:ascii="Georgia" w:hAnsi="Georgia" w:cs="Arial"/>
          <w:b/>
          <w:sz w:val="22"/>
          <w:szCs w:val="22"/>
        </w:rPr>
      </w:pPr>
    </w:p>
    <w:p w14:paraId="036F767B" w14:textId="77777777" w:rsidR="00DC2022" w:rsidRPr="00AB0B92" w:rsidRDefault="00DC2022">
      <w:pPr>
        <w:pStyle w:val="Default"/>
        <w:jc w:val="both"/>
        <w:rPr>
          <w:rFonts w:ascii="Georgia" w:hAnsi="Georgia" w:cs="Arial"/>
          <w:b/>
          <w:sz w:val="22"/>
          <w:szCs w:val="22"/>
        </w:rPr>
      </w:pPr>
    </w:p>
    <w:p w14:paraId="43529007" w14:textId="1B65A86E" w:rsidR="002E4139" w:rsidRPr="00AB0B92" w:rsidRDefault="006A7BF9">
      <w:pPr>
        <w:pStyle w:val="Default"/>
        <w:jc w:val="both"/>
        <w:rPr>
          <w:rFonts w:ascii="Georgia" w:hAnsi="Georgia" w:cs="Arial"/>
          <w:b/>
          <w:sz w:val="22"/>
          <w:szCs w:val="22"/>
        </w:rPr>
      </w:pPr>
      <w:r w:rsidRPr="00AB0B92">
        <w:rPr>
          <w:rFonts w:ascii="Georgia" w:hAnsi="Georgia" w:cs="Arial"/>
          <w:b/>
          <w:sz w:val="22"/>
          <w:szCs w:val="22"/>
        </w:rPr>
        <w:t xml:space="preserve">Avtalt timefordeling (totalt </w:t>
      </w:r>
      <w:r w:rsidR="00DC2022" w:rsidRPr="00AB0B92">
        <w:rPr>
          <w:rFonts w:ascii="Georgia" w:hAnsi="Georgia" w:cs="Arial"/>
          <w:b/>
          <w:sz w:val="22"/>
          <w:szCs w:val="22"/>
        </w:rPr>
        <w:t>4</w:t>
      </w:r>
      <w:r w:rsidRPr="00AB0B92">
        <w:rPr>
          <w:rFonts w:ascii="Georgia" w:hAnsi="Georgia" w:cs="Arial"/>
          <w:b/>
          <w:sz w:val="22"/>
          <w:szCs w:val="22"/>
        </w:rPr>
        <w:t xml:space="preserve">0 </w:t>
      </w:r>
      <w:r w:rsidRPr="00AB0B92">
        <w:rPr>
          <w:rFonts w:ascii="Georgia" w:hAnsi="Georgia" w:cs="Arial"/>
          <w:b/>
          <w:sz w:val="22"/>
          <w:szCs w:val="22"/>
        </w:rPr>
        <w:t>timer)</w:t>
      </w:r>
    </w:p>
    <w:tbl>
      <w:tblPr>
        <w:tblW w:w="9639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0"/>
        <w:gridCol w:w="5319"/>
      </w:tblGrid>
      <w:tr w:rsidR="002E4139" w:rsidRPr="00AB0B92" w14:paraId="606D7CC4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6C2AC4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Hovedveileder: </w:t>
            </w:r>
          </w:p>
        </w:tc>
        <w:tc>
          <w:tcPr>
            <w:tcW w:w="5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B19352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Biveileder:</w:t>
            </w:r>
          </w:p>
        </w:tc>
      </w:tr>
    </w:tbl>
    <w:p w14:paraId="63584C15" w14:textId="77777777" w:rsidR="002E4139" w:rsidRDefault="002E4139">
      <w:pPr>
        <w:pageBreakBefore/>
      </w:pPr>
    </w:p>
    <w:p w14:paraId="6BE96705" w14:textId="77777777" w:rsidR="00AB0B92" w:rsidRDefault="00AB0B92">
      <w:pPr>
        <w:pStyle w:val="Heading2"/>
        <w:spacing w:before="0" w:after="0"/>
        <w:rPr>
          <w:rFonts w:ascii="Georgia" w:hAnsi="Georgia" w:cs="Arial"/>
          <w:sz w:val="28"/>
          <w:szCs w:val="28"/>
          <w:lang w:val="nb-NO"/>
        </w:rPr>
      </w:pPr>
    </w:p>
    <w:p w14:paraId="4D6BBC83" w14:textId="3B73FE23" w:rsidR="002E4139" w:rsidRDefault="006A7BF9">
      <w:pPr>
        <w:pStyle w:val="Heading2"/>
        <w:spacing w:before="0" w:after="0"/>
        <w:rPr>
          <w:rFonts w:ascii="Georgia" w:hAnsi="Georgia" w:cs="Arial"/>
          <w:sz w:val="28"/>
          <w:szCs w:val="28"/>
          <w:lang w:val="nb-NO"/>
        </w:rPr>
      </w:pPr>
      <w:r>
        <w:rPr>
          <w:rFonts w:ascii="Georgia" w:hAnsi="Georgia" w:cs="Arial"/>
          <w:sz w:val="28"/>
          <w:szCs w:val="28"/>
          <w:lang w:val="nb-NO"/>
        </w:rPr>
        <w:t>Rammer og retningslinjer</w:t>
      </w:r>
    </w:p>
    <w:p w14:paraId="5EED9FE0" w14:textId="77777777" w:rsidR="002E4139" w:rsidRDefault="002E4139">
      <w:pPr>
        <w:pStyle w:val="NormalWeb"/>
        <w:spacing w:before="0" w:after="0"/>
        <w:rPr>
          <w:rFonts w:ascii="Georgia" w:hAnsi="Georgia"/>
          <w:sz w:val="20"/>
          <w:szCs w:val="20"/>
        </w:rPr>
      </w:pPr>
    </w:p>
    <w:p w14:paraId="5D1B2E5D" w14:textId="47282479" w:rsidR="002E4139" w:rsidRPr="00AB0B92" w:rsidRDefault="006A7BF9">
      <w:pPr>
        <w:pStyle w:val="NormalWeb"/>
        <w:spacing w:before="0" w:after="0"/>
        <w:rPr>
          <w:rFonts w:ascii="Georgia" w:hAnsi="Georgia"/>
          <w:sz w:val="22"/>
          <w:szCs w:val="22"/>
        </w:rPr>
      </w:pPr>
      <w:r w:rsidRPr="00AB0B92">
        <w:rPr>
          <w:rFonts w:ascii="Georgia" w:hAnsi="Georgia"/>
          <w:sz w:val="22"/>
          <w:szCs w:val="22"/>
        </w:rPr>
        <w:t xml:space="preserve">Veiledningsavtalen er en formalisering av et samarbeid mellom student, veileder/e og </w:t>
      </w:r>
      <w:r w:rsidR="00DC2022" w:rsidRPr="00AB0B92">
        <w:rPr>
          <w:rFonts w:ascii="Georgia" w:hAnsi="Georgia"/>
          <w:sz w:val="22"/>
          <w:szCs w:val="22"/>
        </w:rPr>
        <w:t>Psykologisk institutt</w:t>
      </w:r>
      <w:r w:rsidRPr="00AB0B92">
        <w:rPr>
          <w:rFonts w:ascii="Georgia" w:hAnsi="Georgia"/>
          <w:sz w:val="22"/>
          <w:szCs w:val="22"/>
        </w:rPr>
        <w:t xml:space="preserve">. Studenten tilbys totalt </w:t>
      </w:r>
      <w:r w:rsidR="00DC2022" w:rsidRPr="00AB0B92">
        <w:rPr>
          <w:rFonts w:ascii="Georgia" w:hAnsi="Georgia"/>
          <w:sz w:val="22"/>
          <w:szCs w:val="22"/>
        </w:rPr>
        <w:t>4</w:t>
      </w:r>
      <w:r w:rsidRPr="00AB0B92">
        <w:rPr>
          <w:rFonts w:ascii="Georgia" w:hAnsi="Georgia"/>
          <w:sz w:val="22"/>
          <w:szCs w:val="22"/>
        </w:rPr>
        <w:t>0 timer veiledning.</w:t>
      </w:r>
      <w:r w:rsidR="00DC2022" w:rsidRPr="00AB0B92">
        <w:rPr>
          <w:rFonts w:ascii="Georgia" w:hAnsi="Georgia"/>
          <w:sz w:val="22"/>
          <w:szCs w:val="22"/>
        </w:rPr>
        <w:t xml:space="preserve"> </w:t>
      </w:r>
      <w:r w:rsidR="00AB0B92">
        <w:rPr>
          <w:rFonts w:ascii="Georgia" w:hAnsi="Georgia"/>
          <w:sz w:val="22"/>
          <w:szCs w:val="22"/>
        </w:rPr>
        <w:t xml:space="preserve">I tilfeller når to studenter skriver sammen økes antall timer veiledning til 50. </w:t>
      </w:r>
      <w:r w:rsidR="00DC2022" w:rsidRPr="00AB0B92">
        <w:rPr>
          <w:rFonts w:ascii="Georgia" w:hAnsi="Georgia"/>
          <w:sz w:val="22"/>
          <w:szCs w:val="22"/>
        </w:rPr>
        <w:t xml:space="preserve">Veiledningstimene deles mellom veilederne der det er aktuelt. </w:t>
      </w:r>
      <w:r w:rsidRPr="00AB0B92">
        <w:rPr>
          <w:rFonts w:ascii="Georgia" w:hAnsi="Georgia"/>
          <w:sz w:val="22"/>
          <w:szCs w:val="22"/>
        </w:rPr>
        <w:t xml:space="preserve"> </w:t>
      </w:r>
    </w:p>
    <w:p w14:paraId="76CE8564" w14:textId="77777777" w:rsidR="002E4139" w:rsidRPr="00AB0B92" w:rsidRDefault="002E4139">
      <w:pPr>
        <w:rPr>
          <w:rFonts w:ascii="Georgia" w:hAnsi="Georgia" w:cs="Arial"/>
          <w:sz w:val="22"/>
          <w:szCs w:val="22"/>
        </w:rPr>
      </w:pPr>
    </w:p>
    <w:p w14:paraId="6BE044D6" w14:textId="77777777" w:rsidR="002E4139" w:rsidRPr="00AB0B92" w:rsidRDefault="006A7BF9">
      <w:pPr>
        <w:rPr>
          <w:rFonts w:ascii="Georgia" w:hAnsi="Georgia" w:cs="Arial"/>
          <w:b/>
          <w:sz w:val="22"/>
          <w:szCs w:val="22"/>
        </w:rPr>
      </w:pPr>
      <w:r w:rsidRPr="00AB0B92">
        <w:rPr>
          <w:rFonts w:ascii="Georgia" w:hAnsi="Georgia" w:cs="Arial"/>
          <w:b/>
          <w:sz w:val="22"/>
          <w:szCs w:val="22"/>
        </w:rPr>
        <w:t>Partenes ansvar i veiledningsforholdet</w:t>
      </w:r>
    </w:p>
    <w:p w14:paraId="15BDBB28" w14:textId="77777777" w:rsidR="002E4139" w:rsidRPr="00AB0B92" w:rsidRDefault="006A7BF9">
      <w:pPr>
        <w:rPr>
          <w:sz w:val="22"/>
          <w:szCs w:val="22"/>
        </w:rPr>
      </w:pPr>
      <w:r w:rsidRPr="00AB0B92">
        <w:rPr>
          <w:rFonts w:ascii="Georgia" w:hAnsi="Georgia" w:cs="Arial"/>
          <w:sz w:val="22"/>
          <w:szCs w:val="22"/>
        </w:rPr>
        <w:t xml:space="preserve">Veileder plikter å sette seg inn i Etiske retningslinjer for veiledere ved UiO:  </w:t>
      </w:r>
      <w:hyperlink r:id="rId6" w:history="1">
        <w:r w:rsidRPr="00AB0B92">
          <w:rPr>
            <w:rStyle w:val="Hyperlink"/>
            <w:rFonts w:ascii="Georgia" w:hAnsi="Georgia" w:cs="Arial"/>
            <w:sz w:val="22"/>
            <w:szCs w:val="22"/>
          </w:rPr>
          <w:t>www.uio.no/om/regelverk/etiske-retningslinjer/etiske-retningslinjer-veiledere.html</w:t>
        </w:r>
      </w:hyperlink>
      <w:r w:rsidRPr="00AB0B92">
        <w:rPr>
          <w:rFonts w:ascii="Georgia" w:hAnsi="Georgia" w:cs="Arial"/>
          <w:sz w:val="22"/>
          <w:szCs w:val="22"/>
        </w:rPr>
        <w:t xml:space="preserve"> </w:t>
      </w:r>
    </w:p>
    <w:p w14:paraId="2AC1B949" w14:textId="77777777" w:rsidR="002E4139" w:rsidRPr="00AB0B92" w:rsidRDefault="002E4139">
      <w:pPr>
        <w:rPr>
          <w:rFonts w:ascii="Georgia" w:hAnsi="Georgia" w:cs="Arial"/>
          <w:sz w:val="22"/>
          <w:szCs w:val="22"/>
        </w:rPr>
      </w:pPr>
    </w:p>
    <w:p w14:paraId="64EDF17F" w14:textId="45EF7D05" w:rsidR="002E4139" w:rsidRPr="00AB0B92" w:rsidRDefault="006A7BF9">
      <w:pPr>
        <w:rPr>
          <w:rFonts w:ascii="Georgia" w:hAnsi="Georgia" w:cs="Arial"/>
          <w:sz w:val="22"/>
          <w:szCs w:val="22"/>
        </w:rPr>
      </w:pPr>
      <w:r w:rsidRPr="00AB0B92">
        <w:rPr>
          <w:rFonts w:ascii="Georgia" w:hAnsi="Georgia" w:cs="Arial"/>
          <w:sz w:val="22"/>
          <w:szCs w:val="22"/>
        </w:rPr>
        <w:t>Veileder forplikter seg til å være forskningsansvarlig for masteroppgaven og påse at alle søknader/tillatelser i henhold til faglig forsvarlighet og forskningsetikk foreligger.</w:t>
      </w:r>
      <w:r w:rsidR="00DC2022" w:rsidRPr="00AB0B92">
        <w:rPr>
          <w:rFonts w:ascii="Georgia" w:hAnsi="Georgia" w:cs="Arial"/>
          <w:sz w:val="22"/>
          <w:szCs w:val="22"/>
        </w:rPr>
        <w:t xml:space="preserve"> Veileder registrerer masteroppgaveprosjektet i </w:t>
      </w:r>
      <w:hyperlink r:id="rId7" w:history="1">
        <w:proofErr w:type="spellStart"/>
        <w:r w:rsidR="00DC2022" w:rsidRPr="00AB0B92">
          <w:rPr>
            <w:rStyle w:val="Hyperlink"/>
            <w:rFonts w:ascii="Georgia" w:hAnsi="Georgia" w:cs="Arial"/>
            <w:sz w:val="22"/>
            <w:szCs w:val="22"/>
          </w:rPr>
          <w:t>ForskPro</w:t>
        </w:r>
        <w:proofErr w:type="spellEnd"/>
      </w:hyperlink>
      <w:r w:rsidR="00DC2022" w:rsidRPr="00AB0B92">
        <w:rPr>
          <w:rFonts w:ascii="Georgia" w:hAnsi="Georgia" w:cs="Arial"/>
          <w:sz w:val="22"/>
          <w:szCs w:val="22"/>
        </w:rPr>
        <w:t xml:space="preserve">. </w:t>
      </w:r>
    </w:p>
    <w:p w14:paraId="17567606" w14:textId="77777777" w:rsidR="002E4139" w:rsidRPr="00AB0B92" w:rsidRDefault="002E4139">
      <w:pPr>
        <w:rPr>
          <w:rFonts w:ascii="Georgia" w:hAnsi="Georgia" w:cs="Arial"/>
          <w:sz w:val="22"/>
          <w:szCs w:val="22"/>
        </w:rPr>
      </w:pPr>
    </w:p>
    <w:p w14:paraId="6AFA7255" w14:textId="4BAA6FE1" w:rsidR="002E4139" w:rsidRPr="00AB0B92" w:rsidRDefault="006A7BF9">
      <w:pPr>
        <w:rPr>
          <w:rFonts w:ascii="Georgia" w:hAnsi="Georgia" w:cs="Arial"/>
          <w:sz w:val="22"/>
          <w:szCs w:val="22"/>
        </w:rPr>
      </w:pPr>
      <w:r w:rsidRPr="00AB0B92">
        <w:rPr>
          <w:rFonts w:ascii="Georgia" w:hAnsi="Georgia" w:cs="Arial"/>
          <w:sz w:val="22"/>
          <w:szCs w:val="22"/>
        </w:rPr>
        <w:t xml:space="preserve">Veileder og student plikter </w:t>
      </w:r>
      <w:r w:rsidR="00AB0B92">
        <w:rPr>
          <w:rFonts w:ascii="Georgia" w:hAnsi="Georgia" w:cs="Arial"/>
          <w:sz w:val="22"/>
          <w:szCs w:val="22"/>
        </w:rPr>
        <w:t xml:space="preserve">seg </w:t>
      </w:r>
      <w:r w:rsidRPr="00AB0B92">
        <w:rPr>
          <w:rFonts w:ascii="Georgia" w:hAnsi="Georgia" w:cs="Arial"/>
          <w:sz w:val="22"/>
          <w:szCs w:val="22"/>
        </w:rPr>
        <w:t>å utforme en realistisk og forpliktende fremdriftsplan, der alle vesentlige elementer i utforming, gjennomføring og ferdigstillelse av prosjektet inngår.</w:t>
      </w:r>
    </w:p>
    <w:p w14:paraId="250122E3" w14:textId="77777777" w:rsidR="002E4139" w:rsidRPr="00AB0B92" w:rsidRDefault="002E4139">
      <w:pPr>
        <w:rPr>
          <w:rFonts w:ascii="Georgia" w:hAnsi="Georgia" w:cs="Arial"/>
          <w:sz w:val="22"/>
          <w:szCs w:val="22"/>
        </w:rPr>
      </w:pPr>
    </w:p>
    <w:p w14:paraId="5D9F458B" w14:textId="77777777" w:rsidR="002E4139" w:rsidRPr="00AB0B92" w:rsidRDefault="006A7BF9">
      <w:pPr>
        <w:pStyle w:val="NormalWeb"/>
        <w:spacing w:before="0" w:after="0"/>
        <w:rPr>
          <w:rFonts w:ascii="Georgia" w:hAnsi="Georgia"/>
          <w:sz w:val="22"/>
          <w:szCs w:val="22"/>
        </w:rPr>
      </w:pPr>
      <w:r w:rsidRPr="00AB0B92">
        <w:rPr>
          <w:rFonts w:ascii="Georgia" w:hAnsi="Georgia"/>
          <w:sz w:val="22"/>
          <w:szCs w:val="22"/>
        </w:rPr>
        <w:t xml:space="preserve">Veileder og student plikter å holde hverandre løpende orientert og i god tid gi beskjed om </w:t>
      </w:r>
      <w:r w:rsidRPr="00AB0B92">
        <w:rPr>
          <w:rFonts w:ascii="Georgia" w:hAnsi="Georgia"/>
          <w:sz w:val="22"/>
          <w:szCs w:val="22"/>
        </w:rPr>
        <w:t xml:space="preserve">lengre fravær etc. slik at dette kan tilpasses planen for arbeidet.  </w:t>
      </w:r>
    </w:p>
    <w:p w14:paraId="423BDD62" w14:textId="77777777" w:rsidR="002E4139" w:rsidRPr="00AB0B92" w:rsidRDefault="002E4139">
      <w:pPr>
        <w:pStyle w:val="NormalWeb"/>
        <w:spacing w:before="0" w:after="0"/>
        <w:rPr>
          <w:rFonts w:ascii="Georgia" w:hAnsi="Georgia"/>
          <w:sz w:val="22"/>
          <w:szCs w:val="22"/>
        </w:rPr>
      </w:pPr>
    </w:p>
    <w:p w14:paraId="44C878E0" w14:textId="1BD45834" w:rsidR="002E4139" w:rsidRPr="00AB0B92" w:rsidRDefault="006A7BF9">
      <w:pPr>
        <w:pStyle w:val="NormalWeb"/>
        <w:spacing w:before="0" w:after="0"/>
        <w:rPr>
          <w:rFonts w:ascii="Georgia" w:hAnsi="Georgia"/>
          <w:sz w:val="22"/>
          <w:szCs w:val="22"/>
        </w:rPr>
      </w:pPr>
      <w:r w:rsidRPr="00AB0B92">
        <w:rPr>
          <w:rFonts w:ascii="Georgia" w:hAnsi="Georgia"/>
          <w:sz w:val="22"/>
          <w:szCs w:val="22"/>
        </w:rPr>
        <w:t>Dersom veileder</w:t>
      </w:r>
      <w:r w:rsidR="00AB0B92" w:rsidRPr="00AB0B92">
        <w:rPr>
          <w:rFonts w:ascii="Georgia" w:hAnsi="Georgia"/>
          <w:sz w:val="22"/>
          <w:szCs w:val="22"/>
        </w:rPr>
        <w:t xml:space="preserve"> eller student finner at de ikke kan </w:t>
      </w:r>
      <w:r w:rsidRPr="00AB0B92">
        <w:rPr>
          <w:rFonts w:ascii="Georgia" w:hAnsi="Georgia"/>
          <w:sz w:val="22"/>
          <w:szCs w:val="22"/>
        </w:rPr>
        <w:t>overholde</w:t>
      </w:r>
      <w:r w:rsidRPr="00AB0B92">
        <w:rPr>
          <w:rFonts w:ascii="Georgia" w:hAnsi="Georgia"/>
          <w:sz w:val="22"/>
          <w:szCs w:val="22"/>
        </w:rPr>
        <w:t xml:space="preserve"> sine forpliktelser på en tilfredsstillende måte, eller veiledningsforholdet blir problematisk,</w:t>
      </w:r>
      <w:r w:rsidR="00AB0B92" w:rsidRPr="00AB0B92">
        <w:rPr>
          <w:rFonts w:ascii="Georgia" w:hAnsi="Georgia"/>
          <w:sz w:val="22"/>
          <w:szCs w:val="22"/>
        </w:rPr>
        <w:t xml:space="preserve"> skal de raskest mulig ta kontakt med studiekonsulenten. </w:t>
      </w:r>
    </w:p>
    <w:p w14:paraId="447B941A" w14:textId="77777777" w:rsidR="00AB0B92" w:rsidRPr="00AB0B92" w:rsidRDefault="00AB0B92">
      <w:pPr>
        <w:pStyle w:val="NormalWeb"/>
        <w:spacing w:before="0" w:after="0"/>
        <w:rPr>
          <w:rFonts w:ascii="Georgia" w:hAnsi="Georgia"/>
          <w:sz w:val="22"/>
          <w:szCs w:val="22"/>
        </w:rPr>
      </w:pPr>
    </w:p>
    <w:p w14:paraId="59D20D1A" w14:textId="658380A0" w:rsidR="002E4139" w:rsidRPr="00AB0B92" w:rsidRDefault="006A7BF9">
      <w:pPr>
        <w:pStyle w:val="NormalWeb"/>
        <w:spacing w:before="0" w:after="0"/>
        <w:rPr>
          <w:rFonts w:ascii="Georgia" w:hAnsi="Georgia"/>
          <w:sz w:val="22"/>
          <w:szCs w:val="22"/>
        </w:rPr>
      </w:pPr>
      <w:r w:rsidRPr="00AB0B92">
        <w:rPr>
          <w:rFonts w:ascii="Georgia" w:hAnsi="Georgia"/>
          <w:sz w:val="22"/>
          <w:szCs w:val="22"/>
        </w:rPr>
        <w:t xml:space="preserve">Dersom både veileder og student under arbeidet med masteroppgaven, finner at det av faglige grunner bør oppnevnes ny veileder, skal de henvende seg til </w:t>
      </w:r>
      <w:r w:rsidR="00DC2022" w:rsidRPr="00AB0B92">
        <w:rPr>
          <w:rFonts w:ascii="Georgia" w:hAnsi="Georgia"/>
          <w:sz w:val="22"/>
          <w:szCs w:val="22"/>
        </w:rPr>
        <w:t>psykologisk institutt</w:t>
      </w:r>
      <w:r w:rsidR="00AB0B92" w:rsidRPr="00AB0B92">
        <w:rPr>
          <w:rFonts w:ascii="Georgia" w:hAnsi="Georgia"/>
          <w:sz w:val="22"/>
          <w:szCs w:val="22"/>
        </w:rPr>
        <w:t xml:space="preserve"> ved studiekonsulenten</w:t>
      </w:r>
      <w:r w:rsidRPr="00AB0B92">
        <w:rPr>
          <w:rFonts w:ascii="Georgia" w:hAnsi="Georgia"/>
          <w:sz w:val="22"/>
          <w:szCs w:val="22"/>
        </w:rPr>
        <w:t>.</w:t>
      </w:r>
    </w:p>
    <w:p w14:paraId="6A4D9594" w14:textId="77777777" w:rsidR="002E4139" w:rsidRPr="00AB0B92" w:rsidRDefault="002E4139">
      <w:pPr>
        <w:pStyle w:val="NormalWeb"/>
        <w:spacing w:before="0" w:after="0"/>
        <w:rPr>
          <w:rFonts w:ascii="Georgia" w:hAnsi="Georgia"/>
          <w:sz w:val="22"/>
          <w:szCs w:val="22"/>
        </w:rPr>
      </w:pPr>
    </w:p>
    <w:p w14:paraId="17789E71" w14:textId="77777777" w:rsidR="002E4139" w:rsidRPr="00AB0B92" w:rsidRDefault="002E4139">
      <w:pPr>
        <w:pStyle w:val="NormalWeb"/>
        <w:spacing w:before="0" w:after="0"/>
        <w:rPr>
          <w:rFonts w:ascii="Georgia" w:hAnsi="Georgia"/>
          <w:sz w:val="22"/>
          <w:szCs w:val="22"/>
        </w:rPr>
      </w:pPr>
    </w:p>
    <w:p w14:paraId="25BD93C5" w14:textId="77777777" w:rsidR="002E4139" w:rsidRPr="00AB0B92" w:rsidRDefault="006A7BF9">
      <w:pPr>
        <w:pStyle w:val="NormalWeb"/>
        <w:spacing w:before="0" w:after="0"/>
        <w:rPr>
          <w:rFonts w:ascii="Georgia" w:hAnsi="Georgia"/>
          <w:i/>
          <w:sz w:val="22"/>
          <w:szCs w:val="22"/>
        </w:rPr>
      </w:pPr>
      <w:r w:rsidRPr="00AB0B92">
        <w:rPr>
          <w:rFonts w:ascii="Georgia" w:hAnsi="Georgia"/>
          <w:i/>
          <w:sz w:val="22"/>
          <w:szCs w:val="22"/>
        </w:rPr>
        <w:t xml:space="preserve">Student og </w:t>
      </w:r>
      <w:r w:rsidRPr="00AB0B92">
        <w:rPr>
          <w:rFonts w:ascii="Georgia" w:hAnsi="Georgia"/>
          <w:i/>
          <w:sz w:val="22"/>
          <w:szCs w:val="22"/>
        </w:rPr>
        <w:t>veileder/e er enige om ovennevnte punkter. Det er både veileder(e)s og studentens ansvar at avtalen følges.</w:t>
      </w:r>
    </w:p>
    <w:p w14:paraId="74DAAF53" w14:textId="77777777" w:rsidR="002E4139" w:rsidRPr="00AB0B92" w:rsidRDefault="002E4139">
      <w:pPr>
        <w:pStyle w:val="NormalWeb"/>
        <w:spacing w:before="0" w:after="0"/>
        <w:rPr>
          <w:rFonts w:ascii="Georgia" w:hAnsi="Georgia"/>
          <w:i/>
          <w:sz w:val="22"/>
          <w:szCs w:val="22"/>
        </w:rPr>
      </w:pPr>
    </w:p>
    <w:p w14:paraId="0484FD4A" w14:textId="77777777" w:rsidR="002E4139" w:rsidRPr="00AB0B92" w:rsidRDefault="006A7BF9">
      <w:pPr>
        <w:pStyle w:val="NormalWeb"/>
        <w:spacing w:before="0" w:after="0"/>
        <w:rPr>
          <w:rFonts w:ascii="Georgia" w:hAnsi="Georgia"/>
          <w:b/>
          <w:sz w:val="22"/>
          <w:szCs w:val="22"/>
        </w:rPr>
      </w:pPr>
      <w:r w:rsidRPr="00AB0B92">
        <w:rPr>
          <w:rFonts w:ascii="Georgia" w:hAnsi="Georgia"/>
          <w:b/>
          <w:sz w:val="22"/>
          <w:szCs w:val="22"/>
        </w:rPr>
        <w:t>Signaturer</w:t>
      </w:r>
    </w:p>
    <w:tbl>
      <w:tblPr>
        <w:tblW w:w="9639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92"/>
        <w:gridCol w:w="7847"/>
      </w:tblGrid>
      <w:tr w:rsidR="002E4139" w:rsidRPr="00AB0B92" w14:paraId="30CDD7E3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F5B65A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Dato:</w:t>
            </w:r>
          </w:p>
        </w:tc>
        <w:tc>
          <w:tcPr>
            <w:tcW w:w="7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619CEB" w14:textId="77777777" w:rsidR="002E4139" w:rsidRPr="00AB0B92" w:rsidRDefault="002E4139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  <w:tr w:rsidR="002E4139" w:rsidRPr="00AB0B92" w14:paraId="05EC0FBC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DFE452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 xml:space="preserve">Student: </w:t>
            </w:r>
          </w:p>
        </w:tc>
        <w:tc>
          <w:tcPr>
            <w:tcW w:w="7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471B39" w14:textId="77777777" w:rsidR="002E4139" w:rsidRPr="00AB0B92" w:rsidRDefault="002E4139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  <w:tr w:rsidR="002E4139" w:rsidRPr="00AB0B92" w14:paraId="5FF5DC69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245159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Hovedveileder:</w:t>
            </w:r>
          </w:p>
        </w:tc>
        <w:tc>
          <w:tcPr>
            <w:tcW w:w="7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51AA0F" w14:textId="77777777" w:rsidR="002E4139" w:rsidRPr="00AB0B92" w:rsidRDefault="002E4139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  <w:tr w:rsidR="002E4139" w:rsidRPr="00AB0B92" w14:paraId="30C30717" w14:textId="77777777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1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15959D" w14:textId="77777777" w:rsidR="002E4139" w:rsidRPr="00AB0B92" w:rsidRDefault="006A7BF9">
            <w:pPr>
              <w:pStyle w:val="NormalWeb"/>
              <w:spacing w:before="0" w:after="0"/>
              <w:rPr>
                <w:sz w:val="22"/>
                <w:szCs w:val="22"/>
              </w:rPr>
            </w:pPr>
            <w:r w:rsidRPr="00AB0B92">
              <w:rPr>
                <w:sz w:val="22"/>
                <w:szCs w:val="22"/>
              </w:rPr>
              <w:t>Biveileder:</w:t>
            </w:r>
          </w:p>
        </w:tc>
        <w:tc>
          <w:tcPr>
            <w:tcW w:w="7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199056" w14:textId="77777777" w:rsidR="002E4139" w:rsidRPr="00AB0B92" w:rsidRDefault="002E4139">
            <w:pPr>
              <w:pStyle w:val="NormalWeb"/>
              <w:spacing w:before="0" w:after="0"/>
              <w:rPr>
                <w:sz w:val="22"/>
                <w:szCs w:val="22"/>
              </w:rPr>
            </w:pPr>
          </w:p>
        </w:tc>
      </w:tr>
    </w:tbl>
    <w:p w14:paraId="44F3BAA6" w14:textId="77777777" w:rsidR="002E4139" w:rsidRPr="00AB0B92" w:rsidRDefault="002E4139">
      <w:pPr>
        <w:pStyle w:val="NormalWeb"/>
        <w:spacing w:before="0" w:after="0"/>
        <w:rPr>
          <w:rFonts w:ascii="Georgia" w:hAnsi="Georgia"/>
          <w:sz w:val="22"/>
          <w:szCs w:val="22"/>
        </w:rPr>
      </w:pPr>
    </w:p>
    <w:p w14:paraId="68AAD4C9" w14:textId="163647FA" w:rsidR="002E4139" w:rsidRDefault="006A7BF9">
      <w:pPr>
        <w:pStyle w:val="NormalWeb"/>
        <w:spacing w:before="0" w:after="0"/>
      </w:pPr>
      <w:r>
        <w:rPr>
          <w:rFonts w:ascii="Georgia" w:hAnsi="Georgia"/>
          <w:sz w:val="20"/>
          <w:szCs w:val="20"/>
        </w:rPr>
        <w:t xml:space="preserve"> </w:t>
      </w:r>
    </w:p>
    <w:sectPr w:rsidR="002E4139">
      <w:headerReference w:type="default" r:id="rId8"/>
      <w:footerReference w:type="default" r:id="rId9"/>
      <w:pgSz w:w="11906" w:h="16838"/>
      <w:pgMar w:top="851" w:right="1134" w:bottom="851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B353F" w14:textId="77777777" w:rsidR="006A7BF9" w:rsidRDefault="006A7BF9">
      <w:r>
        <w:separator/>
      </w:r>
    </w:p>
  </w:endnote>
  <w:endnote w:type="continuationSeparator" w:id="0">
    <w:p w14:paraId="4F606934" w14:textId="77777777" w:rsidR="006A7BF9" w:rsidRDefault="006A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CCF19" w14:textId="77777777" w:rsidR="006A7BF9" w:rsidRDefault="006A7BF9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1BABE" w14:textId="77777777" w:rsidR="006A7BF9" w:rsidRDefault="006A7BF9">
      <w:r>
        <w:rPr>
          <w:color w:val="000000"/>
        </w:rPr>
        <w:separator/>
      </w:r>
    </w:p>
  </w:footnote>
  <w:footnote w:type="continuationSeparator" w:id="0">
    <w:p w14:paraId="734C2959" w14:textId="77777777" w:rsidR="006A7BF9" w:rsidRDefault="006A7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A8E43" w14:textId="1F0CC7ED" w:rsidR="00481333" w:rsidRDefault="00481333">
    <w:pPr>
      <w:pStyle w:val="Header"/>
    </w:pPr>
    <w:r>
      <w:rPr>
        <w:noProof/>
      </w:rPr>
      <w:drawing>
        <wp:inline distT="0" distB="0" distL="0" distR="0" wp14:anchorId="50B9258B" wp14:editId="65AA69F8">
          <wp:extent cx="3971925" cy="450152"/>
          <wp:effectExtent l="0" t="0" r="0" b="7620"/>
          <wp:docPr id="134516541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0353" cy="4613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E4139"/>
    <w:rsid w:val="002E4139"/>
    <w:rsid w:val="00481333"/>
    <w:rsid w:val="006A7BF9"/>
    <w:rsid w:val="00753149"/>
    <w:rsid w:val="00AB0B92"/>
    <w:rsid w:val="00DC2022"/>
    <w:rsid w:val="00F5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6AB81"/>
  <w15:docId w15:val="{FF193EE7-EFC3-43EB-960F-A6FB8E3F1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00" w:after="100"/>
      <w:outlineLvl w:val="1"/>
    </w:pPr>
    <w:rPr>
      <w:b/>
      <w:bCs/>
      <w:sz w:val="36"/>
      <w:szCs w:val="36"/>
      <w:lang w:val="en-US" w:eastAsia="en-US"/>
    </w:rPr>
  </w:style>
  <w:style w:type="paragraph" w:styleId="Heading3">
    <w:name w:val="heading 3"/>
    <w:basedOn w:val="Normal"/>
    <w:uiPriority w:val="9"/>
    <w:unhideWhenUsed/>
    <w:qFormat/>
    <w:pPr>
      <w:spacing w:before="100" w:after="100"/>
      <w:outlineLvl w:val="2"/>
    </w:pPr>
    <w:rPr>
      <w:b/>
      <w:bCs/>
      <w:sz w:val="27"/>
      <w:szCs w:val="27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Arial" w:hAnsi="Arial" w:cs="Arial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rPr>
      <w:sz w:val="20"/>
      <w:szCs w:val="20"/>
    </w:rPr>
  </w:style>
  <w:style w:type="character" w:customStyle="1" w:styleId="CommentTextChar">
    <w:name w:val="Comment Text Char"/>
    <w:basedOn w:val="DefaultParagraphFont"/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basedOn w:val="CommentTextChar"/>
    <w:rPr>
      <w:b/>
      <w:bCs/>
    </w:rPr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rPr>
      <w:sz w:val="24"/>
      <w:szCs w:val="24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rPr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Heading2Char">
    <w:name w:val="Heading 2 Char"/>
    <w:basedOn w:val="DefaultParagraphFont"/>
    <w:rPr>
      <w:b/>
      <w:bCs/>
      <w:sz w:val="36"/>
      <w:szCs w:val="36"/>
      <w:lang w:val="en-US" w:eastAsia="en-US"/>
    </w:rPr>
  </w:style>
  <w:style w:type="character" w:customStyle="1" w:styleId="Heading3Char">
    <w:name w:val="Heading 3 Char"/>
    <w:basedOn w:val="DefaultParagraphFont"/>
    <w:rPr>
      <w:b/>
      <w:bCs/>
      <w:sz w:val="27"/>
      <w:szCs w:val="27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B0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uio.no/tjenester/it/adm-app/forskpr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io.no/om/regelverk/etiske-retningslinjer/etiske-retningslinjer-veiledere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Seksjon for helsefag</vt:lpstr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Seksjon for helsefag</dc:title>
  <dc:creator>Kristin Heggen</dc:creator>
  <cp:lastModifiedBy>Eleonora Brekke</cp:lastModifiedBy>
  <cp:revision>3</cp:revision>
  <cp:lastPrinted>2012-12-28T14:06:00Z</cp:lastPrinted>
  <dcterms:created xsi:type="dcterms:W3CDTF">2024-12-06T09:47:00Z</dcterms:created>
  <dcterms:modified xsi:type="dcterms:W3CDTF">2024-12-06T09:47:00Z</dcterms:modified>
</cp:coreProperties>
</file>